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E041D" w14:textId="77777777" w:rsidR="00D91F8D" w:rsidRDefault="00D91F8D" w:rsidP="00D91F8D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044634A9" w14:textId="55831B90" w:rsidR="00D91F8D" w:rsidRPr="00D91F8D" w:rsidRDefault="00D91F8D" w:rsidP="00D91F8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D91F8D">
        <w:rPr>
          <w:rFonts w:ascii="Arial" w:hAnsi="Arial" w:cs="Arial"/>
          <w:b/>
          <w:bCs/>
          <w:sz w:val="40"/>
          <w:szCs w:val="40"/>
        </w:rPr>
        <w:t xml:space="preserve">Stížnost podaná stěžovatelem – </w:t>
      </w:r>
      <w:r w:rsidR="003A2E84">
        <w:rPr>
          <w:rFonts w:ascii="Arial" w:hAnsi="Arial" w:cs="Arial"/>
          <w:b/>
          <w:bCs/>
          <w:sz w:val="40"/>
          <w:szCs w:val="40"/>
        </w:rPr>
        <w:t>FO</w:t>
      </w:r>
      <w:r w:rsidRPr="00D91F8D">
        <w:rPr>
          <w:rFonts w:ascii="Arial" w:hAnsi="Arial" w:cs="Arial"/>
          <w:b/>
          <w:bCs/>
          <w:sz w:val="40"/>
          <w:szCs w:val="40"/>
        </w:rPr>
        <w:br/>
      </w:r>
      <w:r w:rsidRPr="00D91F8D">
        <w:rPr>
          <w:rFonts w:ascii="Arial" w:hAnsi="Arial" w:cs="Arial"/>
          <w:i/>
          <w:iCs/>
        </w:rPr>
        <w:t>vyplní osoba, která stížnost podává</w:t>
      </w:r>
    </w:p>
    <w:p w14:paraId="21022D8E" w14:textId="77777777" w:rsid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b/>
          <w:bCs/>
        </w:rPr>
      </w:pPr>
    </w:p>
    <w:p w14:paraId="308159B8" w14:textId="678629E5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b/>
          <w:bCs/>
        </w:rPr>
      </w:pPr>
      <w:r w:rsidRPr="00D91F8D">
        <w:rPr>
          <w:b/>
          <w:bCs/>
        </w:rPr>
        <w:t>Jméno, příjmení, titul: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434D4A8F" w14:textId="2FC90077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b/>
          <w:bCs/>
        </w:rPr>
      </w:pPr>
      <w:r w:rsidRPr="00D91F8D">
        <w:rPr>
          <w:b/>
          <w:bCs/>
        </w:rPr>
        <w:t>Datum narození: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695CC11C" w14:textId="09B39D7C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b/>
          <w:bCs/>
        </w:rPr>
      </w:pPr>
      <w:r w:rsidRPr="00D91F8D">
        <w:rPr>
          <w:b/>
          <w:bCs/>
        </w:rPr>
        <w:t>Adresa trvalého bydliště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6F358B81" w14:textId="67947CD3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b/>
          <w:bCs/>
        </w:rPr>
      </w:pPr>
      <w:r w:rsidRPr="00D91F8D">
        <w:rPr>
          <w:b/>
          <w:bCs/>
        </w:rPr>
        <w:t>Adresa pro doručování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10600C17" w14:textId="3E91D54C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i/>
          <w:iCs/>
        </w:rPr>
      </w:pPr>
      <w:r w:rsidRPr="00D91F8D">
        <w:rPr>
          <w:i/>
          <w:iCs/>
        </w:rPr>
        <w:t>Adresa e-emailové schránky*</w:t>
      </w:r>
      <w:r w:rsidRPr="00D91F8D">
        <w:rPr>
          <w:i/>
          <w:iCs/>
        </w:rPr>
        <w:tab/>
      </w:r>
      <w:r w:rsidRPr="00D91F8D">
        <w:rPr>
          <w:i/>
          <w:iCs/>
        </w:rPr>
        <w:tab/>
      </w:r>
    </w:p>
    <w:p w14:paraId="41A7545B" w14:textId="666677F6" w:rsidR="00D91F8D" w:rsidRP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  <w:rPr>
          <w:i/>
          <w:iCs/>
        </w:rPr>
      </w:pPr>
      <w:r w:rsidRPr="00D91F8D">
        <w:rPr>
          <w:i/>
          <w:iCs/>
        </w:rPr>
        <w:t>ID datové schránky*</w:t>
      </w:r>
      <w:r w:rsidRPr="00D91F8D">
        <w:rPr>
          <w:i/>
          <w:iCs/>
        </w:rPr>
        <w:tab/>
      </w:r>
      <w:r w:rsidRPr="00D91F8D">
        <w:rPr>
          <w:i/>
          <w:iCs/>
        </w:rPr>
        <w:tab/>
      </w:r>
    </w:p>
    <w:p w14:paraId="33070824" w14:textId="77777777" w:rsid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</w:pPr>
    </w:p>
    <w:p w14:paraId="5F85F623" w14:textId="77777777" w:rsid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</w:pPr>
    </w:p>
    <w:p w14:paraId="126CC79D" w14:textId="48EC0897" w:rsidR="00D91F8D" w:rsidRDefault="00D91F8D" w:rsidP="00D91F8D">
      <w:pPr>
        <w:pStyle w:val="Mtexttun"/>
        <w:spacing w:after="240"/>
      </w:pPr>
      <w:r>
        <w:t>Text podávané stížnosti</w:t>
      </w:r>
    </w:p>
    <w:p w14:paraId="383B62FF" w14:textId="607182C8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5E2BD9AC" w14:textId="534A76D2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795637DA" w14:textId="7BA9A246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0DAC10D" w14:textId="032CD051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6445D9C9" w14:textId="66C0CE15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0928D849" w14:textId="7EFE1180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5C2E28C" w14:textId="1079E30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E6F977A" w14:textId="0A12DD78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BE29F51" w14:textId="0006AFA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7CBFE289" w14:textId="68629D8D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686726D4" w14:textId="58497180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104B590C" w14:textId="35A3E07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5E4C3F4" w14:textId="543E2335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458E5B3E" w14:textId="014F27C1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4B06CD8" w14:textId="6F4C607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55C794F3" w14:textId="64AA1347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AB0B423" w14:textId="27FB828D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BB3A99F" w14:textId="77777777" w:rsidR="00D91F8D" w:rsidRDefault="00D91F8D" w:rsidP="00D91F8D">
      <w:pPr>
        <w:pStyle w:val="Mtexttun"/>
        <w:tabs>
          <w:tab w:val="left" w:leader="dot" w:pos="9498"/>
        </w:tabs>
      </w:pPr>
    </w:p>
    <w:p w14:paraId="728F3FE9" w14:textId="40C80279" w:rsidR="00D91F8D" w:rsidRDefault="00D91F8D" w:rsidP="00D91F8D">
      <w:pPr>
        <w:pStyle w:val="Mtexttun"/>
        <w:tabs>
          <w:tab w:val="left" w:pos="5670"/>
          <w:tab w:val="left" w:leader="dot" w:pos="8364"/>
        </w:tabs>
        <w:spacing w:after="0"/>
      </w:pPr>
      <w:r>
        <w:t>V _______ dne ________</w:t>
      </w:r>
      <w:r>
        <w:tab/>
      </w:r>
      <w:r>
        <w:tab/>
      </w:r>
    </w:p>
    <w:p w14:paraId="5EFBCB8C" w14:textId="7E7FFD38" w:rsidR="00D91F8D" w:rsidRDefault="00D91F8D" w:rsidP="00D91F8D">
      <w:pPr>
        <w:pStyle w:val="Mtexttun"/>
        <w:tabs>
          <w:tab w:val="left" w:pos="5670"/>
          <w:tab w:val="center" w:pos="7088"/>
          <w:tab w:val="left" w:leader="dot" w:pos="8364"/>
        </w:tabs>
        <w:rPr>
          <w:i/>
          <w:iCs/>
        </w:rPr>
      </w:pPr>
      <w:r>
        <w:tab/>
      </w:r>
      <w:r>
        <w:tab/>
      </w:r>
      <w:r>
        <w:rPr>
          <w:i/>
          <w:iCs/>
        </w:rPr>
        <w:t>podpis stěžovatele</w:t>
      </w:r>
    </w:p>
    <w:p w14:paraId="633FD539" w14:textId="0F2250C5" w:rsidR="00D91F8D" w:rsidRPr="00D91F8D" w:rsidRDefault="00D91F8D" w:rsidP="00D91F8D">
      <w:pPr>
        <w:pStyle w:val="Mtexttun"/>
        <w:tabs>
          <w:tab w:val="left" w:pos="5670"/>
          <w:tab w:val="center" w:pos="6946"/>
          <w:tab w:val="left" w:leader="dot" w:pos="8364"/>
        </w:tabs>
        <w:rPr>
          <w:b w:val="0"/>
          <w:bCs w:val="0"/>
          <w:i/>
          <w:iCs/>
        </w:rPr>
      </w:pPr>
      <w:r w:rsidRPr="00D91F8D">
        <w:rPr>
          <w:b w:val="0"/>
          <w:bCs w:val="0"/>
          <w:i/>
          <w:iCs/>
        </w:rPr>
        <w:t>* nepovinný údaj</w:t>
      </w:r>
    </w:p>
    <w:sectPr w:rsidR="00D91F8D" w:rsidRPr="00D91F8D" w:rsidSect="001D2A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3B00E" w14:textId="77777777" w:rsidR="00350B40" w:rsidRPr="00CE3F65" w:rsidRDefault="00350B40" w:rsidP="00CE3F65">
      <w:r>
        <w:separator/>
      </w:r>
    </w:p>
  </w:endnote>
  <w:endnote w:type="continuationSeparator" w:id="0">
    <w:p w14:paraId="497DF47B" w14:textId="77777777" w:rsidR="00350B40" w:rsidRPr="00CE3F65" w:rsidRDefault="00350B40" w:rsidP="00CE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E">
    <w:charset w:val="EE"/>
    <w:family w:val="roman"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EWBLT+TimesNewRoman">
    <w:altName w:val="Times New Roman"/>
    <w:charset w:val="EE"/>
    <w:family w:val="roman"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295488899"/>
      <w:docPartObj>
        <w:docPartGallery w:val="Page Numbers (Bottom of Page)"/>
        <w:docPartUnique/>
      </w:docPartObj>
    </w:sdtPr>
    <w:sdtContent>
      <w:p w14:paraId="484EF146" w14:textId="77777777" w:rsidR="00F76B6A" w:rsidRPr="003058C7" w:rsidRDefault="00F76B6A" w:rsidP="003058C7">
        <w:pPr>
          <w:pStyle w:val="Zpat"/>
          <w:jc w:val="center"/>
          <w:rPr>
            <w:rFonts w:ascii="Arial" w:hAnsi="Arial" w:cs="Arial"/>
            <w:sz w:val="16"/>
            <w:szCs w:val="16"/>
          </w:rPr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78AF056" w14:textId="77777777" w:rsidR="00F76B6A" w:rsidRDefault="00F76B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204496"/>
      <w:docPartObj>
        <w:docPartGallery w:val="Page Numbers (Bottom of Page)"/>
        <w:docPartUnique/>
      </w:docPartObj>
    </w:sdtPr>
    <w:sdtContent>
      <w:p w14:paraId="08D7E071" w14:textId="77777777" w:rsidR="00F76B6A" w:rsidRPr="00CE3F65" w:rsidRDefault="00F76B6A" w:rsidP="003058C7">
        <w:pPr>
          <w:pStyle w:val="Zpat"/>
          <w:jc w:val="center"/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CCA08D2" w14:textId="77777777" w:rsidR="00F76B6A" w:rsidRDefault="00F76B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8FE37" w14:textId="77777777" w:rsidR="00350B40" w:rsidRPr="00CE3F65" w:rsidRDefault="00350B40" w:rsidP="00CE3F65">
      <w:r>
        <w:separator/>
      </w:r>
    </w:p>
  </w:footnote>
  <w:footnote w:type="continuationSeparator" w:id="0">
    <w:p w14:paraId="1F7647C9" w14:textId="77777777" w:rsidR="00350B40" w:rsidRPr="00CE3F65" w:rsidRDefault="00350B40" w:rsidP="00CE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1A29" w14:textId="77777777" w:rsidR="006805DC" w:rsidRDefault="00E74E7F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6681144" wp14:editId="116B5AE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763" cy="10691992"/>
          <wp:effectExtent l="0" t="0" r="4445" b="0"/>
          <wp:wrapNone/>
          <wp:docPr id="755963716" name="Obrázek 7559637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ázek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63" cy="10691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5072" w14:textId="2189B7FA" w:rsidR="00F76B6A" w:rsidRDefault="007E23DA" w:rsidP="00D91F8D">
    <w:pPr>
      <w:pStyle w:val="Zhlav"/>
      <w:jc w:val="righ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E8B6433" wp14:editId="248FE44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230" cy="10686415"/>
          <wp:effectExtent l="0" t="0" r="7620" b="635"/>
          <wp:wrapNone/>
          <wp:docPr id="438946074" name="Obrázek 438946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F8D">
      <w:t>Příloha č. 1a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F1EFD"/>
    <w:multiLevelType w:val="multilevel"/>
    <w:tmpl w:val="3E582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pStyle w:val="slovnlnku"/>
      <w:lvlText w:val="%1.%2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3FA14AD3"/>
    <w:multiLevelType w:val="hybridMultilevel"/>
    <w:tmpl w:val="EF2E443A"/>
    <w:lvl w:ilvl="0" w:tplc="C638D7E8">
      <w:start w:val="1"/>
      <w:numFmt w:val="lowerLetter"/>
      <w:pStyle w:val="a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C12AC"/>
    <w:multiLevelType w:val="hybridMultilevel"/>
    <w:tmpl w:val="438EEB0A"/>
    <w:lvl w:ilvl="0" w:tplc="9AE27168">
      <w:start w:val="1"/>
      <w:numFmt w:val="bullet"/>
      <w:pStyle w:val="-"/>
      <w:lvlText w:val="-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587971A5"/>
    <w:multiLevelType w:val="hybridMultilevel"/>
    <w:tmpl w:val="F76A347A"/>
    <w:lvl w:ilvl="0" w:tplc="702A569C">
      <w:start w:val="1"/>
      <w:numFmt w:val="decimal"/>
      <w:pStyle w:val="1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935FA"/>
    <w:multiLevelType w:val="singleLevel"/>
    <w:tmpl w:val="04050017"/>
    <w:lvl w:ilvl="0">
      <w:start w:val="1"/>
      <w:numFmt w:val="lowerLetter"/>
      <w:pStyle w:val="Zkladntext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21459511">
    <w:abstractNumId w:val="4"/>
  </w:num>
  <w:num w:numId="2" w16cid:durableId="1954051010">
    <w:abstractNumId w:val="0"/>
  </w:num>
  <w:num w:numId="3" w16cid:durableId="205917680">
    <w:abstractNumId w:val="3"/>
  </w:num>
  <w:num w:numId="4" w16cid:durableId="948776810">
    <w:abstractNumId w:val="1"/>
  </w:num>
  <w:num w:numId="5" w16cid:durableId="1702777032">
    <w:abstractNumId w:val="2"/>
  </w:num>
  <w:num w:numId="6" w16cid:durableId="248972814">
    <w:abstractNumId w:val="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8D"/>
    <w:rsid w:val="0000729F"/>
    <w:rsid w:val="00012BB3"/>
    <w:rsid w:val="000132CE"/>
    <w:rsid w:val="00014B8E"/>
    <w:rsid w:val="00044A53"/>
    <w:rsid w:val="0005035A"/>
    <w:rsid w:val="00066CA8"/>
    <w:rsid w:val="0007610C"/>
    <w:rsid w:val="000E08F3"/>
    <w:rsid w:val="000E7229"/>
    <w:rsid w:val="00100241"/>
    <w:rsid w:val="00101E36"/>
    <w:rsid w:val="00113012"/>
    <w:rsid w:val="001257B6"/>
    <w:rsid w:val="001278FA"/>
    <w:rsid w:val="00133932"/>
    <w:rsid w:val="00143EFD"/>
    <w:rsid w:val="00145CED"/>
    <w:rsid w:val="00164AEE"/>
    <w:rsid w:val="0017055D"/>
    <w:rsid w:val="0017116D"/>
    <w:rsid w:val="00173572"/>
    <w:rsid w:val="0018686A"/>
    <w:rsid w:val="001B1351"/>
    <w:rsid w:val="001D2A4D"/>
    <w:rsid w:val="001D5416"/>
    <w:rsid w:val="001D61BB"/>
    <w:rsid w:val="002029EA"/>
    <w:rsid w:val="002040AE"/>
    <w:rsid w:val="002276AC"/>
    <w:rsid w:val="002351B0"/>
    <w:rsid w:val="00242A6C"/>
    <w:rsid w:val="00257C91"/>
    <w:rsid w:val="00272719"/>
    <w:rsid w:val="00290EE2"/>
    <w:rsid w:val="002A75A8"/>
    <w:rsid w:val="002E5E0C"/>
    <w:rsid w:val="003058C7"/>
    <w:rsid w:val="00305EC2"/>
    <w:rsid w:val="003138D5"/>
    <w:rsid w:val="00315DBF"/>
    <w:rsid w:val="00335261"/>
    <w:rsid w:val="00337CE8"/>
    <w:rsid w:val="0034097E"/>
    <w:rsid w:val="00350B40"/>
    <w:rsid w:val="00363A1D"/>
    <w:rsid w:val="00370332"/>
    <w:rsid w:val="00376EC3"/>
    <w:rsid w:val="003A08D7"/>
    <w:rsid w:val="003A220B"/>
    <w:rsid w:val="003A2E84"/>
    <w:rsid w:val="003A4E60"/>
    <w:rsid w:val="003C2F15"/>
    <w:rsid w:val="003D3CC6"/>
    <w:rsid w:val="003D5182"/>
    <w:rsid w:val="003E3219"/>
    <w:rsid w:val="003E37C9"/>
    <w:rsid w:val="003E72CD"/>
    <w:rsid w:val="004102FF"/>
    <w:rsid w:val="00452096"/>
    <w:rsid w:val="00454C56"/>
    <w:rsid w:val="004A058E"/>
    <w:rsid w:val="004B3393"/>
    <w:rsid w:val="004C3A84"/>
    <w:rsid w:val="004F46B6"/>
    <w:rsid w:val="004F5F24"/>
    <w:rsid w:val="00514120"/>
    <w:rsid w:val="00517986"/>
    <w:rsid w:val="00524939"/>
    <w:rsid w:val="00524A37"/>
    <w:rsid w:val="00535B7C"/>
    <w:rsid w:val="00547B95"/>
    <w:rsid w:val="005A0ABB"/>
    <w:rsid w:val="005A2A60"/>
    <w:rsid w:val="005A3FFF"/>
    <w:rsid w:val="005A40E3"/>
    <w:rsid w:val="005B30BB"/>
    <w:rsid w:val="005F22E0"/>
    <w:rsid w:val="00602BB9"/>
    <w:rsid w:val="0060673D"/>
    <w:rsid w:val="006305D3"/>
    <w:rsid w:val="006579A3"/>
    <w:rsid w:val="0066348C"/>
    <w:rsid w:val="006805DC"/>
    <w:rsid w:val="00692A0F"/>
    <w:rsid w:val="006A7E49"/>
    <w:rsid w:val="006D1007"/>
    <w:rsid w:val="006E2DE9"/>
    <w:rsid w:val="0071491D"/>
    <w:rsid w:val="007254B3"/>
    <w:rsid w:val="00734F34"/>
    <w:rsid w:val="00735FD5"/>
    <w:rsid w:val="00737CD6"/>
    <w:rsid w:val="00762B04"/>
    <w:rsid w:val="0077217F"/>
    <w:rsid w:val="00787817"/>
    <w:rsid w:val="007E23DA"/>
    <w:rsid w:val="007F1482"/>
    <w:rsid w:val="007F2BE7"/>
    <w:rsid w:val="008168AE"/>
    <w:rsid w:val="008226E6"/>
    <w:rsid w:val="0084518D"/>
    <w:rsid w:val="0085449D"/>
    <w:rsid w:val="0085593C"/>
    <w:rsid w:val="008574CA"/>
    <w:rsid w:val="00875F21"/>
    <w:rsid w:val="008878BC"/>
    <w:rsid w:val="008A40FF"/>
    <w:rsid w:val="008A6F20"/>
    <w:rsid w:val="008E03BD"/>
    <w:rsid w:val="008E1C93"/>
    <w:rsid w:val="008E4249"/>
    <w:rsid w:val="009075FF"/>
    <w:rsid w:val="00913D58"/>
    <w:rsid w:val="009265B9"/>
    <w:rsid w:val="0093770E"/>
    <w:rsid w:val="0094162B"/>
    <w:rsid w:val="00945091"/>
    <w:rsid w:val="009519E7"/>
    <w:rsid w:val="00952ECE"/>
    <w:rsid w:val="00953CC6"/>
    <w:rsid w:val="00992F31"/>
    <w:rsid w:val="00993E0B"/>
    <w:rsid w:val="009A51AC"/>
    <w:rsid w:val="009A5FA7"/>
    <w:rsid w:val="009F6B30"/>
    <w:rsid w:val="009F70C9"/>
    <w:rsid w:val="00A0618B"/>
    <w:rsid w:val="00A13C46"/>
    <w:rsid w:val="00A21123"/>
    <w:rsid w:val="00A22F2F"/>
    <w:rsid w:val="00A30FEA"/>
    <w:rsid w:val="00A4561B"/>
    <w:rsid w:val="00A56CB1"/>
    <w:rsid w:val="00A6605B"/>
    <w:rsid w:val="00A679DF"/>
    <w:rsid w:val="00A90565"/>
    <w:rsid w:val="00AE190A"/>
    <w:rsid w:val="00AE7B43"/>
    <w:rsid w:val="00AF01E9"/>
    <w:rsid w:val="00B02D4F"/>
    <w:rsid w:val="00B1779B"/>
    <w:rsid w:val="00B26336"/>
    <w:rsid w:val="00B45568"/>
    <w:rsid w:val="00B51700"/>
    <w:rsid w:val="00B53076"/>
    <w:rsid w:val="00B54354"/>
    <w:rsid w:val="00B5729F"/>
    <w:rsid w:val="00B65494"/>
    <w:rsid w:val="00B86866"/>
    <w:rsid w:val="00B9696C"/>
    <w:rsid w:val="00BA2B7B"/>
    <w:rsid w:val="00BB5ACF"/>
    <w:rsid w:val="00BC23BB"/>
    <w:rsid w:val="00BD1F75"/>
    <w:rsid w:val="00BE13A6"/>
    <w:rsid w:val="00BF4522"/>
    <w:rsid w:val="00C07502"/>
    <w:rsid w:val="00C261C2"/>
    <w:rsid w:val="00C5038E"/>
    <w:rsid w:val="00C532AB"/>
    <w:rsid w:val="00C65906"/>
    <w:rsid w:val="00C72064"/>
    <w:rsid w:val="00C73EAA"/>
    <w:rsid w:val="00C7520D"/>
    <w:rsid w:val="00C918E5"/>
    <w:rsid w:val="00C94490"/>
    <w:rsid w:val="00CE2C6D"/>
    <w:rsid w:val="00CE3B5A"/>
    <w:rsid w:val="00CE3F65"/>
    <w:rsid w:val="00CE549B"/>
    <w:rsid w:val="00CF1F32"/>
    <w:rsid w:val="00D001E4"/>
    <w:rsid w:val="00D0114E"/>
    <w:rsid w:val="00D01E3E"/>
    <w:rsid w:val="00D04A7A"/>
    <w:rsid w:val="00D154A3"/>
    <w:rsid w:val="00D218A1"/>
    <w:rsid w:val="00D23435"/>
    <w:rsid w:val="00D266B2"/>
    <w:rsid w:val="00D311A8"/>
    <w:rsid w:val="00D378AF"/>
    <w:rsid w:val="00D510EE"/>
    <w:rsid w:val="00D636AA"/>
    <w:rsid w:val="00D642DD"/>
    <w:rsid w:val="00D76C0F"/>
    <w:rsid w:val="00D809FC"/>
    <w:rsid w:val="00D91F8D"/>
    <w:rsid w:val="00DB51CB"/>
    <w:rsid w:val="00DC2A84"/>
    <w:rsid w:val="00E01221"/>
    <w:rsid w:val="00E27D73"/>
    <w:rsid w:val="00E32E86"/>
    <w:rsid w:val="00E33B2F"/>
    <w:rsid w:val="00E36400"/>
    <w:rsid w:val="00E37060"/>
    <w:rsid w:val="00E56BDA"/>
    <w:rsid w:val="00E74E7F"/>
    <w:rsid w:val="00E7558F"/>
    <w:rsid w:val="00E800DA"/>
    <w:rsid w:val="00E839F8"/>
    <w:rsid w:val="00EA20BF"/>
    <w:rsid w:val="00EC4BEB"/>
    <w:rsid w:val="00ED34FA"/>
    <w:rsid w:val="00ED68EE"/>
    <w:rsid w:val="00EE47FE"/>
    <w:rsid w:val="00F33411"/>
    <w:rsid w:val="00F45260"/>
    <w:rsid w:val="00F51E2C"/>
    <w:rsid w:val="00F57C77"/>
    <w:rsid w:val="00F6280A"/>
    <w:rsid w:val="00F63406"/>
    <w:rsid w:val="00F70A18"/>
    <w:rsid w:val="00F76B6A"/>
    <w:rsid w:val="00F80D61"/>
    <w:rsid w:val="00F83CE0"/>
    <w:rsid w:val="00F9402B"/>
    <w:rsid w:val="00FA439C"/>
    <w:rsid w:val="00FA46CE"/>
    <w:rsid w:val="00FC11C7"/>
    <w:rsid w:val="00FC1CBA"/>
    <w:rsid w:val="00FC2523"/>
    <w:rsid w:val="00FD640C"/>
    <w:rsid w:val="00FE3F98"/>
    <w:rsid w:val="00FE47B2"/>
    <w:rsid w:val="00FF3C30"/>
    <w:rsid w:val="00FF64EB"/>
    <w:rsid w:val="00FF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EFA8B"/>
  <w15:chartTrackingRefBased/>
  <w15:docId w15:val="{30FCEEC8-0C33-4612-9308-97BD1655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locked="0" w:semiHidden="1" w:uiPriority="0" w:unhideWhenUsed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iPriority="0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iPriority="0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rsid w:val="00D91F8D"/>
    <w:pPr>
      <w:spacing w:after="360"/>
    </w:pPr>
  </w:style>
  <w:style w:type="paragraph" w:styleId="Nadpis1">
    <w:name w:val="heading 1"/>
    <w:basedOn w:val="Normln"/>
    <w:next w:val="Normln"/>
    <w:link w:val="Nadpis1Char"/>
    <w:uiPriority w:val="9"/>
    <w:rsid w:val="00E56B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rsid w:val="00E56BD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rsid w:val="00E56BD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Nadpis4">
    <w:name w:val="heading 4"/>
    <w:basedOn w:val="Normln"/>
    <w:next w:val="Normln"/>
    <w:link w:val="Nadpis4Char"/>
    <w:rsid w:val="00E56BD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caps/>
      <w:sz w:val="48"/>
      <w:szCs w:val="20"/>
      <w:lang w:eastAsia="cs-CZ"/>
    </w:rPr>
  </w:style>
  <w:style w:type="paragraph" w:styleId="Nadpis5">
    <w:name w:val="heading 5"/>
    <w:aliases w:val="Název směrnice"/>
    <w:basedOn w:val="Normln"/>
    <w:next w:val="Normln"/>
    <w:link w:val="Nadpis5Char"/>
    <w:rsid w:val="00F6280A"/>
    <w:pPr>
      <w:spacing w:before="1200"/>
      <w:jc w:val="center"/>
      <w:outlineLvl w:val="4"/>
    </w:pPr>
    <w:rPr>
      <w:rFonts w:ascii="Arial" w:hAnsi="Arial" w:cs="Arial"/>
      <w:b/>
      <w:sz w:val="56"/>
      <w:szCs w:val="56"/>
    </w:rPr>
  </w:style>
  <w:style w:type="paragraph" w:styleId="Nadpis6">
    <w:name w:val="heading 6"/>
    <w:basedOn w:val="Normln"/>
    <w:next w:val="Normln"/>
    <w:link w:val="Nadpis6Char"/>
    <w:rsid w:val="00E56B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40"/>
      <w:szCs w:val="20"/>
      <w:lang w:eastAsia="cs-CZ"/>
    </w:rPr>
  </w:style>
  <w:style w:type="paragraph" w:styleId="Nadpis7">
    <w:name w:val="heading 7"/>
    <w:basedOn w:val="Normln"/>
    <w:next w:val="Normln"/>
    <w:link w:val="Nadpis7Char"/>
    <w:rsid w:val="00E56BD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rsid w:val="00E56BD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6"/>
      <w:szCs w:val="20"/>
      <w:u w:val="single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rsid w:val="00E56BDA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05DC"/>
  </w:style>
  <w:style w:type="paragraph" w:styleId="Zpat">
    <w:name w:val="footer"/>
    <w:basedOn w:val="Normln"/>
    <w:link w:val="ZpatChar"/>
    <w:uiPriority w:val="99"/>
    <w:unhideWhenUsed/>
    <w:rsid w:val="0068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05DC"/>
  </w:style>
  <w:style w:type="paragraph" w:styleId="Bezmezer">
    <w:name w:val="No Spacing"/>
    <w:link w:val="BezmezerChar"/>
    <w:uiPriority w:val="1"/>
    <w:rsid w:val="00012BB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058C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58C7"/>
    <w:rPr>
      <w:color w:val="605E5C"/>
      <w:shd w:val="clear" w:color="auto" w:fill="E1DFDD"/>
    </w:rPr>
  </w:style>
  <w:style w:type="paragraph" w:customStyle="1" w:styleId="Normlntun">
    <w:name w:val="Normální tučně"/>
    <w:basedOn w:val="Normln"/>
    <w:next w:val="Normln"/>
    <w:link w:val="NormlntunChar"/>
    <w:rsid w:val="003058C7"/>
    <w:pPr>
      <w:spacing w:after="0" w:line="300" w:lineRule="auto"/>
      <w:jc w:val="both"/>
    </w:pPr>
    <w:rPr>
      <w:rFonts w:ascii="Arial" w:hAnsi="Arial"/>
      <w:b/>
      <w:color w:val="000000" w:themeColor="text1"/>
      <w:sz w:val="20"/>
    </w:rPr>
  </w:style>
  <w:style w:type="table" w:styleId="Mkatabulky">
    <w:name w:val="Table Grid"/>
    <w:basedOn w:val="Normlntabulka"/>
    <w:uiPriority w:val="39"/>
    <w:locked/>
    <w:rsid w:val="00F8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bnadpis">
    <w:name w:val="mmb_nadpis"/>
    <w:basedOn w:val="Normlntun"/>
    <w:link w:val="mmbnadpisChar"/>
    <w:rsid w:val="00C261C2"/>
    <w:rPr>
      <w:rFonts w:cs="Arial"/>
      <w:color w:val="auto"/>
    </w:rPr>
  </w:style>
  <w:style w:type="paragraph" w:customStyle="1" w:styleId="Mtext">
    <w:name w:val="ÚMČ_text"/>
    <w:basedOn w:val="Normln"/>
    <w:link w:val="MtextChar"/>
    <w:qFormat/>
    <w:rsid w:val="00992F31"/>
    <w:pPr>
      <w:spacing w:after="0" w:line="300" w:lineRule="auto"/>
      <w:jc w:val="both"/>
    </w:pPr>
    <w:rPr>
      <w:rFonts w:ascii="Arial" w:hAnsi="Arial" w:cs="Arial"/>
      <w:szCs w:val="20"/>
    </w:rPr>
  </w:style>
  <w:style w:type="character" w:customStyle="1" w:styleId="NormlntunChar">
    <w:name w:val="Normální tučně Char"/>
    <w:basedOn w:val="Standardnpsmoodstavce"/>
    <w:link w:val="Normlntun"/>
    <w:rsid w:val="00C261C2"/>
    <w:rPr>
      <w:rFonts w:ascii="Arial" w:hAnsi="Arial"/>
      <w:b/>
      <w:color w:val="000000" w:themeColor="text1"/>
      <w:sz w:val="20"/>
    </w:rPr>
  </w:style>
  <w:style w:type="character" w:customStyle="1" w:styleId="mmbnadpisChar">
    <w:name w:val="mmb_nadpis Char"/>
    <w:basedOn w:val="NormlntunChar"/>
    <w:link w:val="mmbnadpis"/>
    <w:rsid w:val="00C261C2"/>
    <w:rPr>
      <w:rFonts w:ascii="Arial" w:hAnsi="Arial" w:cs="Arial"/>
      <w:b/>
      <w:color w:val="000000" w:themeColor="text1"/>
      <w:sz w:val="20"/>
    </w:rPr>
  </w:style>
  <w:style w:type="paragraph" w:customStyle="1" w:styleId="mmbzahlavi">
    <w:name w:val="mmb_zahlavi"/>
    <w:basedOn w:val="Normln"/>
    <w:link w:val="mmbzahlaviChar"/>
    <w:rsid w:val="00C261C2"/>
    <w:rPr>
      <w:rFonts w:ascii="Arial" w:hAnsi="Arial" w:cs="Arial"/>
    </w:rPr>
  </w:style>
  <w:style w:type="character" w:customStyle="1" w:styleId="MtextChar">
    <w:name w:val="ÚMČ_text Char"/>
    <w:basedOn w:val="Standardnpsmoodstavce"/>
    <w:link w:val="Mtext"/>
    <w:rsid w:val="00992F31"/>
    <w:rPr>
      <w:rFonts w:ascii="Arial" w:hAnsi="Arial" w:cs="Arial"/>
      <w:szCs w:val="20"/>
    </w:rPr>
  </w:style>
  <w:style w:type="character" w:customStyle="1" w:styleId="mmbzahlaviChar">
    <w:name w:val="mmb_zahlavi Char"/>
    <w:basedOn w:val="Standardnpsmoodstavce"/>
    <w:link w:val="mmbzahlavi"/>
    <w:rsid w:val="00C261C2"/>
    <w:rPr>
      <w:rFonts w:ascii="Arial" w:hAnsi="Arial" w:cs="Arial"/>
    </w:rPr>
  </w:style>
  <w:style w:type="paragraph" w:customStyle="1" w:styleId="mmbadresa">
    <w:name w:val="mmb_adresa"/>
    <w:basedOn w:val="Bezmezer"/>
    <w:link w:val="mmbadresaChar"/>
    <w:rsid w:val="006D1007"/>
    <w:rPr>
      <w:rFonts w:ascii="Arial" w:hAnsi="Arial" w:cs="Arial"/>
      <w:sz w:val="20"/>
      <w:szCs w:val="20"/>
    </w:rPr>
  </w:style>
  <w:style w:type="paragraph" w:customStyle="1" w:styleId="mmbodvolnadpis">
    <w:name w:val="mmb_odvol_nadpis"/>
    <w:basedOn w:val="Mtext"/>
    <w:link w:val="mmbodvolnadpisChar"/>
    <w:rsid w:val="006D1007"/>
    <w:rPr>
      <w:b/>
      <w:bCs/>
      <w:sz w:val="16"/>
      <w:szCs w:val="16"/>
    </w:rPr>
  </w:style>
  <w:style w:type="character" w:customStyle="1" w:styleId="BezmezerChar">
    <w:name w:val="Bez mezer Char"/>
    <w:basedOn w:val="Standardnpsmoodstavce"/>
    <w:link w:val="Bezmezer"/>
    <w:uiPriority w:val="1"/>
    <w:rsid w:val="006D1007"/>
  </w:style>
  <w:style w:type="character" w:customStyle="1" w:styleId="mmbadresaChar">
    <w:name w:val="mmb_adresa Char"/>
    <w:basedOn w:val="BezmezerChar"/>
    <w:link w:val="mmbadresa"/>
    <w:rsid w:val="006D1007"/>
    <w:rPr>
      <w:rFonts w:ascii="Arial" w:hAnsi="Arial" w:cs="Arial"/>
      <w:sz w:val="20"/>
      <w:szCs w:val="20"/>
    </w:rPr>
  </w:style>
  <w:style w:type="paragraph" w:customStyle="1" w:styleId="mmbodvoltext">
    <w:name w:val="mmb_odvol_text"/>
    <w:basedOn w:val="mmbodvolnadpis"/>
    <w:link w:val="mmbodvoltextChar"/>
    <w:rsid w:val="006D1007"/>
    <w:rPr>
      <w:b w:val="0"/>
      <w:bCs w:val="0"/>
      <w:sz w:val="18"/>
      <w:szCs w:val="18"/>
    </w:rPr>
  </w:style>
  <w:style w:type="character" w:customStyle="1" w:styleId="mmbodvolnadpisChar">
    <w:name w:val="mmb_odvol_nadpis Char"/>
    <w:basedOn w:val="MtextChar"/>
    <w:link w:val="mmbodvolnadpis"/>
    <w:rsid w:val="006D1007"/>
    <w:rPr>
      <w:rFonts w:ascii="Arial" w:hAnsi="Arial" w:cs="Arial"/>
      <w:b/>
      <w:bCs/>
      <w:sz w:val="16"/>
      <w:szCs w:val="16"/>
    </w:rPr>
  </w:style>
  <w:style w:type="character" w:customStyle="1" w:styleId="mmbodvoltextChar">
    <w:name w:val="mmb_odvol_text Char"/>
    <w:basedOn w:val="mmbodvolnadpisChar"/>
    <w:link w:val="mmbodvoltext"/>
    <w:rsid w:val="006D1007"/>
    <w:rPr>
      <w:rFonts w:ascii="Arial" w:hAnsi="Arial" w:cs="Arial"/>
      <w:b w:val="0"/>
      <w:bCs w:val="0"/>
      <w:sz w:val="18"/>
      <w:szCs w:val="18"/>
    </w:rPr>
  </w:style>
  <w:style w:type="paragraph" w:styleId="Zkladntext">
    <w:name w:val="Body Text"/>
    <w:basedOn w:val="Normln"/>
    <w:link w:val="ZkladntextChar"/>
    <w:rsid w:val="00113012"/>
    <w:pPr>
      <w:widowControl w:val="0"/>
      <w:numPr>
        <w:ilvl w:val="8"/>
        <w:numId w:val="1"/>
      </w:num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13012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rsid w:val="005A2A60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93770E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56BDA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56BDA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56BDA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56BDA"/>
    <w:rPr>
      <w:rFonts w:ascii="Times New Roman" w:eastAsia="Times New Roman" w:hAnsi="Times New Roman" w:cs="Times New Roman"/>
      <w:caps/>
      <w:sz w:val="48"/>
      <w:szCs w:val="20"/>
      <w:lang w:eastAsia="cs-CZ"/>
    </w:rPr>
  </w:style>
  <w:style w:type="character" w:customStyle="1" w:styleId="Nadpis5Char">
    <w:name w:val="Nadpis 5 Char"/>
    <w:aliases w:val="Název směrnice Char"/>
    <w:basedOn w:val="Standardnpsmoodstavce"/>
    <w:link w:val="Nadpis5"/>
    <w:rsid w:val="00F6280A"/>
    <w:rPr>
      <w:rFonts w:ascii="Arial" w:hAnsi="Arial" w:cs="Arial"/>
      <w:b/>
      <w:sz w:val="56"/>
      <w:szCs w:val="56"/>
    </w:rPr>
  </w:style>
  <w:style w:type="character" w:customStyle="1" w:styleId="Nadpis6Char">
    <w:name w:val="Nadpis 6 Char"/>
    <w:basedOn w:val="Standardnpsmoodstavce"/>
    <w:link w:val="Nadpis6"/>
    <w:rsid w:val="00E56BDA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E56BDA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E56BDA"/>
    <w:rPr>
      <w:rFonts w:ascii="Times New Roman" w:eastAsia="Times New Roman" w:hAnsi="Times New Roman" w:cs="Times New Roman"/>
      <w:b/>
      <w:sz w:val="26"/>
      <w:szCs w:val="20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E56B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styleId="slostrnky">
    <w:name w:val="page number"/>
    <w:basedOn w:val="Standardnpsmoodstavce"/>
    <w:rsid w:val="00E56BDA"/>
  </w:style>
  <w:style w:type="paragraph" w:customStyle="1" w:styleId="Znaka1">
    <w:name w:val="Značka 1"/>
    <w:rsid w:val="00E56BDA"/>
    <w:pPr>
      <w:autoSpaceDE w:val="0"/>
      <w:autoSpaceDN w:val="0"/>
      <w:adjustRightInd w:val="0"/>
      <w:spacing w:before="141" w:after="0" w:line="240" w:lineRule="auto"/>
      <w:ind w:left="1048"/>
    </w:pPr>
    <w:rPr>
      <w:rFonts w:ascii="TimesE" w:eastAsia="Times New Roman" w:hAnsi="TimesE" w:cs="Times New Roman"/>
      <w:color w:val="000000"/>
      <w:sz w:val="20"/>
      <w:szCs w:val="24"/>
      <w:lang w:eastAsia="cs-CZ"/>
    </w:rPr>
  </w:style>
  <w:style w:type="paragraph" w:customStyle="1" w:styleId="sloseznamu">
    <w:name w:val="Číslo seznamu"/>
    <w:rsid w:val="00E56BDA"/>
    <w:pPr>
      <w:autoSpaceDE w:val="0"/>
      <w:autoSpaceDN w:val="0"/>
      <w:adjustRightInd w:val="0"/>
      <w:spacing w:before="141" w:after="0" w:line="240" w:lineRule="auto"/>
      <w:ind w:left="1077" w:hanging="17"/>
    </w:pPr>
    <w:rPr>
      <w:rFonts w:ascii="TimesE" w:eastAsia="Times New Roman" w:hAnsi="TimesE" w:cs="Times New Roman"/>
      <w:color w:val="000000"/>
      <w:sz w:val="20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E56BDA"/>
    <w:pPr>
      <w:spacing w:after="0" w:line="240" w:lineRule="auto"/>
      <w:ind w:left="708" w:firstLine="71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56BD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E56BD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56BD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6BDA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BDA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hlav-odbor">
    <w:name w:val="záhlaví-odbor"/>
    <w:basedOn w:val="Zhlav"/>
    <w:rsid w:val="00E56BDA"/>
    <w:pPr>
      <w:jc w:val="both"/>
    </w:pPr>
    <w:rPr>
      <w:rFonts w:ascii="Arial" w:eastAsia="Times New Roman" w:hAnsi="Arial" w:cs="Arial"/>
      <w:b/>
      <w:bCs/>
      <w:caps/>
      <w:color w:val="999999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E56BD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56BD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E56BDA"/>
    <w:rPr>
      <w:vertAlign w:val="superscript"/>
    </w:rPr>
  </w:style>
  <w:style w:type="paragraph" w:customStyle="1" w:styleId="Default">
    <w:name w:val="Default"/>
    <w:rsid w:val="00E56BDA"/>
    <w:pPr>
      <w:widowControl w:val="0"/>
      <w:autoSpaceDE w:val="0"/>
      <w:autoSpaceDN w:val="0"/>
      <w:adjustRightInd w:val="0"/>
      <w:spacing w:after="0" w:line="240" w:lineRule="auto"/>
    </w:pPr>
    <w:rPr>
      <w:rFonts w:ascii="EEWBLT+TimesNewRoman" w:eastAsiaTheme="minorEastAsia" w:hAnsi="EEWBLT+TimesNewRoman" w:cs="EEWBLT+TimesNewRoman"/>
      <w:color w:val="000000"/>
      <w:sz w:val="24"/>
      <w:szCs w:val="24"/>
      <w:lang w:eastAsia="cs-CZ"/>
    </w:rPr>
  </w:style>
  <w:style w:type="paragraph" w:customStyle="1" w:styleId="CM23">
    <w:name w:val="CM23"/>
    <w:basedOn w:val="Default"/>
    <w:next w:val="Default"/>
    <w:uiPriority w:val="99"/>
    <w:rsid w:val="00E56BDA"/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sid w:val="00E56BDA"/>
    <w:rPr>
      <w:rFonts w:cstheme="minorBidi"/>
      <w:color w:val="auto"/>
    </w:rPr>
  </w:style>
  <w:style w:type="character" w:customStyle="1" w:styleId="st">
    <w:name w:val="st"/>
    <w:basedOn w:val="Standardnpsmoodstavce"/>
    <w:rsid w:val="00E56BDA"/>
  </w:style>
  <w:style w:type="character" w:customStyle="1" w:styleId="h1a">
    <w:name w:val="h1a"/>
    <w:basedOn w:val="Standardnpsmoodstavce"/>
    <w:rsid w:val="00E56BDA"/>
  </w:style>
  <w:style w:type="paragraph" w:customStyle="1" w:styleId="zhlav-znaka">
    <w:name w:val="záhlaví-značka"/>
    <w:basedOn w:val="Zhlav"/>
    <w:rsid w:val="00E56BDA"/>
    <w:pPr>
      <w:tabs>
        <w:tab w:val="clear" w:pos="4536"/>
        <w:tab w:val="clear" w:pos="9072"/>
        <w:tab w:val="left" w:pos="1620"/>
      </w:tabs>
      <w:spacing w:before="50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paragraph" w:customStyle="1" w:styleId="Normln1">
    <w:name w:val="Normální1"/>
    <w:rsid w:val="00E56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E56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E56BDA"/>
    <w:rPr>
      <w:b/>
      <w:bCs/>
    </w:rPr>
  </w:style>
  <w:style w:type="paragraph" w:customStyle="1" w:styleId="Mik">
    <w:name w:val="Mikš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E56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c">
    <w:name w:val="Věc"/>
    <w:basedOn w:val="Zhlav"/>
    <w:rsid w:val="00E56BDA"/>
    <w:pPr>
      <w:tabs>
        <w:tab w:val="clear" w:pos="4536"/>
        <w:tab w:val="clear" w:pos="9072"/>
      </w:tabs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Plohy">
    <w:name w:val="Přílohy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ed">
    <w:name w:val="šedá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Odkaznakoment">
    <w:name w:val="annotation reference"/>
    <w:basedOn w:val="Standardnpsmoodstavce"/>
    <w:unhideWhenUsed/>
    <w:rsid w:val="00E56BD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E56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E56B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56B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56BD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Svtlseznam">
    <w:name w:val="Light List"/>
    <w:basedOn w:val="Normlntabulka"/>
    <w:uiPriority w:val="61"/>
    <w:locked/>
    <w:rsid w:val="00E56BDA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adpisobsahu">
    <w:name w:val="TOC Heading"/>
    <w:basedOn w:val="Nadpis1"/>
    <w:next w:val="Normln"/>
    <w:uiPriority w:val="39"/>
    <w:unhideWhenUsed/>
    <w:rsid w:val="00E56BD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Cs w:val="32"/>
    </w:rPr>
  </w:style>
  <w:style w:type="paragraph" w:customStyle="1" w:styleId="Novstrana">
    <w:name w:val="Nová strana"/>
    <w:basedOn w:val="Normln"/>
    <w:rsid w:val="00A90565"/>
    <w:pPr>
      <w:pageBreakBefore/>
      <w:spacing w:after="480"/>
      <w:ind w:left="85"/>
      <w:jc w:val="both"/>
    </w:pPr>
    <w:rPr>
      <w:rFonts w:ascii="Arial" w:hAnsi="Arial" w:cs="Arial"/>
      <w:bCs/>
      <w:sz w:val="16"/>
    </w:rPr>
  </w:style>
  <w:style w:type="paragraph" w:styleId="Obsah2">
    <w:name w:val="toc 2"/>
    <w:basedOn w:val="Normln"/>
    <w:next w:val="Normln"/>
    <w:autoRedefine/>
    <w:uiPriority w:val="39"/>
    <w:unhideWhenUsed/>
    <w:rsid w:val="00E56BDA"/>
    <w:pPr>
      <w:spacing w:after="100" w:line="240" w:lineRule="auto"/>
      <w:ind w:left="216"/>
    </w:pPr>
    <w:rPr>
      <w:rFonts w:eastAsiaTheme="minorEastAsia" w:cs="Times New Roman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E56BDA"/>
    <w:pPr>
      <w:spacing w:after="100"/>
      <w:ind w:left="440"/>
    </w:pPr>
    <w:rPr>
      <w:rFonts w:eastAsiaTheme="minorEastAsia" w:cs="Times New Roman"/>
      <w:lang w:eastAsia="cs-CZ"/>
    </w:rPr>
  </w:style>
  <w:style w:type="table" w:customStyle="1" w:styleId="TableNormal">
    <w:name w:val="Table Normal"/>
    <w:uiPriority w:val="2"/>
    <w:semiHidden/>
    <w:unhideWhenUsed/>
    <w:qFormat/>
    <w:rsid w:val="00E56B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link w:val="NzevChar"/>
    <w:rsid w:val="00B177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B1779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l31">
    <w:name w:val="l31"/>
    <w:basedOn w:val="Normln"/>
    <w:rsid w:val="00B1779B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1">
    <w:name w:val="l41"/>
    <w:basedOn w:val="Normln"/>
    <w:rsid w:val="00B1779B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1a5">
    <w:name w:val="h1a5"/>
    <w:basedOn w:val="Standardnpsmoodstavce"/>
    <w:rsid w:val="00B1779B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tyle13">
    <w:name w:val="Style13"/>
    <w:basedOn w:val="Normln"/>
    <w:uiPriority w:val="99"/>
    <w:rsid w:val="00B1779B"/>
    <w:pPr>
      <w:widowControl w:val="0"/>
      <w:autoSpaceDE w:val="0"/>
      <w:autoSpaceDN w:val="0"/>
      <w:adjustRightInd w:val="0"/>
      <w:spacing w:after="0" w:line="279" w:lineRule="exact"/>
      <w:ind w:hanging="696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Style11">
    <w:name w:val="Style11"/>
    <w:basedOn w:val="Normln"/>
    <w:uiPriority w:val="99"/>
    <w:rsid w:val="00B1779B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FontStyle27">
    <w:name w:val="Font Style27"/>
    <w:uiPriority w:val="99"/>
    <w:rsid w:val="00B1779B"/>
    <w:rPr>
      <w:rFonts w:ascii="Times New Roman" w:hAnsi="Times New Roman"/>
      <w:b/>
      <w:color w:val="000000"/>
      <w:sz w:val="26"/>
    </w:rPr>
  </w:style>
  <w:style w:type="paragraph" w:customStyle="1" w:styleId="st0">
    <w:name w:val="Část"/>
    <w:basedOn w:val="Nadpis2"/>
    <w:rsid w:val="0005035A"/>
    <w:pPr>
      <w:pageBreakBefore/>
      <w:spacing w:before="240" w:after="240"/>
      <w:contextualSpacing/>
      <w:jc w:val="center"/>
    </w:pPr>
    <w:rPr>
      <w:rFonts w:ascii="Arial" w:hAnsi="Arial" w:cs="Arial"/>
      <w:sz w:val="26"/>
      <w:szCs w:val="26"/>
    </w:rPr>
  </w:style>
  <w:style w:type="paragraph" w:customStyle="1" w:styleId="lnek">
    <w:name w:val="Článek"/>
    <w:basedOn w:val="Nadpis3"/>
    <w:qFormat/>
    <w:rsid w:val="00E33B2F"/>
    <w:pPr>
      <w:spacing w:before="360" w:after="120"/>
      <w:contextualSpacing/>
    </w:pPr>
    <w:rPr>
      <w:rFonts w:ascii="Arial" w:hAnsi="Arial" w:cs="Arial"/>
      <w:sz w:val="24"/>
      <w:szCs w:val="24"/>
    </w:rPr>
  </w:style>
  <w:style w:type="paragraph" w:customStyle="1" w:styleId="slovnlnku">
    <w:name w:val="Číslování článku"/>
    <w:basedOn w:val="Odstavecseseznamem"/>
    <w:rsid w:val="00D76C0F"/>
    <w:pPr>
      <w:numPr>
        <w:ilvl w:val="1"/>
        <w:numId w:val="2"/>
      </w:numPr>
      <w:spacing w:after="0" w:line="276" w:lineRule="auto"/>
      <w:ind w:left="709" w:hanging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">
    <w:name w:val="a)"/>
    <w:basedOn w:val="Mtext"/>
    <w:qFormat/>
    <w:rsid w:val="0060673D"/>
    <w:pPr>
      <w:numPr>
        <w:numId w:val="4"/>
      </w:numPr>
      <w:ind w:firstLine="414"/>
    </w:pPr>
  </w:style>
  <w:style w:type="paragraph" w:customStyle="1" w:styleId="Nzevsmrnice">
    <w:name w:val="Název směrnice_"/>
    <w:basedOn w:val="Nadpis5"/>
    <w:qFormat/>
    <w:rsid w:val="00337CE8"/>
    <w:pPr>
      <w:spacing w:before="0" w:after="1200" w:line="240" w:lineRule="auto"/>
    </w:pPr>
  </w:style>
  <w:style w:type="paragraph" w:customStyle="1" w:styleId="Mtexttun">
    <w:name w:val="ÚMČ_text_tučně"/>
    <w:basedOn w:val="Normln"/>
    <w:qFormat/>
    <w:rsid w:val="00C5038E"/>
    <w:rPr>
      <w:rFonts w:ascii="Arial" w:hAnsi="Arial" w:cs="Arial"/>
      <w:b/>
      <w:bCs/>
    </w:rPr>
  </w:style>
  <w:style w:type="paragraph" w:customStyle="1" w:styleId="1">
    <w:name w:val="(1)"/>
    <w:basedOn w:val="Mtext"/>
    <w:qFormat/>
    <w:rsid w:val="00376EC3"/>
    <w:pPr>
      <w:numPr>
        <w:numId w:val="3"/>
      </w:numPr>
    </w:pPr>
  </w:style>
  <w:style w:type="paragraph" w:customStyle="1" w:styleId="-">
    <w:name w:val="-"/>
    <w:basedOn w:val="a"/>
    <w:qFormat/>
    <w:rsid w:val="00875F2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07%20Vzory%20tiskovin%20&#218;M&#268;\4.%20Intern&#237;%20p&#345;edpisy\Sm&#283;rnice%20-%20vzor%20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F2E97-5F90-4B16-A0D8-C35E9C5A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Směrnice - vzor 2024</Template>
  <TotalTime>9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Šlesinger</dc:creator>
  <cp:keywords/>
  <dc:description/>
  <cp:lastModifiedBy>Šlesinger Adam (MČ Brno-Židenice)</cp:lastModifiedBy>
  <cp:revision>2</cp:revision>
  <cp:lastPrinted>2023-12-19T06:35:00Z</cp:lastPrinted>
  <dcterms:created xsi:type="dcterms:W3CDTF">2025-07-31T06:37:00Z</dcterms:created>
  <dcterms:modified xsi:type="dcterms:W3CDTF">2025-07-31T06:47:00Z</dcterms:modified>
</cp:coreProperties>
</file>