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E041D" w14:textId="77777777" w:rsidR="00D91F8D" w:rsidRDefault="00D91F8D" w:rsidP="00D91F8D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14:paraId="044634A9" w14:textId="60B8D012" w:rsidR="00D91F8D" w:rsidRPr="00D91F8D" w:rsidRDefault="00D91F8D" w:rsidP="00D91F8D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D91F8D">
        <w:rPr>
          <w:rFonts w:ascii="Arial" w:hAnsi="Arial" w:cs="Arial"/>
          <w:b/>
          <w:bCs/>
          <w:sz w:val="40"/>
          <w:szCs w:val="40"/>
        </w:rPr>
        <w:t xml:space="preserve">Stížnost podaná stěžovatelem – </w:t>
      </w:r>
      <w:r w:rsidR="00494005">
        <w:rPr>
          <w:rFonts w:ascii="Arial" w:hAnsi="Arial" w:cs="Arial"/>
          <w:b/>
          <w:bCs/>
          <w:sz w:val="40"/>
          <w:szCs w:val="40"/>
        </w:rPr>
        <w:t>PO/PFO</w:t>
      </w:r>
      <w:r w:rsidRPr="00D91F8D">
        <w:rPr>
          <w:rFonts w:ascii="Arial" w:hAnsi="Arial" w:cs="Arial"/>
          <w:b/>
          <w:bCs/>
          <w:sz w:val="40"/>
          <w:szCs w:val="40"/>
        </w:rPr>
        <w:br/>
      </w:r>
      <w:r w:rsidRPr="00D91F8D">
        <w:rPr>
          <w:rFonts w:ascii="Arial" w:hAnsi="Arial" w:cs="Arial"/>
          <w:i/>
          <w:iCs/>
        </w:rPr>
        <w:t>vyplní osoba, která stížnost podává</w:t>
      </w:r>
    </w:p>
    <w:p w14:paraId="308159B8" w14:textId="1F97584A" w:rsidR="00D91F8D" w:rsidRPr="00D91F8D" w:rsidRDefault="00494005" w:rsidP="00494005">
      <w:pPr>
        <w:pStyle w:val="Mtext"/>
        <w:tabs>
          <w:tab w:val="left" w:pos="284"/>
          <w:tab w:val="left" w:pos="3828"/>
          <w:tab w:val="left" w:leader="dot" w:pos="7371"/>
        </w:tabs>
        <w:rPr>
          <w:b/>
          <w:bCs/>
        </w:rPr>
      </w:pPr>
      <w:r w:rsidRPr="00494005">
        <w:rPr>
          <w:b/>
          <w:bCs/>
        </w:rPr>
        <w:t>Název společnosti/obchodní firm</w:t>
      </w:r>
      <w:r>
        <w:rPr>
          <w:b/>
          <w:bCs/>
        </w:rPr>
        <w:t>a</w:t>
      </w:r>
      <w:r w:rsidR="00D91F8D" w:rsidRPr="00D91F8D">
        <w:rPr>
          <w:b/>
          <w:bCs/>
        </w:rPr>
        <w:tab/>
      </w:r>
      <w:r w:rsidR="00D91F8D" w:rsidRPr="00D91F8D">
        <w:rPr>
          <w:b/>
          <w:bCs/>
        </w:rPr>
        <w:tab/>
      </w:r>
    </w:p>
    <w:p w14:paraId="434D4A8F" w14:textId="37CD79D7" w:rsidR="00D91F8D" w:rsidRPr="00D91F8D" w:rsidRDefault="00494005" w:rsidP="00494005">
      <w:pPr>
        <w:pStyle w:val="Mtext"/>
        <w:tabs>
          <w:tab w:val="left" w:pos="284"/>
          <w:tab w:val="left" w:pos="3828"/>
          <w:tab w:val="left" w:leader="dot" w:pos="7371"/>
        </w:tabs>
        <w:rPr>
          <w:b/>
          <w:bCs/>
        </w:rPr>
      </w:pPr>
      <w:r>
        <w:rPr>
          <w:b/>
          <w:bCs/>
        </w:rPr>
        <w:t>IČO</w:t>
      </w:r>
      <w:r w:rsidR="00D91F8D" w:rsidRPr="00D91F8D">
        <w:rPr>
          <w:b/>
          <w:bCs/>
        </w:rPr>
        <w:t>:</w:t>
      </w:r>
      <w:r w:rsidR="00D91F8D" w:rsidRPr="00D91F8D">
        <w:rPr>
          <w:b/>
          <w:bCs/>
        </w:rPr>
        <w:tab/>
      </w:r>
      <w:r w:rsidR="00D91F8D" w:rsidRPr="00D91F8D">
        <w:rPr>
          <w:b/>
          <w:bCs/>
        </w:rPr>
        <w:tab/>
      </w:r>
    </w:p>
    <w:p w14:paraId="695CC11C" w14:textId="78C6EDB8" w:rsidR="00D91F8D" w:rsidRPr="00D91F8D" w:rsidRDefault="00D91F8D" w:rsidP="00494005">
      <w:pPr>
        <w:pStyle w:val="Mtext"/>
        <w:tabs>
          <w:tab w:val="left" w:pos="284"/>
          <w:tab w:val="left" w:pos="3828"/>
          <w:tab w:val="left" w:leader="dot" w:pos="7371"/>
        </w:tabs>
        <w:rPr>
          <w:b/>
          <w:bCs/>
        </w:rPr>
      </w:pPr>
      <w:r w:rsidRPr="00D91F8D">
        <w:rPr>
          <w:b/>
          <w:bCs/>
        </w:rPr>
        <w:t xml:space="preserve">Adresa </w:t>
      </w:r>
      <w:r w:rsidR="00494005">
        <w:rPr>
          <w:b/>
          <w:bCs/>
        </w:rPr>
        <w:t>sídla společnosti</w:t>
      </w:r>
      <w:r w:rsidRPr="00D91F8D">
        <w:rPr>
          <w:b/>
          <w:bCs/>
        </w:rPr>
        <w:tab/>
      </w:r>
      <w:r w:rsidRPr="00D91F8D">
        <w:rPr>
          <w:b/>
          <w:bCs/>
        </w:rPr>
        <w:tab/>
      </w:r>
    </w:p>
    <w:p w14:paraId="6F358B81" w14:textId="67947CD3" w:rsidR="00D91F8D" w:rsidRPr="00D91F8D" w:rsidRDefault="00D91F8D" w:rsidP="00494005">
      <w:pPr>
        <w:pStyle w:val="Mtext"/>
        <w:tabs>
          <w:tab w:val="left" w:pos="284"/>
          <w:tab w:val="left" w:pos="3828"/>
          <w:tab w:val="left" w:leader="dot" w:pos="7371"/>
        </w:tabs>
        <w:rPr>
          <w:b/>
          <w:bCs/>
        </w:rPr>
      </w:pPr>
      <w:r w:rsidRPr="00D91F8D">
        <w:rPr>
          <w:b/>
          <w:bCs/>
        </w:rPr>
        <w:t>Adresa pro doručování</w:t>
      </w:r>
      <w:r w:rsidRPr="00D91F8D">
        <w:rPr>
          <w:b/>
          <w:bCs/>
        </w:rPr>
        <w:tab/>
      </w:r>
      <w:r w:rsidRPr="00D91F8D">
        <w:rPr>
          <w:b/>
          <w:bCs/>
        </w:rPr>
        <w:tab/>
      </w:r>
    </w:p>
    <w:p w14:paraId="10600C17" w14:textId="3E91D54C" w:rsidR="00D91F8D" w:rsidRPr="00D91F8D" w:rsidRDefault="00D91F8D" w:rsidP="00494005">
      <w:pPr>
        <w:pStyle w:val="Mtext"/>
        <w:tabs>
          <w:tab w:val="left" w:pos="284"/>
          <w:tab w:val="left" w:pos="3828"/>
          <w:tab w:val="left" w:leader="dot" w:pos="7371"/>
        </w:tabs>
        <w:rPr>
          <w:i/>
          <w:iCs/>
        </w:rPr>
      </w:pPr>
      <w:r w:rsidRPr="00D91F8D">
        <w:rPr>
          <w:i/>
          <w:iCs/>
        </w:rPr>
        <w:t>Adresa e-emailové schránky*</w:t>
      </w:r>
      <w:r w:rsidRPr="00D91F8D">
        <w:rPr>
          <w:i/>
          <w:iCs/>
        </w:rPr>
        <w:tab/>
      </w:r>
      <w:r w:rsidRPr="00D91F8D">
        <w:rPr>
          <w:i/>
          <w:iCs/>
        </w:rPr>
        <w:tab/>
      </w:r>
    </w:p>
    <w:p w14:paraId="41A7545B" w14:textId="666677F6" w:rsidR="00D91F8D" w:rsidRDefault="00D91F8D" w:rsidP="00494005">
      <w:pPr>
        <w:pStyle w:val="Mtext"/>
        <w:tabs>
          <w:tab w:val="left" w:pos="284"/>
          <w:tab w:val="left" w:pos="3828"/>
          <w:tab w:val="left" w:leader="dot" w:pos="7371"/>
        </w:tabs>
        <w:rPr>
          <w:i/>
          <w:iCs/>
        </w:rPr>
      </w:pPr>
      <w:r w:rsidRPr="00D91F8D">
        <w:rPr>
          <w:i/>
          <w:iCs/>
        </w:rPr>
        <w:t>ID datové schránky*</w:t>
      </w:r>
      <w:r w:rsidRPr="00D91F8D">
        <w:rPr>
          <w:i/>
          <w:iCs/>
        </w:rPr>
        <w:tab/>
      </w:r>
      <w:r w:rsidRPr="00D91F8D">
        <w:rPr>
          <w:i/>
          <w:iCs/>
        </w:rPr>
        <w:tab/>
      </w:r>
    </w:p>
    <w:p w14:paraId="03065744" w14:textId="77777777" w:rsidR="00494005" w:rsidRDefault="00494005" w:rsidP="00494005">
      <w:pPr>
        <w:pStyle w:val="Mtext"/>
        <w:tabs>
          <w:tab w:val="left" w:pos="284"/>
          <w:tab w:val="left" w:pos="3828"/>
          <w:tab w:val="left" w:leader="dot" w:pos="7371"/>
        </w:tabs>
        <w:rPr>
          <w:i/>
          <w:iCs/>
        </w:rPr>
      </w:pPr>
    </w:p>
    <w:p w14:paraId="5F85F623" w14:textId="77777777" w:rsidR="00D91F8D" w:rsidRDefault="00D91F8D" w:rsidP="00D91F8D">
      <w:pPr>
        <w:pStyle w:val="Mtext"/>
        <w:tabs>
          <w:tab w:val="left" w:pos="284"/>
          <w:tab w:val="left" w:pos="3261"/>
          <w:tab w:val="left" w:leader="dot" w:pos="6237"/>
        </w:tabs>
      </w:pPr>
    </w:p>
    <w:p w14:paraId="126CC79D" w14:textId="48EC0897" w:rsidR="00D91F8D" w:rsidRDefault="00D91F8D" w:rsidP="00D91F8D">
      <w:pPr>
        <w:pStyle w:val="Mtexttun"/>
        <w:spacing w:after="240"/>
      </w:pPr>
      <w:r>
        <w:t>Text podávané stížnosti</w:t>
      </w:r>
    </w:p>
    <w:p w14:paraId="383B62FF" w14:textId="607182C8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5E2BD9AC" w14:textId="534A76D2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795637DA" w14:textId="7BA9A246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20DAC10D" w14:textId="032CD051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6445D9C9" w14:textId="66C0CE15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0928D849" w14:textId="7EFE1180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35C2E28C" w14:textId="1079E303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2E6F977A" w14:textId="0A12DD78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3BE29F51" w14:textId="0006AFA3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7CBFE289" w14:textId="68629D8D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686726D4" w14:textId="58497180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104B590C" w14:textId="257E032D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25E4C3F4" w14:textId="543E2335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458E5B3E" w14:textId="014F27C1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34B06CD8" w14:textId="6F4C6073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3AB0B423" w14:textId="5408497A" w:rsidR="00D91F8D" w:rsidRDefault="00D91F8D" w:rsidP="00D91F8D">
      <w:pPr>
        <w:pStyle w:val="Mtexttun"/>
        <w:tabs>
          <w:tab w:val="left" w:leader="dot" w:pos="9498"/>
        </w:tabs>
        <w:spacing w:after="120"/>
      </w:pPr>
      <w:r>
        <w:tab/>
      </w:r>
    </w:p>
    <w:p w14:paraId="2BB3A99F" w14:textId="77777777" w:rsidR="00D91F8D" w:rsidRDefault="00D91F8D" w:rsidP="00D91F8D">
      <w:pPr>
        <w:pStyle w:val="Mtexttun"/>
        <w:tabs>
          <w:tab w:val="left" w:leader="dot" w:pos="9498"/>
        </w:tabs>
      </w:pPr>
    </w:p>
    <w:p w14:paraId="043DB624" w14:textId="01F09DB6" w:rsidR="00494005" w:rsidRDefault="00494005" w:rsidP="00494005">
      <w:pPr>
        <w:pStyle w:val="Mtexttun"/>
        <w:tabs>
          <w:tab w:val="center" w:pos="6096"/>
          <w:tab w:val="left" w:leader="dot" w:pos="9498"/>
        </w:tabs>
        <w:spacing w:after="0"/>
      </w:pPr>
      <w:r>
        <w:t>Jméno, příjmení a funkce osoby, která podává stížnost:</w:t>
      </w:r>
      <w:r>
        <w:tab/>
      </w:r>
      <w:r>
        <w:tab/>
      </w:r>
    </w:p>
    <w:p w14:paraId="7FDB8B9F" w14:textId="77777777" w:rsidR="00494005" w:rsidRDefault="00494005" w:rsidP="00494005">
      <w:pPr>
        <w:pStyle w:val="Mtexttun"/>
        <w:tabs>
          <w:tab w:val="center" w:pos="6096"/>
          <w:tab w:val="left" w:leader="dot" w:pos="9498"/>
        </w:tabs>
        <w:spacing w:after="0"/>
      </w:pPr>
    </w:p>
    <w:p w14:paraId="3D713E05" w14:textId="77777777" w:rsidR="00494005" w:rsidRDefault="00494005" w:rsidP="00494005">
      <w:pPr>
        <w:pStyle w:val="Mtexttun"/>
        <w:tabs>
          <w:tab w:val="center" w:pos="6096"/>
          <w:tab w:val="left" w:leader="dot" w:pos="9498"/>
        </w:tabs>
        <w:spacing w:after="0"/>
      </w:pPr>
    </w:p>
    <w:p w14:paraId="389BB473" w14:textId="77777777" w:rsidR="00494005" w:rsidRDefault="00494005" w:rsidP="00D91F8D">
      <w:pPr>
        <w:pStyle w:val="Mtexttun"/>
        <w:tabs>
          <w:tab w:val="left" w:pos="5670"/>
          <w:tab w:val="left" w:leader="dot" w:pos="8364"/>
        </w:tabs>
        <w:spacing w:after="0"/>
      </w:pPr>
    </w:p>
    <w:p w14:paraId="728F3FE9" w14:textId="5C22A834" w:rsidR="00D91F8D" w:rsidRDefault="00D91F8D" w:rsidP="00D91F8D">
      <w:pPr>
        <w:pStyle w:val="Mtexttun"/>
        <w:tabs>
          <w:tab w:val="left" w:pos="5670"/>
          <w:tab w:val="left" w:leader="dot" w:pos="8364"/>
        </w:tabs>
        <w:spacing w:after="0"/>
      </w:pPr>
      <w:r>
        <w:t>V _______ dne ________</w:t>
      </w:r>
      <w:r>
        <w:tab/>
      </w:r>
      <w:r>
        <w:tab/>
      </w:r>
    </w:p>
    <w:p w14:paraId="5EFBCB8C" w14:textId="2513B337" w:rsidR="00D91F8D" w:rsidRDefault="00D91F8D" w:rsidP="00494005">
      <w:pPr>
        <w:pStyle w:val="Mtexttun"/>
        <w:tabs>
          <w:tab w:val="left" w:pos="5670"/>
          <w:tab w:val="center" w:pos="7088"/>
          <w:tab w:val="left" w:leader="dot" w:pos="8364"/>
        </w:tabs>
        <w:spacing w:after="120"/>
        <w:rPr>
          <w:i/>
          <w:iCs/>
        </w:rPr>
      </w:pPr>
      <w:r>
        <w:tab/>
      </w:r>
      <w:r>
        <w:tab/>
      </w:r>
      <w:r>
        <w:rPr>
          <w:i/>
          <w:iCs/>
        </w:rPr>
        <w:t>podpis</w:t>
      </w:r>
    </w:p>
    <w:p w14:paraId="633FD539" w14:textId="0F2250C5" w:rsidR="00D91F8D" w:rsidRPr="00D91F8D" w:rsidRDefault="00D91F8D" w:rsidP="00494005">
      <w:pPr>
        <w:pStyle w:val="Mtexttun"/>
        <w:tabs>
          <w:tab w:val="left" w:pos="5670"/>
          <w:tab w:val="center" w:pos="6946"/>
          <w:tab w:val="left" w:leader="dot" w:pos="8364"/>
        </w:tabs>
        <w:spacing w:after="0"/>
        <w:rPr>
          <w:b w:val="0"/>
          <w:bCs w:val="0"/>
          <w:i/>
          <w:iCs/>
        </w:rPr>
      </w:pPr>
      <w:r w:rsidRPr="00D91F8D">
        <w:rPr>
          <w:b w:val="0"/>
          <w:bCs w:val="0"/>
          <w:i/>
          <w:iCs/>
        </w:rPr>
        <w:t>* nepovinný údaj</w:t>
      </w:r>
    </w:p>
    <w:sectPr w:rsidR="00D91F8D" w:rsidRPr="00D91F8D" w:rsidSect="001D2A4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418" w:left="1134" w:header="709" w:footer="1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3FCB8" w14:textId="77777777" w:rsidR="009C6E0B" w:rsidRPr="00CE3F65" w:rsidRDefault="009C6E0B" w:rsidP="00CE3F65">
      <w:r>
        <w:separator/>
      </w:r>
    </w:p>
  </w:endnote>
  <w:endnote w:type="continuationSeparator" w:id="0">
    <w:p w14:paraId="417B84AB" w14:textId="77777777" w:rsidR="009C6E0B" w:rsidRPr="00CE3F65" w:rsidRDefault="009C6E0B" w:rsidP="00CE3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E">
    <w:charset w:val="EE"/>
    <w:family w:val="roman"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EWBLT+TimesNewRoman">
    <w:altName w:val="Times New Roman"/>
    <w:charset w:val="EE"/>
    <w:family w:val="roman"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1295488899"/>
      <w:docPartObj>
        <w:docPartGallery w:val="Page Numbers (Bottom of Page)"/>
        <w:docPartUnique/>
      </w:docPartObj>
    </w:sdtPr>
    <w:sdtEndPr/>
    <w:sdtContent>
      <w:p w14:paraId="484EF146" w14:textId="77777777" w:rsidR="00F76B6A" w:rsidRPr="003058C7" w:rsidRDefault="00F76B6A" w:rsidP="003058C7">
        <w:pPr>
          <w:pStyle w:val="Zpat"/>
          <w:jc w:val="center"/>
          <w:rPr>
            <w:rFonts w:ascii="Arial" w:hAnsi="Arial" w:cs="Arial"/>
            <w:sz w:val="16"/>
            <w:szCs w:val="16"/>
          </w:rPr>
        </w:pPr>
        <w:r w:rsidRPr="003058C7">
          <w:rPr>
            <w:rFonts w:ascii="Arial" w:hAnsi="Arial" w:cs="Arial"/>
            <w:sz w:val="16"/>
            <w:szCs w:val="16"/>
          </w:rPr>
          <w:fldChar w:fldCharType="begin"/>
        </w:r>
        <w:r w:rsidRPr="003058C7">
          <w:rPr>
            <w:rFonts w:ascii="Arial" w:hAnsi="Arial" w:cs="Arial"/>
            <w:sz w:val="16"/>
            <w:szCs w:val="16"/>
          </w:rPr>
          <w:instrText>PAGE   \* MERGEFORMAT</w:instrText>
        </w:r>
        <w:r w:rsidRPr="003058C7">
          <w:rPr>
            <w:rFonts w:ascii="Arial" w:hAnsi="Arial" w:cs="Arial"/>
            <w:sz w:val="16"/>
            <w:szCs w:val="16"/>
          </w:rPr>
          <w:fldChar w:fldCharType="separate"/>
        </w:r>
        <w:r w:rsidRPr="003058C7">
          <w:rPr>
            <w:rFonts w:ascii="Arial" w:hAnsi="Arial" w:cs="Arial"/>
            <w:sz w:val="16"/>
            <w:szCs w:val="16"/>
          </w:rPr>
          <w:t>2</w:t>
        </w:r>
        <w:r w:rsidRPr="003058C7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178AF056" w14:textId="77777777" w:rsidR="00F76B6A" w:rsidRDefault="00F76B6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0204496"/>
      <w:docPartObj>
        <w:docPartGallery w:val="Page Numbers (Bottom of Page)"/>
        <w:docPartUnique/>
      </w:docPartObj>
    </w:sdtPr>
    <w:sdtEndPr/>
    <w:sdtContent>
      <w:p w14:paraId="08D7E071" w14:textId="77777777" w:rsidR="00F76B6A" w:rsidRPr="00CE3F65" w:rsidRDefault="00F76B6A" w:rsidP="003058C7">
        <w:pPr>
          <w:pStyle w:val="Zpat"/>
          <w:jc w:val="center"/>
        </w:pPr>
        <w:r w:rsidRPr="003058C7">
          <w:rPr>
            <w:rFonts w:ascii="Arial" w:hAnsi="Arial" w:cs="Arial"/>
            <w:sz w:val="16"/>
            <w:szCs w:val="16"/>
          </w:rPr>
          <w:fldChar w:fldCharType="begin"/>
        </w:r>
        <w:r w:rsidRPr="003058C7">
          <w:rPr>
            <w:rFonts w:ascii="Arial" w:hAnsi="Arial" w:cs="Arial"/>
            <w:sz w:val="16"/>
            <w:szCs w:val="16"/>
          </w:rPr>
          <w:instrText>PAGE   \* MERGEFORMAT</w:instrText>
        </w:r>
        <w:r w:rsidRPr="003058C7">
          <w:rPr>
            <w:rFonts w:ascii="Arial" w:hAnsi="Arial" w:cs="Arial"/>
            <w:sz w:val="16"/>
            <w:szCs w:val="16"/>
          </w:rPr>
          <w:fldChar w:fldCharType="separate"/>
        </w:r>
        <w:r w:rsidRPr="003058C7">
          <w:rPr>
            <w:rFonts w:ascii="Arial" w:hAnsi="Arial" w:cs="Arial"/>
            <w:sz w:val="16"/>
            <w:szCs w:val="16"/>
          </w:rPr>
          <w:t>2</w:t>
        </w:r>
        <w:r w:rsidRPr="003058C7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5CCA08D2" w14:textId="77777777" w:rsidR="00F76B6A" w:rsidRDefault="00F76B6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8E3AA" w14:textId="77777777" w:rsidR="009C6E0B" w:rsidRPr="00CE3F65" w:rsidRDefault="009C6E0B" w:rsidP="00CE3F65">
      <w:r>
        <w:separator/>
      </w:r>
    </w:p>
  </w:footnote>
  <w:footnote w:type="continuationSeparator" w:id="0">
    <w:p w14:paraId="7FDC9EAA" w14:textId="77777777" w:rsidR="009C6E0B" w:rsidRPr="00CE3F65" w:rsidRDefault="009C6E0B" w:rsidP="00CE3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61A29" w14:textId="77777777" w:rsidR="006805DC" w:rsidRDefault="00E74E7F">
    <w:pPr>
      <w:pStyle w:val="Zhlav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6681144" wp14:editId="116B5AE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8763" cy="10691992"/>
          <wp:effectExtent l="0" t="0" r="4445" b="0"/>
          <wp:wrapNone/>
          <wp:docPr id="755963716" name="Obrázek 7559637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Obrázek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63" cy="106919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C5072" w14:textId="28780E59" w:rsidR="00F76B6A" w:rsidRDefault="007E23DA" w:rsidP="00D91F8D">
    <w:pPr>
      <w:pStyle w:val="Zhlav"/>
      <w:jc w:val="right"/>
    </w:pPr>
    <w:r>
      <w:rPr>
        <w:noProof/>
      </w:rPr>
      <w:drawing>
        <wp:anchor distT="0" distB="0" distL="114300" distR="114300" simplePos="0" relativeHeight="251663360" behindDoc="1" locked="1" layoutInCell="1" allowOverlap="1" wp14:anchorId="5E8B6433" wp14:editId="248FE44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5230" cy="10686415"/>
          <wp:effectExtent l="0" t="0" r="7620" b="635"/>
          <wp:wrapNone/>
          <wp:docPr id="438946074" name="Obrázek 4389460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5230" cy="1068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1F8D">
      <w:t>Příloha č. 1</w:t>
    </w:r>
    <w:r w:rsidR="00494005">
      <w:t>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F1EFD"/>
    <w:multiLevelType w:val="multilevel"/>
    <w:tmpl w:val="3E582C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pStyle w:val="slovnlnku"/>
      <w:lvlText w:val="%1.%2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" w15:restartNumberingAfterBreak="0">
    <w:nsid w:val="3FA14AD3"/>
    <w:multiLevelType w:val="hybridMultilevel"/>
    <w:tmpl w:val="EF2E443A"/>
    <w:lvl w:ilvl="0" w:tplc="C638D7E8">
      <w:start w:val="1"/>
      <w:numFmt w:val="lowerLetter"/>
      <w:pStyle w:val="a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0C12AC"/>
    <w:multiLevelType w:val="hybridMultilevel"/>
    <w:tmpl w:val="438EEB0A"/>
    <w:lvl w:ilvl="0" w:tplc="9AE27168">
      <w:start w:val="1"/>
      <w:numFmt w:val="bullet"/>
      <w:pStyle w:val="-"/>
      <w:lvlText w:val="-"/>
      <w:lvlJc w:val="left"/>
      <w:pPr>
        <w:ind w:left="1494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587971A5"/>
    <w:multiLevelType w:val="hybridMultilevel"/>
    <w:tmpl w:val="F76A347A"/>
    <w:lvl w:ilvl="0" w:tplc="702A569C">
      <w:start w:val="1"/>
      <w:numFmt w:val="decimal"/>
      <w:pStyle w:val="1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6935FA"/>
    <w:multiLevelType w:val="singleLevel"/>
    <w:tmpl w:val="04050017"/>
    <w:lvl w:ilvl="0">
      <w:start w:val="1"/>
      <w:numFmt w:val="lowerLetter"/>
      <w:pStyle w:val="Zkladntext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21459511">
    <w:abstractNumId w:val="4"/>
  </w:num>
  <w:num w:numId="2" w16cid:durableId="1954051010">
    <w:abstractNumId w:val="0"/>
  </w:num>
  <w:num w:numId="3" w16cid:durableId="205917680">
    <w:abstractNumId w:val="3"/>
  </w:num>
  <w:num w:numId="4" w16cid:durableId="948776810">
    <w:abstractNumId w:val="1"/>
  </w:num>
  <w:num w:numId="5" w16cid:durableId="1702777032">
    <w:abstractNumId w:val="2"/>
  </w:num>
  <w:num w:numId="6" w16cid:durableId="248972814">
    <w:abstractNumId w:val="3"/>
    <w:lvlOverride w:ilvl="0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F8D"/>
    <w:rsid w:val="0000729F"/>
    <w:rsid w:val="000114B6"/>
    <w:rsid w:val="00012BB3"/>
    <w:rsid w:val="000132CE"/>
    <w:rsid w:val="00014B8E"/>
    <w:rsid w:val="00044A53"/>
    <w:rsid w:val="0005035A"/>
    <w:rsid w:val="00066CA8"/>
    <w:rsid w:val="0007610C"/>
    <w:rsid w:val="000E08F3"/>
    <w:rsid w:val="000E7229"/>
    <w:rsid w:val="00100241"/>
    <w:rsid w:val="00101E36"/>
    <w:rsid w:val="00113012"/>
    <w:rsid w:val="001257B6"/>
    <w:rsid w:val="001278FA"/>
    <w:rsid w:val="00133932"/>
    <w:rsid w:val="00143EFD"/>
    <w:rsid w:val="00145CED"/>
    <w:rsid w:val="00164AEE"/>
    <w:rsid w:val="0017055D"/>
    <w:rsid w:val="0017116D"/>
    <w:rsid w:val="00173572"/>
    <w:rsid w:val="0018686A"/>
    <w:rsid w:val="001B1351"/>
    <w:rsid w:val="001D2A4D"/>
    <w:rsid w:val="001D5416"/>
    <w:rsid w:val="001D61BB"/>
    <w:rsid w:val="002029EA"/>
    <w:rsid w:val="002040AE"/>
    <w:rsid w:val="002276AC"/>
    <w:rsid w:val="002351B0"/>
    <w:rsid w:val="00242A6C"/>
    <w:rsid w:val="00257C91"/>
    <w:rsid w:val="00272719"/>
    <w:rsid w:val="00290EE2"/>
    <w:rsid w:val="002A75A8"/>
    <w:rsid w:val="002E5E0C"/>
    <w:rsid w:val="003058C7"/>
    <w:rsid w:val="00305EC2"/>
    <w:rsid w:val="003138D5"/>
    <w:rsid w:val="00315DBF"/>
    <w:rsid w:val="00335261"/>
    <w:rsid w:val="00337CE8"/>
    <w:rsid w:val="0034097E"/>
    <w:rsid w:val="00363A1D"/>
    <w:rsid w:val="00370332"/>
    <w:rsid w:val="00376EC3"/>
    <w:rsid w:val="003A08D7"/>
    <w:rsid w:val="003A220B"/>
    <w:rsid w:val="003A4E60"/>
    <w:rsid w:val="003C2F15"/>
    <w:rsid w:val="003D3CC6"/>
    <w:rsid w:val="003D5182"/>
    <w:rsid w:val="003E3219"/>
    <w:rsid w:val="003E37C9"/>
    <w:rsid w:val="003E72CD"/>
    <w:rsid w:val="004102FF"/>
    <w:rsid w:val="00452096"/>
    <w:rsid w:val="00454C56"/>
    <w:rsid w:val="00473514"/>
    <w:rsid w:val="00494005"/>
    <w:rsid w:val="004A058E"/>
    <w:rsid w:val="004B3393"/>
    <w:rsid w:val="004C3A84"/>
    <w:rsid w:val="004F46B6"/>
    <w:rsid w:val="004F5F24"/>
    <w:rsid w:val="00514120"/>
    <w:rsid w:val="00517986"/>
    <w:rsid w:val="00524939"/>
    <w:rsid w:val="00524A37"/>
    <w:rsid w:val="00535B7C"/>
    <w:rsid w:val="00547B95"/>
    <w:rsid w:val="005A0ABB"/>
    <w:rsid w:val="005A2A60"/>
    <w:rsid w:val="005A3FFF"/>
    <w:rsid w:val="005A40E3"/>
    <w:rsid w:val="005B30BB"/>
    <w:rsid w:val="005F22E0"/>
    <w:rsid w:val="00602BB9"/>
    <w:rsid w:val="0060673D"/>
    <w:rsid w:val="006305D3"/>
    <w:rsid w:val="006579A3"/>
    <w:rsid w:val="0066348C"/>
    <w:rsid w:val="006805DC"/>
    <w:rsid w:val="00692A0F"/>
    <w:rsid w:val="006A7E49"/>
    <w:rsid w:val="006D1007"/>
    <w:rsid w:val="006E2DE9"/>
    <w:rsid w:val="0071491D"/>
    <w:rsid w:val="007254B3"/>
    <w:rsid w:val="00734F34"/>
    <w:rsid w:val="00735FD5"/>
    <w:rsid w:val="00737CD6"/>
    <w:rsid w:val="00762B04"/>
    <w:rsid w:val="0077217F"/>
    <w:rsid w:val="00787817"/>
    <w:rsid w:val="007E23DA"/>
    <w:rsid w:val="007F1482"/>
    <w:rsid w:val="007F2BE7"/>
    <w:rsid w:val="008168AE"/>
    <w:rsid w:val="008226E6"/>
    <w:rsid w:val="0084518D"/>
    <w:rsid w:val="0085449D"/>
    <w:rsid w:val="0085593C"/>
    <w:rsid w:val="008574CA"/>
    <w:rsid w:val="00875F21"/>
    <w:rsid w:val="008878BC"/>
    <w:rsid w:val="008A40FF"/>
    <w:rsid w:val="008A6F20"/>
    <w:rsid w:val="008E03BD"/>
    <w:rsid w:val="008E1C93"/>
    <w:rsid w:val="008E4249"/>
    <w:rsid w:val="009075FF"/>
    <w:rsid w:val="00913D58"/>
    <w:rsid w:val="009265B9"/>
    <w:rsid w:val="00932EA3"/>
    <w:rsid w:val="0093770E"/>
    <w:rsid w:val="0094162B"/>
    <w:rsid w:val="00945091"/>
    <w:rsid w:val="009519E7"/>
    <w:rsid w:val="00952ECE"/>
    <w:rsid w:val="00992F31"/>
    <w:rsid w:val="00993E0B"/>
    <w:rsid w:val="009A51AC"/>
    <w:rsid w:val="009A5FA7"/>
    <w:rsid w:val="009C6E0B"/>
    <w:rsid w:val="009F6B30"/>
    <w:rsid w:val="009F70C9"/>
    <w:rsid w:val="00A0618B"/>
    <w:rsid w:val="00A13C46"/>
    <w:rsid w:val="00A21123"/>
    <w:rsid w:val="00A22F2F"/>
    <w:rsid w:val="00A30FEA"/>
    <w:rsid w:val="00A4561B"/>
    <w:rsid w:val="00A56CB1"/>
    <w:rsid w:val="00A6605B"/>
    <w:rsid w:val="00A679DF"/>
    <w:rsid w:val="00A90565"/>
    <w:rsid w:val="00AE190A"/>
    <w:rsid w:val="00AE7B43"/>
    <w:rsid w:val="00AF01E9"/>
    <w:rsid w:val="00B02D4F"/>
    <w:rsid w:val="00B1779B"/>
    <w:rsid w:val="00B26336"/>
    <w:rsid w:val="00B45568"/>
    <w:rsid w:val="00B51700"/>
    <w:rsid w:val="00B53076"/>
    <w:rsid w:val="00B54354"/>
    <w:rsid w:val="00B5729F"/>
    <w:rsid w:val="00B65494"/>
    <w:rsid w:val="00B86866"/>
    <w:rsid w:val="00B9696C"/>
    <w:rsid w:val="00BA2B7B"/>
    <w:rsid w:val="00BB5ACF"/>
    <w:rsid w:val="00BC23BB"/>
    <w:rsid w:val="00BD1F75"/>
    <w:rsid w:val="00BE13A6"/>
    <w:rsid w:val="00BF4522"/>
    <w:rsid w:val="00C07502"/>
    <w:rsid w:val="00C261C2"/>
    <w:rsid w:val="00C5038E"/>
    <w:rsid w:val="00C532AB"/>
    <w:rsid w:val="00C65906"/>
    <w:rsid w:val="00C72064"/>
    <w:rsid w:val="00C73EAA"/>
    <w:rsid w:val="00C7520D"/>
    <w:rsid w:val="00C918E5"/>
    <w:rsid w:val="00C94490"/>
    <w:rsid w:val="00CE2C6D"/>
    <w:rsid w:val="00CE3B5A"/>
    <w:rsid w:val="00CE3F65"/>
    <w:rsid w:val="00CE549B"/>
    <w:rsid w:val="00CF1F32"/>
    <w:rsid w:val="00D001E4"/>
    <w:rsid w:val="00D0114E"/>
    <w:rsid w:val="00D01E3E"/>
    <w:rsid w:val="00D04A7A"/>
    <w:rsid w:val="00D154A3"/>
    <w:rsid w:val="00D218A1"/>
    <w:rsid w:val="00D23435"/>
    <w:rsid w:val="00D266B2"/>
    <w:rsid w:val="00D311A8"/>
    <w:rsid w:val="00D378AF"/>
    <w:rsid w:val="00D510EE"/>
    <w:rsid w:val="00D636AA"/>
    <w:rsid w:val="00D642DD"/>
    <w:rsid w:val="00D76C0F"/>
    <w:rsid w:val="00D809FC"/>
    <w:rsid w:val="00D91F8D"/>
    <w:rsid w:val="00DB51CB"/>
    <w:rsid w:val="00DC2A84"/>
    <w:rsid w:val="00E01221"/>
    <w:rsid w:val="00E10716"/>
    <w:rsid w:val="00E27D73"/>
    <w:rsid w:val="00E32E86"/>
    <w:rsid w:val="00E33B2F"/>
    <w:rsid w:val="00E36400"/>
    <w:rsid w:val="00E37060"/>
    <w:rsid w:val="00E56BDA"/>
    <w:rsid w:val="00E74E7F"/>
    <w:rsid w:val="00E7558F"/>
    <w:rsid w:val="00E75AD9"/>
    <w:rsid w:val="00E800DA"/>
    <w:rsid w:val="00E839F8"/>
    <w:rsid w:val="00EA20BF"/>
    <w:rsid w:val="00EC4BEB"/>
    <w:rsid w:val="00ED34FA"/>
    <w:rsid w:val="00ED68EE"/>
    <w:rsid w:val="00EE47FE"/>
    <w:rsid w:val="00F33411"/>
    <w:rsid w:val="00F45260"/>
    <w:rsid w:val="00F51E2C"/>
    <w:rsid w:val="00F57C77"/>
    <w:rsid w:val="00F6280A"/>
    <w:rsid w:val="00F63406"/>
    <w:rsid w:val="00F70A18"/>
    <w:rsid w:val="00F76B6A"/>
    <w:rsid w:val="00F80D61"/>
    <w:rsid w:val="00F82433"/>
    <w:rsid w:val="00F83CE0"/>
    <w:rsid w:val="00F9402B"/>
    <w:rsid w:val="00FA439C"/>
    <w:rsid w:val="00FA46CE"/>
    <w:rsid w:val="00FC11C7"/>
    <w:rsid w:val="00FC1CBA"/>
    <w:rsid w:val="00FC2523"/>
    <w:rsid w:val="00FD640C"/>
    <w:rsid w:val="00FE3F98"/>
    <w:rsid w:val="00FE47B2"/>
    <w:rsid w:val="00FF3C30"/>
    <w:rsid w:val="00FF64EB"/>
    <w:rsid w:val="00FF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EFA8B"/>
  <w15:chartTrackingRefBased/>
  <w15:docId w15:val="{30FCEEC8-0C33-4612-9308-97BD1655B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locked="0" w:uiPriority="9"/>
    <w:lsdException w:name="heading 2" w:locked="0" w:semiHidden="1" w:uiPriority="9" w:unhideWhenUsed="1"/>
    <w:lsdException w:name="heading 3" w:locked="0" w:semiHidden="1" w:uiPriority="0" w:unhideWhenUsed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iPriority="0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iPriority="0" w:unhideWhenUsed="1"/>
    <w:lsdException w:name="line number" w:locked="0" w:semiHidden="1" w:unhideWhenUsed="1"/>
    <w:lsdException w:name="page number" w:locked="0" w:semiHidden="1" w:uiPriority="0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0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iPriority="0" w:unhideWhenUsed="1"/>
    <w:lsdException w:name="Body Text Indent" w:locked="0" w:semiHidden="1" w:uiPriority="0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iPriority="0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/>
    <w:lsdException w:name="Emphasis" w:locked="0" w:uiPriority="20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locked="0" w:uiPriority="29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locked="0" w:uiPriority="21"/>
    <w:lsdException w:name="Subtle Reference" w:locked="0" w:uiPriority="31"/>
    <w:lsdException w:name="Intense Reference" w:locked="0" w:uiPriority="32"/>
    <w:lsdException w:name="Book Title" w:locked="0" w:uiPriority="33"/>
    <w:lsdException w:name="Bibliography" w:locked="0" w:semiHidden="1" w:uiPriority="37" w:unhideWhenUsed="1"/>
    <w:lsdException w:name="TOC Heading" w:locked="0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rsid w:val="00D91F8D"/>
    <w:pPr>
      <w:spacing w:after="360"/>
    </w:pPr>
  </w:style>
  <w:style w:type="paragraph" w:styleId="Nadpis1">
    <w:name w:val="heading 1"/>
    <w:basedOn w:val="Normln"/>
    <w:next w:val="Normln"/>
    <w:link w:val="Nadpis1Char"/>
    <w:uiPriority w:val="9"/>
    <w:rsid w:val="00E56BD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rsid w:val="00E56BD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paragraph" w:styleId="Nadpis3">
    <w:name w:val="heading 3"/>
    <w:basedOn w:val="Normln"/>
    <w:next w:val="Normln"/>
    <w:link w:val="Nadpis3Char"/>
    <w:rsid w:val="00E56BD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cs-CZ"/>
    </w:rPr>
  </w:style>
  <w:style w:type="paragraph" w:styleId="Nadpis4">
    <w:name w:val="heading 4"/>
    <w:basedOn w:val="Normln"/>
    <w:next w:val="Normln"/>
    <w:link w:val="Nadpis4Char"/>
    <w:rsid w:val="00E56BD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caps/>
      <w:sz w:val="48"/>
      <w:szCs w:val="20"/>
      <w:lang w:eastAsia="cs-CZ"/>
    </w:rPr>
  </w:style>
  <w:style w:type="paragraph" w:styleId="Nadpis5">
    <w:name w:val="heading 5"/>
    <w:aliases w:val="Název směrnice"/>
    <w:basedOn w:val="Normln"/>
    <w:next w:val="Normln"/>
    <w:link w:val="Nadpis5Char"/>
    <w:rsid w:val="00F6280A"/>
    <w:pPr>
      <w:spacing w:before="1200"/>
      <w:jc w:val="center"/>
      <w:outlineLvl w:val="4"/>
    </w:pPr>
    <w:rPr>
      <w:rFonts w:ascii="Arial" w:hAnsi="Arial" w:cs="Arial"/>
      <w:b/>
      <w:sz w:val="56"/>
      <w:szCs w:val="56"/>
    </w:rPr>
  </w:style>
  <w:style w:type="paragraph" w:styleId="Nadpis6">
    <w:name w:val="heading 6"/>
    <w:basedOn w:val="Normln"/>
    <w:next w:val="Normln"/>
    <w:link w:val="Nadpis6Char"/>
    <w:rsid w:val="00E56BDA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sz w:val="40"/>
      <w:szCs w:val="20"/>
      <w:lang w:eastAsia="cs-CZ"/>
    </w:rPr>
  </w:style>
  <w:style w:type="paragraph" w:styleId="Nadpis7">
    <w:name w:val="heading 7"/>
    <w:basedOn w:val="Normln"/>
    <w:next w:val="Normln"/>
    <w:link w:val="Nadpis7Char"/>
    <w:rsid w:val="00E56BDA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32"/>
      <w:szCs w:val="20"/>
      <w:lang w:eastAsia="cs-CZ"/>
    </w:rPr>
  </w:style>
  <w:style w:type="paragraph" w:styleId="Nadpis8">
    <w:name w:val="heading 8"/>
    <w:basedOn w:val="Normln"/>
    <w:next w:val="Normln"/>
    <w:link w:val="Nadpis8Char"/>
    <w:rsid w:val="00E56BDA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6"/>
      <w:szCs w:val="20"/>
      <w:u w:val="single"/>
      <w:lang w:eastAsia="cs-CZ"/>
    </w:rPr>
  </w:style>
  <w:style w:type="paragraph" w:styleId="Nadpis9">
    <w:name w:val="heading 9"/>
    <w:basedOn w:val="Normln"/>
    <w:next w:val="Normln"/>
    <w:link w:val="Nadpis9Char"/>
    <w:semiHidden/>
    <w:unhideWhenUsed/>
    <w:rsid w:val="00E56BDA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805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805DC"/>
  </w:style>
  <w:style w:type="paragraph" w:styleId="Zpat">
    <w:name w:val="footer"/>
    <w:basedOn w:val="Normln"/>
    <w:link w:val="ZpatChar"/>
    <w:uiPriority w:val="99"/>
    <w:unhideWhenUsed/>
    <w:rsid w:val="006805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05DC"/>
  </w:style>
  <w:style w:type="paragraph" w:styleId="Bezmezer">
    <w:name w:val="No Spacing"/>
    <w:link w:val="BezmezerChar"/>
    <w:uiPriority w:val="1"/>
    <w:rsid w:val="00012BB3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3058C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058C7"/>
    <w:rPr>
      <w:color w:val="605E5C"/>
      <w:shd w:val="clear" w:color="auto" w:fill="E1DFDD"/>
    </w:rPr>
  </w:style>
  <w:style w:type="paragraph" w:customStyle="1" w:styleId="Normlntun">
    <w:name w:val="Normální tučně"/>
    <w:basedOn w:val="Normln"/>
    <w:next w:val="Normln"/>
    <w:link w:val="NormlntunChar"/>
    <w:rsid w:val="003058C7"/>
    <w:pPr>
      <w:spacing w:after="0" w:line="300" w:lineRule="auto"/>
      <w:jc w:val="both"/>
    </w:pPr>
    <w:rPr>
      <w:rFonts w:ascii="Arial" w:hAnsi="Arial"/>
      <w:b/>
      <w:color w:val="000000" w:themeColor="text1"/>
      <w:sz w:val="20"/>
    </w:rPr>
  </w:style>
  <w:style w:type="table" w:styleId="Mkatabulky">
    <w:name w:val="Table Grid"/>
    <w:basedOn w:val="Normlntabulka"/>
    <w:uiPriority w:val="39"/>
    <w:locked/>
    <w:rsid w:val="00F80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mbnadpis">
    <w:name w:val="mmb_nadpis"/>
    <w:basedOn w:val="Normlntun"/>
    <w:link w:val="mmbnadpisChar"/>
    <w:rsid w:val="00C261C2"/>
    <w:rPr>
      <w:rFonts w:cs="Arial"/>
      <w:color w:val="auto"/>
    </w:rPr>
  </w:style>
  <w:style w:type="paragraph" w:customStyle="1" w:styleId="Mtext">
    <w:name w:val="ÚMČ_text"/>
    <w:basedOn w:val="Normln"/>
    <w:link w:val="MtextChar"/>
    <w:qFormat/>
    <w:rsid w:val="00992F31"/>
    <w:pPr>
      <w:spacing w:after="0" w:line="300" w:lineRule="auto"/>
      <w:jc w:val="both"/>
    </w:pPr>
    <w:rPr>
      <w:rFonts w:ascii="Arial" w:hAnsi="Arial" w:cs="Arial"/>
      <w:szCs w:val="20"/>
    </w:rPr>
  </w:style>
  <w:style w:type="character" w:customStyle="1" w:styleId="NormlntunChar">
    <w:name w:val="Normální tučně Char"/>
    <w:basedOn w:val="Standardnpsmoodstavce"/>
    <w:link w:val="Normlntun"/>
    <w:rsid w:val="00C261C2"/>
    <w:rPr>
      <w:rFonts w:ascii="Arial" w:hAnsi="Arial"/>
      <w:b/>
      <w:color w:val="000000" w:themeColor="text1"/>
      <w:sz w:val="20"/>
    </w:rPr>
  </w:style>
  <w:style w:type="character" w:customStyle="1" w:styleId="mmbnadpisChar">
    <w:name w:val="mmb_nadpis Char"/>
    <w:basedOn w:val="NormlntunChar"/>
    <w:link w:val="mmbnadpis"/>
    <w:rsid w:val="00C261C2"/>
    <w:rPr>
      <w:rFonts w:ascii="Arial" w:hAnsi="Arial" w:cs="Arial"/>
      <w:b/>
      <w:color w:val="000000" w:themeColor="text1"/>
      <w:sz w:val="20"/>
    </w:rPr>
  </w:style>
  <w:style w:type="paragraph" w:customStyle="1" w:styleId="mmbzahlavi">
    <w:name w:val="mmb_zahlavi"/>
    <w:basedOn w:val="Normln"/>
    <w:link w:val="mmbzahlaviChar"/>
    <w:rsid w:val="00C261C2"/>
    <w:rPr>
      <w:rFonts w:ascii="Arial" w:hAnsi="Arial" w:cs="Arial"/>
    </w:rPr>
  </w:style>
  <w:style w:type="character" w:customStyle="1" w:styleId="MtextChar">
    <w:name w:val="ÚMČ_text Char"/>
    <w:basedOn w:val="Standardnpsmoodstavce"/>
    <w:link w:val="Mtext"/>
    <w:rsid w:val="00992F31"/>
    <w:rPr>
      <w:rFonts w:ascii="Arial" w:hAnsi="Arial" w:cs="Arial"/>
      <w:szCs w:val="20"/>
    </w:rPr>
  </w:style>
  <w:style w:type="character" w:customStyle="1" w:styleId="mmbzahlaviChar">
    <w:name w:val="mmb_zahlavi Char"/>
    <w:basedOn w:val="Standardnpsmoodstavce"/>
    <w:link w:val="mmbzahlavi"/>
    <w:rsid w:val="00C261C2"/>
    <w:rPr>
      <w:rFonts w:ascii="Arial" w:hAnsi="Arial" w:cs="Arial"/>
    </w:rPr>
  </w:style>
  <w:style w:type="paragraph" w:customStyle="1" w:styleId="mmbadresa">
    <w:name w:val="mmb_adresa"/>
    <w:basedOn w:val="Bezmezer"/>
    <w:link w:val="mmbadresaChar"/>
    <w:rsid w:val="006D1007"/>
    <w:rPr>
      <w:rFonts w:ascii="Arial" w:hAnsi="Arial" w:cs="Arial"/>
      <w:sz w:val="20"/>
      <w:szCs w:val="20"/>
    </w:rPr>
  </w:style>
  <w:style w:type="paragraph" w:customStyle="1" w:styleId="mmbodvolnadpis">
    <w:name w:val="mmb_odvol_nadpis"/>
    <w:basedOn w:val="Mtext"/>
    <w:link w:val="mmbodvolnadpisChar"/>
    <w:rsid w:val="006D1007"/>
    <w:rPr>
      <w:b/>
      <w:bCs/>
      <w:sz w:val="16"/>
      <w:szCs w:val="16"/>
    </w:rPr>
  </w:style>
  <w:style w:type="character" w:customStyle="1" w:styleId="BezmezerChar">
    <w:name w:val="Bez mezer Char"/>
    <w:basedOn w:val="Standardnpsmoodstavce"/>
    <w:link w:val="Bezmezer"/>
    <w:uiPriority w:val="1"/>
    <w:rsid w:val="006D1007"/>
  </w:style>
  <w:style w:type="character" w:customStyle="1" w:styleId="mmbadresaChar">
    <w:name w:val="mmb_adresa Char"/>
    <w:basedOn w:val="BezmezerChar"/>
    <w:link w:val="mmbadresa"/>
    <w:rsid w:val="006D1007"/>
    <w:rPr>
      <w:rFonts w:ascii="Arial" w:hAnsi="Arial" w:cs="Arial"/>
      <w:sz w:val="20"/>
      <w:szCs w:val="20"/>
    </w:rPr>
  </w:style>
  <w:style w:type="paragraph" w:customStyle="1" w:styleId="mmbodvoltext">
    <w:name w:val="mmb_odvol_text"/>
    <w:basedOn w:val="mmbodvolnadpis"/>
    <w:link w:val="mmbodvoltextChar"/>
    <w:rsid w:val="006D1007"/>
    <w:rPr>
      <w:b w:val="0"/>
      <w:bCs w:val="0"/>
      <w:sz w:val="18"/>
      <w:szCs w:val="18"/>
    </w:rPr>
  </w:style>
  <w:style w:type="character" w:customStyle="1" w:styleId="mmbodvolnadpisChar">
    <w:name w:val="mmb_odvol_nadpis Char"/>
    <w:basedOn w:val="MtextChar"/>
    <w:link w:val="mmbodvolnadpis"/>
    <w:rsid w:val="006D1007"/>
    <w:rPr>
      <w:rFonts w:ascii="Arial" w:hAnsi="Arial" w:cs="Arial"/>
      <w:b/>
      <w:bCs/>
      <w:sz w:val="16"/>
      <w:szCs w:val="16"/>
    </w:rPr>
  </w:style>
  <w:style w:type="character" w:customStyle="1" w:styleId="mmbodvoltextChar">
    <w:name w:val="mmb_odvol_text Char"/>
    <w:basedOn w:val="mmbodvolnadpisChar"/>
    <w:link w:val="mmbodvoltext"/>
    <w:rsid w:val="006D1007"/>
    <w:rPr>
      <w:rFonts w:ascii="Arial" w:hAnsi="Arial" w:cs="Arial"/>
      <w:b w:val="0"/>
      <w:bCs w:val="0"/>
      <w:sz w:val="18"/>
      <w:szCs w:val="18"/>
    </w:rPr>
  </w:style>
  <w:style w:type="paragraph" w:styleId="Zkladntext">
    <w:name w:val="Body Text"/>
    <w:basedOn w:val="Normln"/>
    <w:link w:val="ZkladntextChar"/>
    <w:rsid w:val="00113012"/>
    <w:pPr>
      <w:widowControl w:val="0"/>
      <w:numPr>
        <w:ilvl w:val="8"/>
        <w:numId w:val="1"/>
      </w:num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113012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rsid w:val="005A2A60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93770E"/>
    <w:rPr>
      <w:color w:val="954F72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E56BDA"/>
    <w:rPr>
      <w:rFonts w:ascii="Times New Roman" w:eastAsia="Times New Roman" w:hAnsi="Times New Roman" w:cs="Times New Roman"/>
      <w:b/>
      <w:bCs/>
      <w:sz w:val="32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E56BDA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E56BDA"/>
    <w:rPr>
      <w:rFonts w:ascii="Times New Roman" w:eastAsia="Times New Roman" w:hAnsi="Times New Roman" w:cs="Times New Roman"/>
      <w:b/>
      <w:bCs/>
      <w:sz w:val="28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E56BDA"/>
    <w:rPr>
      <w:rFonts w:ascii="Times New Roman" w:eastAsia="Times New Roman" w:hAnsi="Times New Roman" w:cs="Times New Roman"/>
      <w:caps/>
      <w:sz w:val="48"/>
      <w:szCs w:val="20"/>
      <w:lang w:eastAsia="cs-CZ"/>
    </w:rPr>
  </w:style>
  <w:style w:type="character" w:customStyle="1" w:styleId="Nadpis5Char">
    <w:name w:val="Nadpis 5 Char"/>
    <w:aliases w:val="Název směrnice Char"/>
    <w:basedOn w:val="Standardnpsmoodstavce"/>
    <w:link w:val="Nadpis5"/>
    <w:rsid w:val="00F6280A"/>
    <w:rPr>
      <w:rFonts w:ascii="Arial" w:hAnsi="Arial" w:cs="Arial"/>
      <w:b/>
      <w:sz w:val="56"/>
      <w:szCs w:val="56"/>
    </w:rPr>
  </w:style>
  <w:style w:type="character" w:customStyle="1" w:styleId="Nadpis6Char">
    <w:name w:val="Nadpis 6 Char"/>
    <w:basedOn w:val="Standardnpsmoodstavce"/>
    <w:link w:val="Nadpis6"/>
    <w:rsid w:val="00E56BDA"/>
    <w:rPr>
      <w:rFonts w:ascii="Times New Roman" w:eastAsia="Times New Roman" w:hAnsi="Times New Roman" w:cs="Times New Roman"/>
      <w:sz w:val="4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E56BDA"/>
    <w:rPr>
      <w:rFonts w:ascii="Times New Roman" w:eastAsia="Times New Roman" w:hAnsi="Times New Roman" w:cs="Times New Roman"/>
      <w:sz w:val="32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rsid w:val="00E56BDA"/>
    <w:rPr>
      <w:rFonts w:ascii="Times New Roman" w:eastAsia="Times New Roman" w:hAnsi="Times New Roman" w:cs="Times New Roman"/>
      <w:b/>
      <w:sz w:val="26"/>
      <w:szCs w:val="20"/>
      <w:u w:val="single"/>
      <w:lang w:eastAsia="cs-CZ"/>
    </w:rPr>
  </w:style>
  <w:style w:type="character" w:customStyle="1" w:styleId="Nadpis9Char">
    <w:name w:val="Nadpis 9 Char"/>
    <w:basedOn w:val="Standardnpsmoodstavce"/>
    <w:link w:val="Nadpis9"/>
    <w:semiHidden/>
    <w:rsid w:val="00E56BD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character" w:styleId="slostrnky">
    <w:name w:val="page number"/>
    <w:basedOn w:val="Standardnpsmoodstavce"/>
    <w:rsid w:val="00E56BDA"/>
  </w:style>
  <w:style w:type="paragraph" w:customStyle="1" w:styleId="Znaka1">
    <w:name w:val="Značka 1"/>
    <w:rsid w:val="00E56BDA"/>
    <w:pPr>
      <w:autoSpaceDE w:val="0"/>
      <w:autoSpaceDN w:val="0"/>
      <w:adjustRightInd w:val="0"/>
      <w:spacing w:before="141" w:after="0" w:line="240" w:lineRule="auto"/>
      <w:ind w:left="1048"/>
    </w:pPr>
    <w:rPr>
      <w:rFonts w:ascii="TimesE" w:eastAsia="Times New Roman" w:hAnsi="TimesE" w:cs="Times New Roman"/>
      <w:color w:val="000000"/>
      <w:sz w:val="20"/>
      <w:szCs w:val="24"/>
      <w:lang w:eastAsia="cs-CZ"/>
    </w:rPr>
  </w:style>
  <w:style w:type="paragraph" w:customStyle="1" w:styleId="sloseznamu">
    <w:name w:val="Číslo seznamu"/>
    <w:rsid w:val="00E56BDA"/>
    <w:pPr>
      <w:autoSpaceDE w:val="0"/>
      <w:autoSpaceDN w:val="0"/>
      <w:adjustRightInd w:val="0"/>
      <w:spacing w:before="141" w:after="0" w:line="240" w:lineRule="auto"/>
      <w:ind w:left="1077" w:hanging="17"/>
    </w:pPr>
    <w:rPr>
      <w:rFonts w:ascii="TimesE" w:eastAsia="Times New Roman" w:hAnsi="TimesE" w:cs="Times New Roman"/>
      <w:color w:val="000000"/>
      <w:sz w:val="20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E56BDA"/>
    <w:pPr>
      <w:spacing w:after="0" w:line="240" w:lineRule="auto"/>
      <w:ind w:left="708" w:firstLine="717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E56BD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E56BD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E56BD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E56BDA"/>
    <w:pPr>
      <w:spacing w:after="0" w:line="240" w:lineRule="auto"/>
    </w:pPr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56BDA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hlav-odbor">
    <w:name w:val="záhlaví-odbor"/>
    <w:basedOn w:val="Zhlav"/>
    <w:rsid w:val="00E56BDA"/>
    <w:pPr>
      <w:jc w:val="both"/>
    </w:pPr>
    <w:rPr>
      <w:rFonts w:ascii="Arial" w:eastAsia="Times New Roman" w:hAnsi="Arial" w:cs="Arial"/>
      <w:b/>
      <w:bCs/>
      <w:caps/>
      <w:color w:val="999999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E56BD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E56BDA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E56BDA"/>
    <w:rPr>
      <w:vertAlign w:val="superscript"/>
    </w:rPr>
  </w:style>
  <w:style w:type="paragraph" w:customStyle="1" w:styleId="Default">
    <w:name w:val="Default"/>
    <w:rsid w:val="00E56BDA"/>
    <w:pPr>
      <w:widowControl w:val="0"/>
      <w:autoSpaceDE w:val="0"/>
      <w:autoSpaceDN w:val="0"/>
      <w:adjustRightInd w:val="0"/>
      <w:spacing w:after="0" w:line="240" w:lineRule="auto"/>
    </w:pPr>
    <w:rPr>
      <w:rFonts w:ascii="EEWBLT+TimesNewRoman" w:eastAsiaTheme="minorEastAsia" w:hAnsi="EEWBLT+TimesNewRoman" w:cs="EEWBLT+TimesNewRoman"/>
      <w:color w:val="000000"/>
      <w:sz w:val="24"/>
      <w:szCs w:val="24"/>
      <w:lang w:eastAsia="cs-CZ"/>
    </w:rPr>
  </w:style>
  <w:style w:type="paragraph" w:customStyle="1" w:styleId="CM23">
    <w:name w:val="CM23"/>
    <w:basedOn w:val="Default"/>
    <w:next w:val="Default"/>
    <w:uiPriority w:val="99"/>
    <w:rsid w:val="00E56BDA"/>
    <w:rPr>
      <w:rFonts w:cstheme="minorBidi"/>
      <w:color w:val="auto"/>
    </w:rPr>
  </w:style>
  <w:style w:type="paragraph" w:customStyle="1" w:styleId="CM24">
    <w:name w:val="CM24"/>
    <w:basedOn w:val="Default"/>
    <w:next w:val="Default"/>
    <w:uiPriority w:val="99"/>
    <w:rsid w:val="00E56BDA"/>
    <w:rPr>
      <w:rFonts w:cstheme="minorBidi"/>
      <w:color w:val="auto"/>
    </w:rPr>
  </w:style>
  <w:style w:type="character" w:customStyle="1" w:styleId="st">
    <w:name w:val="st"/>
    <w:basedOn w:val="Standardnpsmoodstavce"/>
    <w:rsid w:val="00E56BDA"/>
  </w:style>
  <w:style w:type="character" w:customStyle="1" w:styleId="h1a">
    <w:name w:val="h1a"/>
    <w:basedOn w:val="Standardnpsmoodstavce"/>
    <w:rsid w:val="00E56BDA"/>
  </w:style>
  <w:style w:type="paragraph" w:customStyle="1" w:styleId="zhlav-znaka">
    <w:name w:val="záhlaví-značka"/>
    <w:basedOn w:val="Zhlav"/>
    <w:rsid w:val="00E56BDA"/>
    <w:pPr>
      <w:tabs>
        <w:tab w:val="clear" w:pos="4536"/>
        <w:tab w:val="clear" w:pos="9072"/>
        <w:tab w:val="left" w:pos="1620"/>
      </w:tabs>
      <w:spacing w:before="50"/>
      <w:jc w:val="both"/>
    </w:pPr>
    <w:rPr>
      <w:rFonts w:ascii="Arial" w:eastAsia="Times New Roman" w:hAnsi="Arial" w:cs="Arial"/>
      <w:sz w:val="16"/>
      <w:szCs w:val="16"/>
      <w:lang w:eastAsia="cs-CZ"/>
    </w:rPr>
  </w:style>
  <w:style w:type="paragraph" w:customStyle="1" w:styleId="Normln1">
    <w:name w:val="Normální1"/>
    <w:rsid w:val="00E56B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E56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rsid w:val="00E56BDA"/>
    <w:rPr>
      <w:b/>
      <w:bCs/>
    </w:rPr>
  </w:style>
  <w:style w:type="paragraph" w:customStyle="1" w:styleId="Mik">
    <w:name w:val="Mikš"/>
    <w:basedOn w:val="Normln"/>
    <w:rsid w:val="00E56BD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Revize">
    <w:name w:val="Revision"/>
    <w:hidden/>
    <w:uiPriority w:val="99"/>
    <w:semiHidden/>
    <w:rsid w:val="00E56B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Vc">
    <w:name w:val="Věc"/>
    <w:basedOn w:val="Zhlav"/>
    <w:rsid w:val="00E56BDA"/>
    <w:pPr>
      <w:tabs>
        <w:tab w:val="clear" w:pos="4536"/>
        <w:tab w:val="clear" w:pos="9072"/>
      </w:tabs>
      <w:jc w:val="both"/>
    </w:pPr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customStyle="1" w:styleId="Plohy">
    <w:name w:val="Přílohy"/>
    <w:basedOn w:val="Normln"/>
    <w:rsid w:val="00E56BD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customStyle="1" w:styleId="ed">
    <w:name w:val="šedá"/>
    <w:basedOn w:val="Normln"/>
    <w:rsid w:val="00E56BDA"/>
    <w:pPr>
      <w:spacing w:after="0" w:line="240" w:lineRule="auto"/>
      <w:jc w:val="both"/>
    </w:pPr>
    <w:rPr>
      <w:rFonts w:ascii="Times New Roman" w:eastAsia="Times New Roman" w:hAnsi="Times New Roman" w:cs="Times New Roman"/>
      <w:color w:val="999999"/>
      <w:sz w:val="24"/>
      <w:szCs w:val="24"/>
      <w:lang w:eastAsia="cs-CZ"/>
    </w:rPr>
  </w:style>
  <w:style w:type="character" w:styleId="Odkaznakoment">
    <w:name w:val="annotation reference"/>
    <w:basedOn w:val="Standardnpsmoodstavce"/>
    <w:unhideWhenUsed/>
    <w:rsid w:val="00E56BDA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E56B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rsid w:val="00E56BD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56BD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56BD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Svtlseznam">
    <w:name w:val="Light List"/>
    <w:basedOn w:val="Normlntabulka"/>
    <w:uiPriority w:val="61"/>
    <w:locked/>
    <w:rsid w:val="00E56BDA"/>
    <w:pPr>
      <w:spacing w:after="0" w:line="240" w:lineRule="auto"/>
    </w:pPr>
    <w:rPr>
      <w:rFonts w:eastAsiaTheme="minorEastAsia"/>
      <w:lang w:eastAsia="cs-CZ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Nadpisobsahu">
    <w:name w:val="TOC Heading"/>
    <w:basedOn w:val="Nadpis1"/>
    <w:next w:val="Normln"/>
    <w:uiPriority w:val="39"/>
    <w:unhideWhenUsed/>
    <w:rsid w:val="00E56BDA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Cs w:val="32"/>
    </w:rPr>
  </w:style>
  <w:style w:type="paragraph" w:customStyle="1" w:styleId="Novstrana">
    <w:name w:val="Nová strana"/>
    <w:basedOn w:val="Normln"/>
    <w:rsid w:val="00A90565"/>
    <w:pPr>
      <w:pageBreakBefore/>
      <w:spacing w:after="480"/>
      <w:ind w:left="85"/>
      <w:jc w:val="both"/>
    </w:pPr>
    <w:rPr>
      <w:rFonts w:ascii="Arial" w:hAnsi="Arial" w:cs="Arial"/>
      <w:bCs/>
      <w:sz w:val="16"/>
    </w:rPr>
  </w:style>
  <w:style w:type="paragraph" w:styleId="Obsah2">
    <w:name w:val="toc 2"/>
    <w:basedOn w:val="Normln"/>
    <w:next w:val="Normln"/>
    <w:autoRedefine/>
    <w:uiPriority w:val="39"/>
    <w:unhideWhenUsed/>
    <w:rsid w:val="00E56BDA"/>
    <w:pPr>
      <w:spacing w:after="100" w:line="240" w:lineRule="auto"/>
      <w:ind w:left="216"/>
    </w:pPr>
    <w:rPr>
      <w:rFonts w:eastAsiaTheme="minorEastAsia" w:cs="Times New Roman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E56BDA"/>
    <w:pPr>
      <w:spacing w:after="100"/>
      <w:ind w:left="440"/>
    </w:pPr>
    <w:rPr>
      <w:rFonts w:eastAsiaTheme="minorEastAsia" w:cs="Times New Roman"/>
      <w:lang w:eastAsia="cs-CZ"/>
    </w:rPr>
  </w:style>
  <w:style w:type="table" w:customStyle="1" w:styleId="TableNormal">
    <w:name w:val="Table Normal"/>
    <w:uiPriority w:val="2"/>
    <w:semiHidden/>
    <w:unhideWhenUsed/>
    <w:qFormat/>
    <w:rsid w:val="00E56BD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link w:val="NzevChar"/>
    <w:rsid w:val="00B1779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B1779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l31">
    <w:name w:val="l31"/>
    <w:basedOn w:val="Normln"/>
    <w:rsid w:val="00B1779B"/>
    <w:pPr>
      <w:spacing w:before="144" w:after="144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41">
    <w:name w:val="l41"/>
    <w:basedOn w:val="Normln"/>
    <w:rsid w:val="00B1779B"/>
    <w:pPr>
      <w:spacing w:before="144" w:after="144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1a5">
    <w:name w:val="h1a5"/>
    <w:basedOn w:val="Standardnpsmoodstavce"/>
    <w:rsid w:val="00B1779B"/>
    <w:rPr>
      <w:rFonts w:ascii="Arial" w:hAnsi="Arial" w:cs="Arial" w:hint="default"/>
      <w:i/>
      <w:iCs/>
      <w:vanish w:val="0"/>
      <w:webHidden w:val="0"/>
      <w:sz w:val="26"/>
      <w:szCs w:val="26"/>
      <w:specVanish w:val="0"/>
    </w:rPr>
  </w:style>
  <w:style w:type="paragraph" w:customStyle="1" w:styleId="Style13">
    <w:name w:val="Style13"/>
    <w:basedOn w:val="Normln"/>
    <w:uiPriority w:val="99"/>
    <w:rsid w:val="00B1779B"/>
    <w:pPr>
      <w:widowControl w:val="0"/>
      <w:autoSpaceDE w:val="0"/>
      <w:autoSpaceDN w:val="0"/>
      <w:adjustRightInd w:val="0"/>
      <w:spacing w:after="0" w:line="279" w:lineRule="exact"/>
      <w:ind w:hanging="696"/>
      <w:jc w:val="both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Style11">
    <w:name w:val="Style11"/>
    <w:basedOn w:val="Normln"/>
    <w:uiPriority w:val="99"/>
    <w:rsid w:val="00B1779B"/>
    <w:pPr>
      <w:widowControl w:val="0"/>
      <w:autoSpaceDE w:val="0"/>
      <w:autoSpaceDN w:val="0"/>
      <w:adjustRightInd w:val="0"/>
      <w:spacing w:after="0" w:line="298" w:lineRule="exact"/>
      <w:jc w:val="center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FontStyle27">
    <w:name w:val="Font Style27"/>
    <w:uiPriority w:val="99"/>
    <w:rsid w:val="00B1779B"/>
    <w:rPr>
      <w:rFonts w:ascii="Times New Roman" w:hAnsi="Times New Roman"/>
      <w:b/>
      <w:color w:val="000000"/>
      <w:sz w:val="26"/>
    </w:rPr>
  </w:style>
  <w:style w:type="paragraph" w:customStyle="1" w:styleId="st0">
    <w:name w:val="Část"/>
    <w:basedOn w:val="Nadpis2"/>
    <w:rsid w:val="0005035A"/>
    <w:pPr>
      <w:pageBreakBefore/>
      <w:spacing w:before="240" w:after="240"/>
      <w:contextualSpacing/>
      <w:jc w:val="center"/>
    </w:pPr>
    <w:rPr>
      <w:rFonts w:ascii="Arial" w:hAnsi="Arial" w:cs="Arial"/>
      <w:sz w:val="26"/>
      <w:szCs w:val="26"/>
    </w:rPr>
  </w:style>
  <w:style w:type="paragraph" w:customStyle="1" w:styleId="lnek">
    <w:name w:val="Článek"/>
    <w:basedOn w:val="Nadpis3"/>
    <w:qFormat/>
    <w:rsid w:val="00E33B2F"/>
    <w:pPr>
      <w:spacing w:before="360" w:after="120"/>
      <w:contextualSpacing/>
    </w:pPr>
    <w:rPr>
      <w:rFonts w:ascii="Arial" w:hAnsi="Arial" w:cs="Arial"/>
      <w:sz w:val="24"/>
      <w:szCs w:val="24"/>
    </w:rPr>
  </w:style>
  <w:style w:type="paragraph" w:customStyle="1" w:styleId="slovnlnku">
    <w:name w:val="Číslování článku"/>
    <w:basedOn w:val="Odstavecseseznamem"/>
    <w:rsid w:val="00D76C0F"/>
    <w:pPr>
      <w:numPr>
        <w:ilvl w:val="1"/>
        <w:numId w:val="2"/>
      </w:numPr>
      <w:spacing w:after="0" w:line="276" w:lineRule="auto"/>
      <w:ind w:left="709" w:hanging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">
    <w:name w:val="a)"/>
    <w:basedOn w:val="Mtext"/>
    <w:qFormat/>
    <w:rsid w:val="0060673D"/>
    <w:pPr>
      <w:numPr>
        <w:numId w:val="4"/>
      </w:numPr>
      <w:ind w:firstLine="414"/>
    </w:pPr>
  </w:style>
  <w:style w:type="paragraph" w:customStyle="1" w:styleId="Nzevsmrnice">
    <w:name w:val="Název směrnice_"/>
    <w:basedOn w:val="Nadpis5"/>
    <w:qFormat/>
    <w:rsid w:val="00337CE8"/>
    <w:pPr>
      <w:spacing w:before="0" w:after="1200" w:line="240" w:lineRule="auto"/>
    </w:pPr>
  </w:style>
  <w:style w:type="paragraph" w:customStyle="1" w:styleId="Mtexttun">
    <w:name w:val="ÚMČ_text_tučně"/>
    <w:basedOn w:val="Normln"/>
    <w:qFormat/>
    <w:rsid w:val="00C5038E"/>
    <w:rPr>
      <w:rFonts w:ascii="Arial" w:hAnsi="Arial" w:cs="Arial"/>
      <w:b/>
      <w:bCs/>
    </w:rPr>
  </w:style>
  <w:style w:type="paragraph" w:customStyle="1" w:styleId="1">
    <w:name w:val="(1)"/>
    <w:basedOn w:val="Mtext"/>
    <w:qFormat/>
    <w:rsid w:val="00376EC3"/>
    <w:pPr>
      <w:numPr>
        <w:numId w:val="3"/>
      </w:numPr>
    </w:pPr>
  </w:style>
  <w:style w:type="paragraph" w:customStyle="1" w:styleId="-">
    <w:name w:val="-"/>
    <w:basedOn w:val="a"/>
    <w:qFormat/>
    <w:rsid w:val="00875F21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07%20Vzory%20tiskovin%20&#218;M&#268;\4.%20Intern&#237;%20p&#345;edpisy\Sm&#283;rnice%20-%20vzor%202024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F2E97-5F90-4B16-A0D8-C35E9C5A4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Směrnice - vzor 2024</Template>
  <TotalTime>15</TotalTime>
  <Pages>1</Pages>
  <Words>56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Šlesinger</dc:creator>
  <cp:keywords/>
  <dc:description/>
  <cp:lastModifiedBy>Šlesinger Adam (MČ Brno-Židenice)</cp:lastModifiedBy>
  <cp:revision>4</cp:revision>
  <cp:lastPrinted>2023-12-19T06:35:00Z</cp:lastPrinted>
  <dcterms:created xsi:type="dcterms:W3CDTF">2025-07-31T06:47:00Z</dcterms:created>
  <dcterms:modified xsi:type="dcterms:W3CDTF">2026-09-11T09:55:00Z</dcterms:modified>
</cp:coreProperties>
</file>