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0BCBC" w14:textId="77777777" w:rsidR="00573EDC" w:rsidRPr="00585632" w:rsidRDefault="00BE38FD" w:rsidP="00573EDC">
      <w:pPr>
        <w:pStyle w:val="Zhlav"/>
        <w:tabs>
          <w:tab w:val="clear" w:pos="4536"/>
          <w:tab w:val="clear" w:pos="9072"/>
          <w:tab w:val="left" w:pos="5954"/>
        </w:tabs>
        <w:jc w:val="center"/>
        <w:rPr>
          <w:sz w:val="24"/>
          <w:szCs w:val="24"/>
        </w:rPr>
      </w:pPr>
      <w:bookmarkStart w:id="0" w:name="_Hlk68771056"/>
      <w:bookmarkEnd w:id="0"/>
      <w:r>
        <w:rPr>
          <w:noProof/>
        </w:rPr>
        <w:pict w14:anchorId="5045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5" type="#_x0000_t75" alt="" style="position:absolute;left:0;text-align:left;margin-left:30.6pt;margin-top:30.5pt;width:538.5pt;height:56.25pt;z-index:251658240;visibility:visible;mso-wrap-edited:f;mso-width-percent:0;mso-height-percent:0;mso-position-horizontal-relative:page;mso-position-vertical-relative:page;mso-width-percent:0;mso-height-percent:0">
            <v:imagedata r:id="rId8" o:title=""/>
            <w10:wrap anchorx="page" anchory="page"/>
          </v:shape>
        </w:pict>
      </w:r>
      <w:r w:rsidR="00A97FE6" w:rsidRPr="00585632">
        <w:t>p</w:t>
      </w:r>
      <w:r w:rsidR="00BA7F9A" w:rsidRPr="00585632">
        <w:t xml:space="preserve"> </w:t>
      </w:r>
    </w:p>
    <w:p w14:paraId="4E7546F9" w14:textId="77777777" w:rsidR="00BA7F9A" w:rsidRPr="00585632" w:rsidRDefault="00BA7F9A"/>
    <w:p w14:paraId="04308DA9" w14:textId="77777777" w:rsidR="00BA7F9A" w:rsidRPr="00585632" w:rsidRDefault="00BA7F9A"/>
    <w:p w14:paraId="55B73FA5" w14:textId="77777777" w:rsidR="00EA4920" w:rsidRPr="00BE5000" w:rsidRDefault="00EA4920" w:rsidP="001744D6">
      <w:pPr>
        <w:spacing w:before="600"/>
        <w:jc w:val="center"/>
        <w:rPr>
          <w:b/>
          <w:sz w:val="72"/>
          <w:szCs w:val="72"/>
        </w:rPr>
      </w:pPr>
      <w:r w:rsidRPr="00BE5000">
        <w:rPr>
          <w:b/>
          <w:sz w:val="72"/>
          <w:szCs w:val="72"/>
        </w:rPr>
        <w:t>Statutární město Brno,</w:t>
      </w:r>
    </w:p>
    <w:p w14:paraId="72118012" w14:textId="11D213D7" w:rsidR="00EA4920" w:rsidRPr="001744D6" w:rsidRDefault="00665662" w:rsidP="00BF1B7C">
      <w:pPr>
        <w:spacing w:after="60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m</w:t>
      </w:r>
      <w:r w:rsidR="00EA4920" w:rsidRPr="00BE5000">
        <w:rPr>
          <w:b/>
          <w:sz w:val="72"/>
          <w:szCs w:val="72"/>
        </w:rPr>
        <w:t>ěstská část Brno-Židenice</w:t>
      </w:r>
    </w:p>
    <w:p w14:paraId="6F002A83" w14:textId="0F63137C" w:rsidR="00795499" w:rsidRPr="00795499" w:rsidRDefault="00EA4920" w:rsidP="00795499">
      <w:pPr>
        <w:spacing w:before="600" w:after="4000"/>
        <w:jc w:val="center"/>
        <w:rPr>
          <w:b/>
          <w:sz w:val="32"/>
          <w:szCs w:val="32"/>
        </w:rPr>
      </w:pPr>
      <w:r w:rsidRPr="00BE5000">
        <w:rPr>
          <w:b/>
          <w:sz w:val="32"/>
          <w:szCs w:val="32"/>
        </w:rPr>
        <w:t>Rada městské části Brno-Židenice</w:t>
      </w:r>
    </w:p>
    <w:p w14:paraId="3B8FC27F" w14:textId="41059CF4" w:rsidR="00EA4920" w:rsidRPr="00BF1B7C" w:rsidRDefault="00EA4920" w:rsidP="00BF1B7C">
      <w:pPr>
        <w:spacing w:before="1080" w:after="360"/>
        <w:jc w:val="center"/>
        <w:rPr>
          <w:b/>
          <w:sz w:val="52"/>
          <w:szCs w:val="52"/>
        </w:rPr>
      </w:pPr>
      <w:r w:rsidRPr="00BE5000">
        <w:rPr>
          <w:b/>
          <w:sz w:val="52"/>
          <w:szCs w:val="52"/>
        </w:rPr>
        <w:t xml:space="preserve">Metodika </w:t>
      </w:r>
      <w:r w:rsidR="00E522EF" w:rsidRPr="00BE5000">
        <w:rPr>
          <w:b/>
          <w:sz w:val="52"/>
          <w:szCs w:val="52"/>
        </w:rPr>
        <w:t xml:space="preserve">pro </w:t>
      </w:r>
      <w:r w:rsidRPr="00BE5000">
        <w:rPr>
          <w:b/>
          <w:sz w:val="52"/>
          <w:szCs w:val="52"/>
        </w:rPr>
        <w:t>zadávání veřejných zakázek</w:t>
      </w:r>
    </w:p>
    <w:p w14:paraId="3921FEE9" w14:textId="07693104" w:rsidR="00795499" w:rsidRDefault="00795499" w:rsidP="00795499">
      <w:pPr>
        <w:spacing w:before="100" w:beforeAutospacing="1" w:after="4000"/>
        <w:jc w:val="center"/>
        <w:rPr>
          <w:b/>
          <w:sz w:val="32"/>
          <w:szCs w:val="32"/>
        </w:rPr>
      </w:pPr>
    </w:p>
    <w:p w14:paraId="56D5E584" w14:textId="5F48605B" w:rsidR="00795499" w:rsidRDefault="00D40D77" w:rsidP="00795499">
      <w:pPr>
        <w:spacing w:before="100" w:beforeAutospacing="1" w:after="100" w:afterAutospacing="1"/>
        <w:rPr>
          <w:b/>
          <w:sz w:val="28"/>
        </w:rPr>
      </w:pPr>
      <w:r w:rsidRPr="002A5B30">
        <w:rPr>
          <w:b/>
          <w:sz w:val="28"/>
        </w:rPr>
        <w:t xml:space="preserve">Brno, </w:t>
      </w:r>
      <w:r w:rsidR="00BE6415">
        <w:rPr>
          <w:b/>
          <w:sz w:val="28"/>
        </w:rPr>
        <w:t>srpen</w:t>
      </w:r>
      <w:r w:rsidR="00216615" w:rsidRPr="002A5B30">
        <w:rPr>
          <w:b/>
          <w:sz w:val="28"/>
        </w:rPr>
        <w:t xml:space="preserve"> 2021</w:t>
      </w:r>
    </w:p>
    <w:p w14:paraId="3070CFFD" w14:textId="77777777" w:rsidR="00795499" w:rsidRDefault="00795499">
      <w:pPr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W w:w="9840" w:type="dxa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0"/>
      </w:tblGrid>
      <w:tr w:rsidR="007A47FC" w14:paraId="41523792" w14:textId="77777777" w:rsidTr="007A47FC">
        <w:trPr>
          <w:trHeight w:hRule="exact" w:val="113"/>
        </w:trPr>
        <w:tc>
          <w:tcPr>
            <w:tcW w:w="9840" w:type="dxa"/>
            <w:shd w:val="clear" w:color="auto" w:fill="595959" w:themeFill="text1" w:themeFillTint="A6"/>
          </w:tcPr>
          <w:p w14:paraId="641CD632" w14:textId="77777777" w:rsidR="007A47FC" w:rsidRDefault="007A47FC" w:rsidP="007A47FC">
            <w:pPr>
              <w:spacing w:after="480"/>
              <w:ind w:left="84"/>
              <w:jc w:val="both"/>
              <w:rPr>
                <w:bCs/>
                <w:sz w:val="24"/>
                <w:szCs w:val="24"/>
              </w:rPr>
            </w:pPr>
          </w:p>
        </w:tc>
      </w:tr>
      <w:tr w:rsidR="007A47FC" w14:paraId="434D208E" w14:textId="77777777" w:rsidTr="00992F3F">
        <w:trPr>
          <w:trHeight w:val="5959"/>
        </w:trPr>
        <w:tc>
          <w:tcPr>
            <w:tcW w:w="9840" w:type="dxa"/>
          </w:tcPr>
          <w:p w14:paraId="0334A643" w14:textId="77777777" w:rsidR="007A47FC" w:rsidRPr="00B52027" w:rsidRDefault="007A47FC" w:rsidP="00992F3F">
            <w:pPr>
              <w:spacing w:before="360" w:after="80"/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/>
                <w:sz w:val="24"/>
                <w:szCs w:val="24"/>
              </w:rPr>
              <w:t>Vydal:</w:t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  <w:t>Rada městské části Brno-Židenice</w:t>
            </w:r>
          </w:p>
          <w:p w14:paraId="7A3948BF" w14:textId="4E8EB767" w:rsidR="00C151AB" w:rsidRPr="002A5B30" w:rsidRDefault="007A47FC" w:rsidP="007A47FC">
            <w:pPr>
              <w:spacing w:after="480"/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2A5B30">
              <w:rPr>
                <w:bCs/>
                <w:sz w:val="24"/>
                <w:szCs w:val="24"/>
              </w:rPr>
              <w:t xml:space="preserve">Schváleno na </w:t>
            </w:r>
            <w:r w:rsidR="001D26A0">
              <w:rPr>
                <w:color w:val="000000"/>
                <w:sz w:val="24"/>
                <w:szCs w:val="24"/>
              </w:rPr>
              <w:t>8/56</w:t>
            </w:r>
            <w:r w:rsidR="001D26A0">
              <w:rPr>
                <w:bCs/>
                <w:sz w:val="24"/>
                <w:szCs w:val="24"/>
              </w:rPr>
              <w:t>.</w:t>
            </w:r>
            <w:r w:rsidRPr="002A5B30">
              <w:rPr>
                <w:bCs/>
                <w:sz w:val="24"/>
                <w:szCs w:val="24"/>
              </w:rPr>
              <w:t xml:space="preserve"> schůzi konané dne </w:t>
            </w:r>
            <w:r w:rsidR="001D26A0">
              <w:rPr>
                <w:bCs/>
                <w:sz w:val="24"/>
                <w:szCs w:val="24"/>
              </w:rPr>
              <w:t>17.05.2021</w:t>
            </w:r>
          </w:p>
          <w:p w14:paraId="56498D14" w14:textId="5ADCE7B6" w:rsidR="00992F3F" w:rsidRDefault="00992F3F" w:rsidP="007A47FC">
            <w:pPr>
              <w:spacing w:before="240" w:after="480"/>
              <w:jc w:val="both"/>
              <w:rPr>
                <w:b/>
                <w:sz w:val="24"/>
                <w:szCs w:val="24"/>
              </w:rPr>
            </w:pPr>
            <w:r w:rsidRPr="002A5B30">
              <w:rPr>
                <w:b/>
                <w:sz w:val="24"/>
                <w:szCs w:val="24"/>
              </w:rPr>
              <w:t xml:space="preserve">Účinnost od: </w:t>
            </w:r>
            <w:r w:rsidRPr="002A5B30">
              <w:rPr>
                <w:bCs/>
                <w:sz w:val="24"/>
                <w:szCs w:val="24"/>
              </w:rPr>
              <w:tab/>
            </w:r>
            <w:r w:rsidRPr="002A5B30">
              <w:rPr>
                <w:bCs/>
                <w:sz w:val="24"/>
                <w:szCs w:val="24"/>
              </w:rPr>
              <w:tab/>
            </w:r>
            <w:r w:rsidRPr="002A5B30">
              <w:rPr>
                <w:bCs/>
                <w:sz w:val="24"/>
                <w:szCs w:val="24"/>
              </w:rPr>
              <w:tab/>
            </w:r>
            <w:r w:rsidR="007F5120">
              <w:rPr>
                <w:bCs/>
                <w:sz w:val="24"/>
                <w:szCs w:val="24"/>
              </w:rPr>
              <w:t>25.0</w:t>
            </w:r>
            <w:r w:rsidR="002A7442">
              <w:rPr>
                <w:bCs/>
                <w:sz w:val="24"/>
                <w:szCs w:val="24"/>
              </w:rPr>
              <w:t>5</w:t>
            </w:r>
            <w:r w:rsidR="007F5120">
              <w:rPr>
                <w:bCs/>
                <w:sz w:val="24"/>
                <w:szCs w:val="24"/>
              </w:rPr>
              <w:t>.2021;</w:t>
            </w:r>
            <w:r w:rsidR="002A7442">
              <w:rPr>
                <w:bCs/>
                <w:sz w:val="24"/>
                <w:szCs w:val="24"/>
              </w:rPr>
              <w:t xml:space="preserve"> akt</w:t>
            </w:r>
            <w:r w:rsidR="00106037">
              <w:rPr>
                <w:bCs/>
                <w:sz w:val="24"/>
                <w:szCs w:val="24"/>
              </w:rPr>
              <w:t>. verze od 16.08.2021</w:t>
            </w:r>
            <w:r w:rsidR="002A7442">
              <w:rPr>
                <w:bCs/>
                <w:sz w:val="24"/>
                <w:szCs w:val="24"/>
              </w:rPr>
              <w:t xml:space="preserve"> </w:t>
            </w:r>
          </w:p>
          <w:p w14:paraId="0EA36B24" w14:textId="66FB6B20" w:rsidR="007A47FC" w:rsidRPr="00B52027" w:rsidRDefault="007A47FC" w:rsidP="007A47FC">
            <w:pPr>
              <w:spacing w:before="240" w:after="480"/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/>
                <w:sz w:val="24"/>
                <w:szCs w:val="24"/>
              </w:rPr>
              <w:t>Zpracovatel:</w:t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  <w:t>Mgr. Marek Ciprian, vedoucí SO ÚT</w:t>
            </w:r>
          </w:p>
          <w:p w14:paraId="2E51EB31" w14:textId="77777777" w:rsidR="007A47FC" w:rsidRPr="00B52027" w:rsidRDefault="007A47FC" w:rsidP="007A47FC">
            <w:pPr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/>
                <w:sz w:val="24"/>
                <w:szCs w:val="24"/>
              </w:rPr>
              <w:t>Závaznost pro:</w:t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  <w:t>Úřad městské části Brno-Židenice</w:t>
            </w:r>
          </w:p>
          <w:p w14:paraId="17B88999" w14:textId="51ADEB34" w:rsidR="007A47FC" w:rsidRPr="00B52027" w:rsidRDefault="007A47FC" w:rsidP="007A47FC">
            <w:pPr>
              <w:spacing w:after="480"/>
              <w:ind w:left="2126" w:firstLine="709"/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Cs/>
                <w:sz w:val="24"/>
                <w:szCs w:val="24"/>
              </w:rPr>
              <w:t>Příspěvkové organizace městské části Brno-Židenice</w:t>
            </w:r>
            <w:r w:rsidR="00F6032B">
              <w:rPr>
                <w:bCs/>
                <w:sz w:val="24"/>
                <w:szCs w:val="24"/>
              </w:rPr>
              <w:t xml:space="preserve"> </w:t>
            </w:r>
            <w:r w:rsidR="00992F3F" w:rsidRPr="00992F3F">
              <w:rPr>
                <w:bCs/>
                <w:i/>
                <w:iCs/>
                <w:sz w:val="24"/>
                <w:szCs w:val="24"/>
              </w:rPr>
              <w:t>/</w:t>
            </w:r>
            <w:r w:rsidR="00F6032B" w:rsidRPr="00992F3F">
              <w:rPr>
                <w:bCs/>
                <w:i/>
                <w:iCs/>
                <w:sz w:val="24"/>
                <w:szCs w:val="24"/>
              </w:rPr>
              <w:t>přiměřeně</w:t>
            </w:r>
            <w:r w:rsidR="00992F3F" w:rsidRPr="00992F3F">
              <w:rPr>
                <w:bCs/>
                <w:i/>
                <w:iCs/>
                <w:sz w:val="24"/>
                <w:szCs w:val="24"/>
              </w:rPr>
              <w:t>/</w:t>
            </w:r>
          </w:p>
          <w:p w14:paraId="1D838169" w14:textId="77777777" w:rsidR="007A47FC" w:rsidRPr="00B52027" w:rsidRDefault="007A47FC" w:rsidP="007A47FC">
            <w:pPr>
              <w:jc w:val="both"/>
              <w:rPr>
                <w:bCs/>
                <w:sz w:val="24"/>
                <w:szCs w:val="24"/>
              </w:rPr>
            </w:pPr>
          </w:p>
          <w:p w14:paraId="59084FEA" w14:textId="4175F094" w:rsidR="007A47FC" w:rsidRPr="00AC70AE" w:rsidRDefault="007A47FC" w:rsidP="007A47FC">
            <w:pPr>
              <w:jc w:val="both"/>
              <w:rPr>
                <w:bCs/>
                <w:sz w:val="24"/>
                <w:szCs w:val="24"/>
              </w:rPr>
            </w:pPr>
            <w:r w:rsidRPr="00B52027">
              <w:rPr>
                <w:b/>
                <w:sz w:val="24"/>
                <w:szCs w:val="24"/>
              </w:rPr>
              <w:t>Pověřeni výkladem:</w:t>
            </w:r>
            <w:r w:rsidRPr="00B52027">
              <w:rPr>
                <w:bCs/>
                <w:sz w:val="24"/>
                <w:szCs w:val="24"/>
              </w:rPr>
              <w:t xml:space="preserve"> </w:t>
            </w:r>
            <w:r w:rsidRPr="00B52027">
              <w:rPr>
                <w:bCs/>
                <w:sz w:val="24"/>
                <w:szCs w:val="24"/>
              </w:rPr>
              <w:tab/>
            </w:r>
            <w:r w:rsidRPr="00B52027">
              <w:rPr>
                <w:bCs/>
                <w:sz w:val="24"/>
                <w:szCs w:val="24"/>
              </w:rPr>
              <w:tab/>
            </w:r>
            <w:r w:rsidRPr="00AC70AE">
              <w:rPr>
                <w:bCs/>
                <w:sz w:val="24"/>
                <w:szCs w:val="24"/>
              </w:rPr>
              <w:t>Mgr. Marek Ciprian, vedoucí SO ÚT</w:t>
            </w:r>
          </w:p>
          <w:p w14:paraId="2EEEBBBF" w14:textId="77777777" w:rsidR="007A47FC" w:rsidRPr="00AC70AE" w:rsidRDefault="007A47FC" w:rsidP="007A47FC">
            <w:pPr>
              <w:spacing w:after="480"/>
              <w:jc w:val="both"/>
              <w:rPr>
                <w:bCs/>
                <w:sz w:val="24"/>
                <w:szCs w:val="24"/>
              </w:rPr>
            </w:pPr>
            <w:r w:rsidRPr="00AC70AE">
              <w:rPr>
                <w:bCs/>
                <w:sz w:val="24"/>
                <w:szCs w:val="24"/>
              </w:rPr>
              <w:tab/>
            </w:r>
            <w:r w:rsidRPr="00AC70AE">
              <w:rPr>
                <w:bCs/>
                <w:sz w:val="24"/>
                <w:szCs w:val="24"/>
              </w:rPr>
              <w:tab/>
            </w:r>
            <w:r w:rsidRPr="00AC70AE">
              <w:rPr>
                <w:bCs/>
                <w:sz w:val="24"/>
                <w:szCs w:val="24"/>
              </w:rPr>
              <w:tab/>
            </w:r>
            <w:r w:rsidRPr="00AC70AE">
              <w:rPr>
                <w:bCs/>
                <w:sz w:val="24"/>
                <w:szCs w:val="24"/>
              </w:rPr>
              <w:tab/>
              <w:t>Mgr. Pavel Šlesinger, právník SO ÚT</w:t>
            </w:r>
          </w:p>
          <w:p w14:paraId="09B36C44" w14:textId="23AA0887" w:rsidR="007A47FC" w:rsidRPr="004144B8" w:rsidRDefault="007A47FC" w:rsidP="00992F3F">
            <w:pPr>
              <w:spacing w:after="360"/>
              <w:jc w:val="both"/>
              <w:rPr>
                <w:bCs/>
                <w:sz w:val="24"/>
                <w:szCs w:val="24"/>
              </w:rPr>
            </w:pPr>
            <w:r w:rsidRPr="00AC70AE">
              <w:rPr>
                <w:b/>
                <w:sz w:val="24"/>
                <w:szCs w:val="24"/>
              </w:rPr>
              <w:t>Kontrola aktuálnosti:</w:t>
            </w:r>
            <w:r w:rsidRPr="00AC70AE">
              <w:rPr>
                <w:bCs/>
                <w:sz w:val="24"/>
                <w:szCs w:val="24"/>
              </w:rPr>
              <w:tab/>
            </w:r>
            <w:r w:rsidR="00C40110" w:rsidRPr="00AC70AE">
              <w:rPr>
                <w:bCs/>
                <w:sz w:val="24"/>
                <w:szCs w:val="24"/>
              </w:rPr>
              <w:t>Periodicky</w:t>
            </w:r>
            <w:r w:rsidR="005A34DC" w:rsidRPr="00AC70AE">
              <w:rPr>
                <w:bCs/>
                <w:sz w:val="24"/>
                <w:szCs w:val="24"/>
              </w:rPr>
              <w:t>,</w:t>
            </w:r>
            <w:r w:rsidR="00C40110" w:rsidRPr="00AC70AE">
              <w:rPr>
                <w:bCs/>
                <w:sz w:val="24"/>
                <w:szCs w:val="24"/>
              </w:rPr>
              <w:t xml:space="preserve"> </w:t>
            </w:r>
            <w:r w:rsidR="006F261A" w:rsidRPr="00AC70AE">
              <w:rPr>
                <w:bCs/>
                <w:sz w:val="24"/>
                <w:szCs w:val="24"/>
              </w:rPr>
              <w:t>dvakrát</w:t>
            </w:r>
            <w:r w:rsidR="00C40110" w:rsidRPr="00AC70AE">
              <w:rPr>
                <w:bCs/>
                <w:sz w:val="24"/>
                <w:szCs w:val="24"/>
              </w:rPr>
              <w:t xml:space="preserve"> ročně</w:t>
            </w:r>
            <w:r w:rsidRPr="00AC70AE">
              <w:rPr>
                <w:bCs/>
                <w:sz w:val="24"/>
                <w:szCs w:val="24"/>
              </w:rPr>
              <w:t>;</w:t>
            </w:r>
            <w:r w:rsidR="00C40110" w:rsidRPr="00AC70AE">
              <w:rPr>
                <w:bCs/>
                <w:sz w:val="24"/>
                <w:szCs w:val="24"/>
              </w:rPr>
              <w:t xml:space="preserve"> </w:t>
            </w:r>
            <w:r w:rsidRPr="00AC70AE">
              <w:rPr>
                <w:bCs/>
                <w:sz w:val="24"/>
                <w:szCs w:val="24"/>
              </w:rPr>
              <w:t>Mgr</w:t>
            </w:r>
            <w:r w:rsidRPr="00B52027">
              <w:rPr>
                <w:bCs/>
                <w:sz w:val="24"/>
                <w:szCs w:val="24"/>
              </w:rPr>
              <w:t>. Marek Ciprian, vedoucí SO ÚT</w:t>
            </w:r>
          </w:p>
        </w:tc>
      </w:tr>
    </w:tbl>
    <w:p w14:paraId="05C12029" w14:textId="77777777" w:rsidR="0081464A" w:rsidRDefault="0081464A" w:rsidP="00D27DCC">
      <w:pPr>
        <w:jc w:val="both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id w:val="1904710277"/>
        <w:docPartObj>
          <w:docPartGallery w:val="Table of Contents"/>
          <w:docPartUnique/>
        </w:docPartObj>
      </w:sdtPr>
      <w:sdtEndPr/>
      <w:sdtContent>
        <w:p w14:paraId="205B9E16" w14:textId="430BDA55" w:rsidR="0081464A" w:rsidRPr="00F6032B" w:rsidRDefault="0081464A" w:rsidP="008510DC">
          <w:pPr>
            <w:pStyle w:val="Nadpisobsahu"/>
            <w:jc w:val="center"/>
            <w:rPr>
              <w:rFonts w:ascii="Times New Roman" w:hAnsi="Times New Roman" w:cs="Times New Roman"/>
              <w:color w:val="auto"/>
            </w:rPr>
          </w:pPr>
          <w:r w:rsidRPr="00F6032B">
            <w:rPr>
              <w:rFonts w:ascii="Times New Roman" w:hAnsi="Times New Roman" w:cs="Times New Roman"/>
              <w:color w:val="auto"/>
            </w:rPr>
            <w:t>Obsah</w:t>
          </w:r>
        </w:p>
        <w:p w14:paraId="75CC8383" w14:textId="1D254886" w:rsidR="0081464A" w:rsidRPr="00F6032B" w:rsidRDefault="00233AFC" w:rsidP="00F6032B">
          <w:pPr>
            <w:pStyle w:val="Obsah1"/>
          </w:pPr>
          <w:r w:rsidRPr="00F6032B">
            <w:t xml:space="preserve">1. </w:t>
          </w:r>
          <w:r w:rsidR="0081464A" w:rsidRPr="00F6032B">
            <w:t>Ú</w:t>
          </w:r>
          <w:r w:rsidR="00F6032B">
            <w:t>VODNÍ USTANOVENÍ</w:t>
          </w:r>
        </w:p>
        <w:p w14:paraId="6F585DC5" w14:textId="4CC0A536" w:rsidR="0081464A" w:rsidRPr="00F6032B" w:rsidRDefault="00103310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</w:t>
          </w:r>
          <w:r w:rsidR="006E2109" w:rsidRPr="00F6032B">
            <w:rPr>
              <w:rFonts w:ascii="Times New Roman" w:hAnsi="Times New Roman"/>
              <w:b/>
              <w:bCs/>
            </w:rPr>
            <w:t>ánek</w:t>
          </w:r>
          <w:r w:rsidRPr="00F6032B">
            <w:rPr>
              <w:rFonts w:ascii="Times New Roman" w:hAnsi="Times New Roman"/>
              <w:b/>
              <w:bCs/>
            </w:rPr>
            <w:t xml:space="preserve"> I.</w:t>
          </w:r>
          <w:r w:rsidRPr="00F6032B">
            <w:rPr>
              <w:rFonts w:ascii="Times New Roman" w:hAnsi="Times New Roman"/>
            </w:rPr>
            <w:t xml:space="preserve"> </w:t>
          </w:r>
          <w:r w:rsidR="0081464A" w:rsidRPr="00F6032B">
            <w:rPr>
              <w:rFonts w:ascii="Times New Roman" w:hAnsi="Times New Roman"/>
            </w:rPr>
            <w:t>Předmět a účel Metodiky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="009E6B11" w:rsidRPr="00F6032B">
            <w:rPr>
              <w:rFonts w:ascii="Times New Roman" w:hAnsi="Times New Roman"/>
            </w:rPr>
            <w:t>3</w:t>
          </w:r>
        </w:p>
        <w:p w14:paraId="41DE2A68" w14:textId="4384DB52" w:rsidR="0081464A" w:rsidRPr="00F6032B" w:rsidRDefault="0002157D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</w:t>
          </w:r>
          <w:r w:rsidR="006E2109" w:rsidRPr="00F6032B">
            <w:rPr>
              <w:rFonts w:ascii="Times New Roman" w:hAnsi="Times New Roman"/>
              <w:b/>
              <w:bCs/>
            </w:rPr>
            <w:t xml:space="preserve">ánek </w:t>
          </w:r>
          <w:r w:rsidRPr="00F6032B">
            <w:rPr>
              <w:rFonts w:ascii="Times New Roman" w:hAnsi="Times New Roman"/>
              <w:b/>
              <w:bCs/>
            </w:rPr>
            <w:t>II.</w:t>
          </w:r>
          <w:r w:rsidR="00233AFC" w:rsidRPr="00F6032B">
            <w:rPr>
              <w:rFonts w:ascii="Times New Roman" w:hAnsi="Times New Roman"/>
            </w:rPr>
            <w:t xml:space="preserve"> </w:t>
          </w:r>
          <w:r w:rsidR="0081464A" w:rsidRPr="00F6032B">
            <w:rPr>
              <w:rFonts w:ascii="Times New Roman" w:hAnsi="Times New Roman"/>
            </w:rPr>
            <w:t>Vymezení</w:t>
          </w:r>
          <w:r w:rsidR="00CE451C" w:rsidRPr="00F6032B">
            <w:rPr>
              <w:rFonts w:ascii="Times New Roman" w:hAnsi="Times New Roman"/>
            </w:rPr>
            <w:t xml:space="preserve"> zkratek a</w:t>
          </w:r>
          <w:r w:rsidR="0081464A" w:rsidRPr="00F6032B">
            <w:rPr>
              <w:rFonts w:ascii="Times New Roman" w:hAnsi="Times New Roman"/>
            </w:rPr>
            <w:t xml:space="preserve"> </w:t>
          </w:r>
          <w:r w:rsidR="00DC3D13" w:rsidRPr="00F6032B">
            <w:rPr>
              <w:rFonts w:ascii="Times New Roman" w:hAnsi="Times New Roman"/>
            </w:rPr>
            <w:t>pojmů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="009E6B11" w:rsidRPr="00F6032B">
            <w:rPr>
              <w:rFonts w:ascii="Times New Roman" w:hAnsi="Times New Roman"/>
            </w:rPr>
            <w:t>3</w:t>
          </w:r>
        </w:p>
        <w:p w14:paraId="3DF923F5" w14:textId="37409204" w:rsidR="0081464A" w:rsidRPr="00F6032B" w:rsidRDefault="0002157D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</w:t>
          </w:r>
          <w:r w:rsidR="006E2109" w:rsidRPr="00F6032B">
            <w:rPr>
              <w:rFonts w:ascii="Times New Roman" w:hAnsi="Times New Roman"/>
              <w:b/>
              <w:bCs/>
            </w:rPr>
            <w:t>ánek</w:t>
          </w:r>
          <w:r w:rsidRPr="00F6032B">
            <w:rPr>
              <w:rFonts w:ascii="Times New Roman" w:hAnsi="Times New Roman"/>
              <w:b/>
              <w:bCs/>
            </w:rPr>
            <w:t xml:space="preserve"> III.</w:t>
          </w:r>
          <w:r w:rsidRPr="00F6032B">
            <w:rPr>
              <w:rFonts w:ascii="Times New Roman" w:hAnsi="Times New Roman"/>
            </w:rPr>
            <w:t xml:space="preserve"> </w:t>
          </w:r>
          <w:r w:rsidR="0081464A" w:rsidRPr="00F6032B">
            <w:rPr>
              <w:rFonts w:ascii="Times New Roman" w:hAnsi="Times New Roman"/>
            </w:rPr>
            <w:t>Zásady zadávání veřejných zakázek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="00CE451C" w:rsidRPr="00F6032B">
            <w:rPr>
              <w:rFonts w:ascii="Times New Roman" w:hAnsi="Times New Roman"/>
            </w:rPr>
            <w:t>5</w:t>
          </w:r>
        </w:p>
        <w:p w14:paraId="392056FD" w14:textId="52BE21DD" w:rsidR="0081464A" w:rsidRPr="00F6032B" w:rsidRDefault="006E2109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 xml:space="preserve">Článek </w:t>
          </w:r>
          <w:r w:rsidR="003B5435">
            <w:rPr>
              <w:rFonts w:ascii="Times New Roman" w:hAnsi="Times New Roman"/>
              <w:b/>
              <w:bCs/>
            </w:rPr>
            <w:t>I</w:t>
          </w:r>
          <w:r w:rsidRPr="00F6032B">
            <w:rPr>
              <w:rFonts w:ascii="Times New Roman" w:hAnsi="Times New Roman"/>
              <w:b/>
              <w:bCs/>
            </w:rPr>
            <w:t>V.</w:t>
          </w:r>
          <w:r w:rsidR="00233AFC" w:rsidRPr="00F6032B">
            <w:rPr>
              <w:rFonts w:ascii="Times New Roman" w:hAnsi="Times New Roman"/>
              <w:b/>
              <w:bCs/>
            </w:rPr>
            <w:t xml:space="preserve"> </w:t>
          </w:r>
          <w:r w:rsidR="003B5435" w:rsidRPr="00F6032B">
            <w:rPr>
              <w:rFonts w:ascii="Times New Roman" w:hAnsi="Times New Roman"/>
            </w:rPr>
            <w:t xml:space="preserve">Předpokládaná hodnota veřejné zakázky, rozdělení veřejné zakázky na části 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="00393F2F" w:rsidRPr="00F6032B">
            <w:rPr>
              <w:rFonts w:ascii="Times New Roman" w:hAnsi="Times New Roman"/>
            </w:rPr>
            <w:t>6</w:t>
          </w:r>
        </w:p>
        <w:p w14:paraId="74FE3278" w14:textId="476E7BFE" w:rsidR="0081464A" w:rsidRPr="00F6032B" w:rsidRDefault="006E2109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 xml:space="preserve">Článek V. </w:t>
          </w:r>
          <w:r w:rsidR="003B5435">
            <w:rPr>
              <w:rFonts w:ascii="Times New Roman" w:hAnsi="Times New Roman"/>
            </w:rPr>
            <w:t>Členění veřejných zakázek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="00C36EB4" w:rsidRPr="00F6032B">
            <w:rPr>
              <w:rFonts w:ascii="Times New Roman" w:hAnsi="Times New Roman"/>
            </w:rPr>
            <w:t>7</w:t>
          </w:r>
        </w:p>
        <w:p w14:paraId="3EE57820" w14:textId="23C3728B" w:rsidR="0081464A" w:rsidRPr="00F6032B" w:rsidRDefault="00233AFC" w:rsidP="00F6032B">
          <w:pPr>
            <w:pStyle w:val="Obsah1"/>
          </w:pPr>
          <w:r w:rsidRPr="00F6032B">
            <w:t xml:space="preserve">2. </w:t>
          </w:r>
          <w:r w:rsidR="00F6032B">
            <w:t>VEŘEJNÉ ZAKÁZKY MALÉHO ROZSAHU</w:t>
          </w:r>
        </w:p>
        <w:p w14:paraId="043E3288" w14:textId="56C3EF9B" w:rsidR="0081464A" w:rsidRPr="00F6032B" w:rsidRDefault="00266303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Článek I.</w:t>
          </w:r>
          <w:r w:rsidRPr="00F6032B">
            <w:rPr>
              <w:rFonts w:ascii="Times New Roman" w:hAnsi="Times New Roman"/>
            </w:rPr>
            <w:t xml:space="preserve"> </w:t>
          </w:r>
          <w:r w:rsidR="008510DC" w:rsidRPr="00F6032B">
            <w:rPr>
              <w:rFonts w:ascii="Times New Roman" w:hAnsi="Times New Roman"/>
            </w:rPr>
            <w:t>Veřejné zakázky na dodávky, služby a stavební práce</w:t>
          </w:r>
          <w:r w:rsidR="00AC70AE" w:rsidRPr="00F6032B">
            <w:rPr>
              <w:rFonts w:ascii="Times New Roman" w:hAnsi="Times New Roman"/>
            </w:rPr>
            <w:t xml:space="preserve"> v hodnotě</w:t>
          </w:r>
          <w:r w:rsidR="008510DC" w:rsidRPr="00F6032B">
            <w:rPr>
              <w:rFonts w:ascii="Times New Roman" w:hAnsi="Times New Roman"/>
            </w:rPr>
            <w:t xml:space="preserve"> </w:t>
          </w:r>
          <w:r w:rsidR="00CE451C" w:rsidRPr="00F6032B">
            <w:rPr>
              <w:rFonts w:ascii="Times New Roman" w:hAnsi="Times New Roman"/>
            </w:rPr>
            <w:t>1</w:t>
          </w:r>
          <w:r w:rsidR="00AC70AE" w:rsidRPr="00F6032B">
            <w:rPr>
              <w:rFonts w:ascii="Times New Roman" w:hAnsi="Times New Roman"/>
            </w:rPr>
            <w:t>-100</w:t>
          </w:r>
          <w:r w:rsidR="008510DC" w:rsidRPr="00F6032B">
            <w:rPr>
              <w:rFonts w:ascii="Times New Roman" w:hAnsi="Times New Roman"/>
            </w:rPr>
            <w:t>.</w:t>
          </w:r>
          <w:r w:rsidR="00CE451C" w:rsidRPr="00F6032B">
            <w:rPr>
              <w:rFonts w:ascii="Times New Roman" w:hAnsi="Times New Roman"/>
            </w:rPr>
            <w:t>000</w:t>
          </w:r>
          <w:r w:rsidR="008510DC" w:rsidRPr="00F6032B">
            <w:rPr>
              <w:rFonts w:ascii="Times New Roman" w:hAnsi="Times New Roman"/>
            </w:rPr>
            <w:t xml:space="preserve"> Kč</w:t>
          </w:r>
          <w:r w:rsidR="00AC70AE" w:rsidRPr="00F6032B">
            <w:rPr>
              <w:rFonts w:ascii="Times New Roman" w:hAnsi="Times New Roman"/>
            </w:rPr>
            <w:t>.</w:t>
          </w:r>
          <w:r w:rsidR="0081464A" w:rsidRPr="00F6032B">
            <w:rPr>
              <w:rFonts w:ascii="Times New Roman" w:hAnsi="Times New Roman"/>
            </w:rPr>
            <w:ptab w:relativeTo="margin" w:alignment="right" w:leader="dot"/>
          </w:r>
          <w:r w:rsidRPr="00F6032B">
            <w:rPr>
              <w:rFonts w:ascii="Times New Roman" w:hAnsi="Times New Roman"/>
            </w:rPr>
            <w:t>8</w:t>
          </w:r>
        </w:p>
        <w:p w14:paraId="6B411C3C" w14:textId="3C20BFC1" w:rsidR="00AC70AE" w:rsidRPr="00F6032B" w:rsidRDefault="00266303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Článek II.</w:t>
          </w:r>
          <w:r w:rsidRPr="00F6032B">
            <w:rPr>
              <w:rFonts w:ascii="Times New Roman" w:hAnsi="Times New Roman"/>
            </w:rPr>
            <w:t xml:space="preserve"> </w:t>
          </w:r>
          <w:r w:rsidR="008510DC" w:rsidRPr="00F6032B">
            <w:rPr>
              <w:rFonts w:ascii="Times New Roman" w:hAnsi="Times New Roman"/>
            </w:rPr>
            <w:t xml:space="preserve">Veřejné zakázky na dodávky, služby a stavební práce </w:t>
          </w:r>
          <w:r w:rsidR="00AC70AE" w:rsidRPr="00F6032B">
            <w:rPr>
              <w:rFonts w:ascii="Times New Roman" w:hAnsi="Times New Roman"/>
            </w:rPr>
            <w:t>v hodnotě 10</w:t>
          </w:r>
          <w:r w:rsidR="008510DC" w:rsidRPr="00F6032B">
            <w:rPr>
              <w:rFonts w:ascii="Times New Roman" w:hAnsi="Times New Roman"/>
            </w:rPr>
            <w:t>0.00</w:t>
          </w:r>
          <w:r w:rsidR="00CE451C" w:rsidRPr="00F6032B">
            <w:rPr>
              <w:rFonts w:ascii="Times New Roman" w:hAnsi="Times New Roman"/>
            </w:rPr>
            <w:t>1</w:t>
          </w:r>
          <w:r w:rsidR="00AC70AE" w:rsidRPr="00F6032B">
            <w:rPr>
              <w:rFonts w:ascii="Times New Roman" w:hAnsi="Times New Roman"/>
            </w:rPr>
            <w:t>-</w:t>
          </w:r>
          <w:r w:rsidR="00CE451C" w:rsidRPr="00F6032B">
            <w:rPr>
              <w:rFonts w:ascii="Times New Roman" w:hAnsi="Times New Roman"/>
            </w:rPr>
            <w:t>25</w:t>
          </w:r>
          <w:r w:rsidR="008510DC" w:rsidRPr="00F6032B">
            <w:rPr>
              <w:rFonts w:ascii="Times New Roman" w:hAnsi="Times New Roman"/>
            </w:rPr>
            <w:t>0.000 Kč</w:t>
          </w:r>
          <w:r w:rsidR="008510DC" w:rsidRPr="00F6032B">
            <w:rPr>
              <w:rFonts w:ascii="Times New Roman" w:hAnsi="Times New Roman"/>
            </w:rPr>
            <w:ptab w:relativeTo="margin" w:alignment="right" w:leader="dot"/>
          </w:r>
          <w:r w:rsidR="00E069B8" w:rsidRPr="00F6032B">
            <w:rPr>
              <w:rFonts w:ascii="Times New Roman" w:hAnsi="Times New Roman"/>
            </w:rPr>
            <w:t>10</w:t>
          </w:r>
        </w:p>
        <w:p w14:paraId="06323D86" w14:textId="7D9B6E6C" w:rsidR="00AC70AE" w:rsidRPr="00F6032B" w:rsidRDefault="00AC70AE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Článek III.</w:t>
          </w:r>
          <w:r w:rsidRPr="00F6032B">
            <w:rPr>
              <w:rFonts w:ascii="Times New Roman" w:hAnsi="Times New Roman"/>
            </w:rPr>
            <w:t xml:space="preserve"> Veřejné zakázky na dodávky, služby a stavební práce v hodnotě 250.001-1.000.000 Kč</w:t>
          </w:r>
          <w:r w:rsidRPr="00F6032B">
            <w:rPr>
              <w:rFonts w:ascii="Times New Roman" w:hAnsi="Times New Roman"/>
            </w:rPr>
            <w:ptab w:relativeTo="margin" w:alignment="right" w:leader="dot"/>
          </w:r>
          <w:r w:rsidR="00234CB1">
            <w:rPr>
              <w:rFonts w:ascii="Times New Roman" w:hAnsi="Times New Roman"/>
            </w:rPr>
            <w:t>12</w:t>
          </w:r>
        </w:p>
        <w:p w14:paraId="0242E270" w14:textId="3173CA5B" w:rsidR="00AC70AE" w:rsidRPr="00F6032B" w:rsidRDefault="00266303" w:rsidP="00F6032B">
          <w:pPr>
            <w:pStyle w:val="Obsah2"/>
            <w:spacing w:line="310" w:lineRule="auto"/>
            <w:contextualSpacing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Článek I</w:t>
          </w:r>
          <w:r w:rsidR="00AC70AE" w:rsidRPr="00F6032B">
            <w:rPr>
              <w:rFonts w:ascii="Times New Roman" w:hAnsi="Times New Roman"/>
              <w:b/>
              <w:bCs/>
            </w:rPr>
            <w:t>V</w:t>
          </w:r>
          <w:r w:rsidRPr="00F6032B">
            <w:rPr>
              <w:rFonts w:ascii="Times New Roman" w:hAnsi="Times New Roman"/>
              <w:b/>
              <w:bCs/>
            </w:rPr>
            <w:t>.</w:t>
          </w:r>
          <w:r w:rsidRPr="00F6032B">
            <w:rPr>
              <w:rFonts w:ascii="Times New Roman" w:hAnsi="Times New Roman"/>
            </w:rPr>
            <w:t xml:space="preserve"> </w:t>
          </w:r>
          <w:r w:rsidR="00AC298B" w:rsidRPr="00F6032B">
            <w:rPr>
              <w:rFonts w:ascii="Times New Roman" w:hAnsi="Times New Roman"/>
            </w:rPr>
            <w:t>Veřejné zakázky na dodávky</w:t>
          </w:r>
          <w:r w:rsidR="00AC70AE" w:rsidRPr="00F6032B">
            <w:rPr>
              <w:rFonts w:ascii="Times New Roman" w:hAnsi="Times New Roman"/>
            </w:rPr>
            <w:t xml:space="preserve"> a </w:t>
          </w:r>
          <w:r w:rsidR="00AC298B" w:rsidRPr="00F6032B">
            <w:rPr>
              <w:rFonts w:ascii="Times New Roman" w:hAnsi="Times New Roman"/>
            </w:rPr>
            <w:t>služby</w:t>
          </w:r>
          <w:r w:rsidR="00AC70AE" w:rsidRPr="00F6032B">
            <w:rPr>
              <w:rFonts w:ascii="Times New Roman" w:hAnsi="Times New Roman"/>
            </w:rPr>
            <w:t xml:space="preserve"> v hodnotě</w:t>
          </w:r>
          <w:r w:rsidR="00AC298B" w:rsidRPr="00F6032B">
            <w:rPr>
              <w:rFonts w:ascii="Times New Roman" w:hAnsi="Times New Roman"/>
            </w:rPr>
            <w:t xml:space="preserve"> 1.000.001</w:t>
          </w:r>
          <w:r w:rsidR="00AC70AE" w:rsidRPr="00F6032B">
            <w:rPr>
              <w:rFonts w:ascii="Times New Roman" w:hAnsi="Times New Roman"/>
            </w:rPr>
            <w:t>-</w:t>
          </w:r>
          <w:r w:rsidR="00AC298B" w:rsidRPr="00F6032B">
            <w:rPr>
              <w:rFonts w:ascii="Times New Roman" w:hAnsi="Times New Roman"/>
            </w:rPr>
            <w:t>2.000.000 Kč</w:t>
          </w:r>
        </w:p>
        <w:p w14:paraId="4A90BA4F" w14:textId="5FF3DBB9" w:rsidR="008510DC" w:rsidRPr="00F6032B" w:rsidRDefault="00AC70AE" w:rsidP="00F6032B">
          <w:pPr>
            <w:pStyle w:val="Obsah2"/>
            <w:spacing w:line="310" w:lineRule="auto"/>
            <w:ind w:left="924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 xml:space="preserve">     </w:t>
          </w:r>
          <w:r w:rsidR="00024366">
            <w:rPr>
              <w:rFonts w:ascii="Times New Roman" w:hAnsi="Times New Roman"/>
              <w:b/>
              <w:bCs/>
            </w:rPr>
            <w:t xml:space="preserve">  </w:t>
          </w:r>
          <w:r w:rsidR="008510DC" w:rsidRPr="00F6032B">
            <w:rPr>
              <w:rFonts w:ascii="Times New Roman" w:hAnsi="Times New Roman"/>
            </w:rPr>
            <w:t xml:space="preserve">Veřejné zakázky na stavební práce </w:t>
          </w:r>
          <w:r w:rsidRPr="00F6032B">
            <w:rPr>
              <w:rFonts w:ascii="Times New Roman" w:hAnsi="Times New Roman"/>
            </w:rPr>
            <w:t xml:space="preserve">v hodnotě </w:t>
          </w:r>
          <w:r w:rsidR="008510DC" w:rsidRPr="00F6032B">
            <w:rPr>
              <w:rFonts w:ascii="Times New Roman" w:hAnsi="Times New Roman"/>
            </w:rPr>
            <w:t>1</w:t>
          </w:r>
          <w:r w:rsidR="00CE451C" w:rsidRPr="00F6032B">
            <w:rPr>
              <w:rFonts w:ascii="Times New Roman" w:hAnsi="Times New Roman"/>
            </w:rPr>
            <w:t>.</w:t>
          </w:r>
          <w:r w:rsidR="008510DC" w:rsidRPr="00F6032B">
            <w:rPr>
              <w:rFonts w:ascii="Times New Roman" w:hAnsi="Times New Roman"/>
            </w:rPr>
            <w:t>0</w:t>
          </w:r>
          <w:r w:rsidR="00CE451C" w:rsidRPr="00F6032B">
            <w:rPr>
              <w:rFonts w:ascii="Times New Roman" w:hAnsi="Times New Roman"/>
            </w:rPr>
            <w:t>0</w:t>
          </w:r>
          <w:r w:rsidR="008510DC" w:rsidRPr="00F6032B">
            <w:rPr>
              <w:rFonts w:ascii="Times New Roman" w:hAnsi="Times New Roman"/>
            </w:rPr>
            <w:t>0.001</w:t>
          </w:r>
          <w:r w:rsidRPr="00F6032B">
            <w:rPr>
              <w:rFonts w:ascii="Times New Roman" w:hAnsi="Times New Roman"/>
            </w:rPr>
            <w:t>-</w:t>
          </w:r>
          <w:r w:rsidR="008510DC" w:rsidRPr="00F6032B">
            <w:rPr>
              <w:rFonts w:ascii="Times New Roman" w:hAnsi="Times New Roman"/>
            </w:rPr>
            <w:t>6.000.000 Kč</w:t>
          </w:r>
          <w:r w:rsidR="008510DC" w:rsidRPr="00F6032B">
            <w:rPr>
              <w:rFonts w:ascii="Times New Roman" w:hAnsi="Times New Roman"/>
            </w:rPr>
            <w:ptab w:relativeTo="margin" w:alignment="right" w:leader="dot"/>
          </w:r>
          <w:r w:rsidR="00234CB1">
            <w:rPr>
              <w:rFonts w:ascii="Times New Roman" w:hAnsi="Times New Roman"/>
            </w:rPr>
            <w:t>15</w:t>
          </w:r>
        </w:p>
        <w:p w14:paraId="2DF2B675" w14:textId="691D0161" w:rsidR="00327837" w:rsidRPr="00F6032B" w:rsidRDefault="00327837" w:rsidP="00F6032B">
          <w:pPr>
            <w:spacing w:after="100" w:line="310" w:lineRule="auto"/>
            <w:ind w:firstLine="215"/>
            <w:rPr>
              <w:sz w:val="22"/>
              <w:szCs w:val="22"/>
            </w:rPr>
          </w:pPr>
          <w:r w:rsidRPr="00F6032B">
            <w:rPr>
              <w:b/>
              <w:bCs/>
              <w:sz w:val="22"/>
              <w:szCs w:val="22"/>
            </w:rPr>
            <w:t>Článek V.</w:t>
          </w:r>
          <w:r w:rsidRPr="00F6032B">
            <w:t xml:space="preserve"> </w:t>
          </w:r>
          <w:r w:rsidR="00024366" w:rsidRPr="00024366">
            <w:rPr>
              <w:sz w:val="22"/>
              <w:szCs w:val="22"/>
            </w:rPr>
            <w:t>Veřejné zakázky zadávané ve zvláštním r</w:t>
          </w:r>
          <w:r w:rsidR="00024366">
            <w:rPr>
              <w:sz w:val="22"/>
              <w:szCs w:val="22"/>
            </w:rPr>
            <w:t>ežimu</w:t>
          </w:r>
          <w:r w:rsidRPr="00F6032B">
            <w:rPr>
              <w:sz w:val="22"/>
              <w:szCs w:val="22"/>
            </w:rPr>
            <w:ptab w:relativeTo="margin" w:alignment="right" w:leader="dot"/>
          </w:r>
          <w:r w:rsidR="00234CB1">
            <w:rPr>
              <w:sz w:val="22"/>
              <w:szCs w:val="22"/>
            </w:rPr>
            <w:t>18</w:t>
          </w:r>
        </w:p>
        <w:p w14:paraId="09316717" w14:textId="2F62C942" w:rsidR="00327837" w:rsidRPr="00F6032B" w:rsidRDefault="00327837" w:rsidP="00F6032B">
          <w:pPr>
            <w:pStyle w:val="Obsah2"/>
            <w:spacing w:line="310" w:lineRule="auto"/>
            <w:rPr>
              <w:rFonts w:ascii="Times New Roman" w:hAnsi="Times New Roman"/>
            </w:rPr>
          </w:pPr>
          <w:r w:rsidRPr="00F6032B">
            <w:rPr>
              <w:rFonts w:ascii="Times New Roman" w:hAnsi="Times New Roman"/>
              <w:b/>
              <w:bCs/>
            </w:rPr>
            <w:t>Článek V</w:t>
          </w:r>
          <w:r w:rsidR="00AC298B" w:rsidRPr="00F6032B">
            <w:rPr>
              <w:rFonts w:ascii="Times New Roman" w:hAnsi="Times New Roman"/>
              <w:b/>
              <w:bCs/>
            </w:rPr>
            <w:t>I</w:t>
          </w:r>
          <w:r w:rsidRPr="00F6032B">
            <w:rPr>
              <w:rFonts w:ascii="Times New Roman" w:hAnsi="Times New Roman"/>
              <w:b/>
              <w:bCs/>
            </w:rPr>
            <w:t xml:space="preserve">. </w:t>
          </w:r>
          <w:r w:rsidRPr="00F6032B">
            <w:rPr>
              <w:rFonts w:ascii="Times New Roman" w:hAnsi="Times New Roman"/>
            </w:rPr>
            <w:t xml:space="preserve">Veřejné zakázky </w:t>
          </w:r>
          <w:r w:rsidR="00963EF8" w:rsidRPr="00F6032B">
            <w:rPr>
              <w:rFonts w:ascii="Times New Roman" w:hAnsi="Times New Roman"/>
            </w:rPr>
            <w:t>zadávané příspěvkovými organizacemi MČ Brno-Židenice</w:t>
          </w:r>
          <w:r w:rsidRPr="00F6032B">
            <w:rPr>
              <w:rFonts w:ascii="Times New Roman" w:hAnsi="Times New Roman"/>
            </w:rPr>
            <w:ptab w:relativeTo="margin" w:alignment="right" w:leader="dot"/>
          </w:r>
          <w:r w:rsidR="00234CB1">
            <w:rPr>
              <w:rFonts w:ascii="Times New Roman" w:hAnsi="Times New Roman"/>
            </w:rPr>
            <w:t>18</w:t>
          </w:r>
        </w:p>
        <w:p w14:paraId="125B1AB0" w14:textId="06EAE2DB" w:rsidR="00DD1ECE" w:rsidRPr="00F6032B" w:rsidRDefault="00233AFC" w:rsidP="00F6032B">
          <w:pPr>
            <w:pStyle w:val="Obsah1"/>
            <w:spacing w:after="90"/>
          </w:pPr>
          <w:r w:rsidRPr="00F6032B">
            <w:t xml:space="preserve">3. </w:t>
          </w:r>
          <w:r w:rsidR="00F6032B">
            <w:t>PODLIMITNÍ A NADLIMITNÍ VEŘEJNÉ ZAKÁZKY</w:t>
          </w:r>
        </w:p>
        <w:p w14:paraId="7FB1C1CC" w14:textId="19076484" w:rsidR="00F6032B" w:rsidRPr="00F6032B" w:rsidRDefault="00963EF8" w:rsidP="00F6032B">
          <w:pPr>
            <w:spacing w:after="100" w:line="312" w:lineRule="auto"/>
            <w:rPr>
              <w:b/>
              <w:bCs/>
              <w:sz w:val="24"/>
              <w:szCs w:val="24"/>
            </w:rPr>
          </w:pPr>
          <w:r w:rsidRPr="00F6032B">
            <w:rPr>
              <w:b/>
              <w:bCs/>
              <w:sz w:val="24"/>
              <w:szCs w:val="24"/>
            </w:rPr>
            <w:t xml:space="preserve">4. </w:t>
          </w:r>
          <w:r w:rsidR="00F6032B">
            <w:rPr>
              <w:b/>
              <w:bCs/>
              <w:sz w:val="24"/>
              <w:szCs w:val="24"/>
            </w:rPr>
            <w:t>UVEŘEJNOVACÍ POVINNOSTI</w:t>
          </w:r>
        </w:p>
        <w:p w14:paraId="484C0730" w14:textId="0A2E9F19" w:rsidR="00CE451C" w:rsidRPr="00F6032B" w:rsidRDefault="00963EF8" w:rsidP="00F6032B">
          <w:pPr>
            <w:pStyle w:val="Obsah1"/>
            <w:spacing w:after="90"/>
          </w:pPr>
          <w:r w:rsidRPr="00F6032B">
            <w:t>5</w:t>
          </w:r>
          <w:r w:rsidR="00233AFC" w:rsidRPr="00F6032B">
            <w:t xml:space="preserve">. </w:t>
          </w:r>
          <w:r w:rsidR="00C40110" w:rsidRPr="00F6032B">
            <w:t>Z</w:t>
          </w:r>
          <w:r w:rsidR="00F6032B">
            <w:t>ÁVĚREČNÁ USTANOVENÍ</w:t>
          </w:r>
        </w:p>
        <w:p w14:paraId="6A46EFB3" w14:textId="3CB6E7C3" w:rsidR="00266303" w:rsidRPr="00F6032B" w:rsidRDefault="00C40110" w:rsidP="00F6032B">
          <w:pPr>
            <w:pStyle w:val="Obsah1"/>
          </w:pPr>
          <w:r w:rsidRPr="00F6032B">
            <w:t>Přílohy</w:t>
          </w:r>
        </w:p>
      </w:sdtContent>
    </w:sdt>
    <w:p w14:paraId="391ED340" w14:textId="34137A48" w:rsidR="005A34DC" w:rsidRDefault="005A34DC" w:rsidP="005A34DC">
      <w:pPr>
        <w:pStyle w:val="Nadpis2"/>
        <w:spacing w:after="24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ČÁST PRVNÍ</w:t>
      </w:r>
    </w:p>
    <w:p w14:paraId="3F17E8C1" w14:textId="6352BE2C" w:rsidR="00210A11" w:rsidRPr="000409B3" w:rsidRDefault="00A21597" w:rsidP="000409B3">
      <w:pPr>
        <w:pStyle w:val="Nadpis2"/>
        <w:spacing w:after="240"/>
        <w:contextualSpacing/>
        <w:jc w:val="center"/>
        <w:rPr>
          <w:sz w:val="28"/>
          <w:szCs w:val="28"/>
        </w:rPr>
      </w:pPr>
      <w:r w:rsidRPr="00A21597">
        <w:rPr>
          <w:sz w:val="28"/>
          <w:szCs w:val="28"/>
        </w:rPr>
        <w:t>ÚVODNÍ USTANOVENÍ</w:t>
      </w:r>
    </w:p>
    <w:p w14:paraId="3C8CDFA8" w14:textId="77777777" w:rsidR="007F5120" w:rsidRDefault="00103310" w:rsidP="007F5120">
      <w:pPr>
        <w:pStyle w:val="Nadpis3"/>
      </w:pPr>
      <w:r w:rsidRPr="003B5435">
        <w:t>Článek I.</w:t>
      </w:r>
    </w:p>
    <w:p w14:paraId="424BD4BE" w14:textId="40594A86" w:rsidR="00103310" w:rsidRPr="007F5120" w:rsidRDefault="00103310" w:rsidP="007F5120">
      <w:pPr>
        <w:pStyle w:val="Nadpis3"/>
      </w:pPr>
      <w:r w:rsidRPr="003B5435">
        <w:rPr>
          <w:sz w:val="26"/>
          <w:szCs w:val="26"/>
        </w:rPr>
        <w:t>Předmět a účel Metodiky</w:t>
      </w:r>
    </w:p>
    <w:p w14:paraId="49AD288E" w14:textId="78BE5D86" w:rsidR="005A34DC" w:rsidRDefault="00A21597" w:rsidP="00B32A64">
      <w:pPr>
        <w:spacing w:after="120"/>
        <w:jc w:val="both"/>
        <w:rPr>
          <w:bCs/>
          <w:sz w:val="24"/>
          <w:szCs w:val="24"/>
        </w:rPr>
      </w:pPr>
      <w:r w:rsidRPr="009E6B11">
        <w:rPr>
          <w:b/>
          <w:sz w:val="24"/>
          <w:szCs w:val="24"/>
        </w:rPr>
        <w:t>Předmětem</w:t>
      </w:r>
      <w:r w:rsidRPr="00A21597">
        <w:rPr>
          <w:bCs/>
          <w:sz w:val="24"/>
          <w:szCs w:val="24"/>
        </w:rPr>
        <w:t xml:space="preserve"> Metodiky pro zadávání veřejných zakázek statutárního města Brna, městské části</w:t>
      </w:r>
      <w:r w:rsidR="009E6B11">
        <w:rPr>
          <w:bCs/>
          <w:sz w:val="24"/>
          <w:szCs w:val="24"/>
        </w:rPr>
        <w:br/>
      </w:r>
      <w:r w:rsidRPr="00A21597">
        <w:rPr>
          <w:bCs/>
          <w:sz w:val="24"/>
          <w:szCs w:val="24"/>
        </w:rPr>
        <w:t>Brno-Židenice</w:t>
      </w:r>
      <w:r w:rsidR="00803C1D">
        <w:rPr>
          <w:bCs/>
          <w:sz w:val="24"/>
          <w:szCs w:val="24"/>
        </w:rPr>
        <w:t xml:space="preserve"> </w:t>
      </w:r>
      <w:r w:rsidR="0002157D">
        <w:rPr>
          <w:bCs/>
          <w:sz w:val="24"/>
          <w:szCs w:val="24"/>
        </w:rPr>
        <w:t xml:space="preserve">(dále </w:t>
      </w:r>
      <w:r w:rsidR="00930EA7">
        <w:rPr>
          <w:bCs/>
          <w:sz w:val="24"/>
          <w:szCs w:val="24"/>
        </w:rPr>
        <w:t>též</w:t>
      </w:r>
      <w:r w:rsidR="0002157D">
        <w:rPr>
          <w:bCs/>
          <w:sz w:val="24"/>
          <w:szCs w:val="24"/>
        </w:rPr>
        <w:t xml:space="preserve"> „Metodika“) </w:t>
      </w:r>
      <w:r w:rsidRPr="00A21597">
        <w:rPr>
          <w:bCs/>
          <w:sz w:val="24"/>
          <w:szCs w:val="24"/>
        </w:rPr>
        <w:t xml:space="preserve">je </w:t>
      </w:r>
      <w:r>
        <w:rPr>
          <w:bCs/>
          <w:sz w:val="24"/>
          <w:szCs w:val="24"/>
        </w:rPr>
        <w:t>formalizace postupů vedení zadávacích řízení a</w:t>
      </w:r>
      <w:r w:rsidR="0002157D">
        <w:rPr>
          <w:bCs/>
          <w:sz w:val="24"/>
          <w:szCs w:val="24"/>
        </w:rPr>
        <w:t> </w:t>
      </w:r>
      <w:r w:rsidR="00930EA7">
        <w:rPr>
          <w:bCs/>
          <w:sz w:val="24"/>
          <w:szCs w:val="24"/>
        </w:rPr>
        <w:t>výběrových</w:t>
      </w:r>
      <w:r>
        <w:rPr>
          <w:bCs/>
          <w:sz w:val="24"/>
          <w:szCs w:val="24"/>
        </w:rPr>
        <w:t xml:space="preserve"> řízení při zadávání veřejných zakázek v rámci městské části Brno-Židenice</w:t>
      </w:r>
      <w:r w:rsidR="005A34DC">
        <w:rPr>
          <w:bCs/>
          <w:sz w:val="24"/>
          <w:szCs w:val="24"/>
        </w:rPr>
        <w:t>, a</w:t>
      </w:r>
      <w:r w:rsidR="0002157D">
        <w:rPr>
          <w:bCs/>
          <w:sz w:val="24"/>
          <w:szCs w:val="24"/>
        </w:rPr>
        <w:t> </w:t>
      </w:r>
      <w:r w:rsidR="005A34DC">
        <w:rPr>
          <w:bCs/>
          <w:sz w:val="24"/>
          <w:szCs w:val="24"/>
        </w:rPr>
        <w:t>to</w:t>
      </w:r>
      <w:r w:rsidR="0002157D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skrze stanovení pravidel pro proces vedoucí k uzavření smlouvy</w:t>
      </w:r>
      <w:r w:rsidR="002A2AA0">
        <w:rPr>
          <w:bCs/>
          <w:sz w:val="24"/>
          <w:szCs w:val="24"/>
        </w:rPr>
        <w:t>,</w:t>
      </w:r>
      <w:r w:rsidR="00233AFC">
        <w:rPr>
          <w:bCs/>
          <w:sz w:val="24"/>
          <w:szCs w:val="24"/>
        </w:rPr>
        <w:t xml:space="preserve"> </w:t>
      </w:r>
      <w:r w:rsidR="009A62BC">
        <w:rPr>
          <w:bCs/>
          <w:sz w:val="24"/>
          <w:szCs w:val="24"/>
        </w:rPr>
        <w:t xml:space="preserve">či objednávky </w:t>
      </w:r>
      <w:r w:rsidR="00233AFC">
        <w:rPr>
          <w:bCs/>
          <w:sz w:val="24"/>
          <w:szCs w:val="24"/>
        </w:rPr>
        <w:t>souladně s</w:t>
      </w:r>
      <w:r w:rsidR="005A34DC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§</w:t>
      </w:r>
      <w:r w:rsidR="005A34DC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2</w:t>
      </w:r>
      <w:r w:rsidR="005A34DC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zákona č.</w:t>
      </w:r>
      <w:r w:rsidR="0002157D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134/2016</w:t>
      </w:r>
      <w:r w:rsidR="00665662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>Sb., o</w:t>
      </w:r>
      <w:r w:rsidR="00103310">
        <w:rPr>
          <w:bCs/>
          <w:sz w:val="24"/>
          <w:szCs w:val="24"/>
        </w:rPr>
        <w:t> </w:t>
      </w:r>
      <w:r w:rsidR="00233AFC">
        <w:rPr>
          <w:bCs/>
          <w:sz w:val="24"/>
          <w:szCs w:val="24"/>
        </w:rPr>
        <w:t xml:space="preserve">zadávání veřejných zakázek, ve znění pozdějších </w:t>
      </w:r>
      <w:r w:rsidR="00103310">
        <w:rPr>
          <w:bCs/>
          <w:sz w:val="24"/>
          <w:szCs w:val="24"/>
        </w:rPr>
        <w:t>předpisů.</w:t>
      </w:r>
    </w:p>
    <w:p w14:paraId="08DD4580" w14:textId="5E462321" w:rsidR="009E6B11" w:rsidRDefault="005A34DC" w:rsidP="009E6B11">
      <w:pPr>
        <w:spacing w:after="160"/>
        <w:jc w:val="both"/>
        <w:rPr>
          <w:bCs/>
          <w:sz w:val="24"/>
          <w:szCs w:val="24"/>
        </w:rPr>
      </w:pPr>
      <w:r w:rsidRPr="009E6B11">
        <w:rPr>
          <w:b/>
          <w:sz w:val="24"/>
          <w:szCs w:val="24"/>
        </w:rPr>
        <w:t>Účelem</w:t>
      </w:r>
      <w:r>
        <w:rPr>
          <w:bCs/>
          <w:sz w:val="24"/>
          <w:szCs w:val="24"/>
        </w:rPr>
        <w:t xml:space="preserve"> </w:t>
      </w:r>
      <w:r w:rsidR="009E6B11" w:rsidRPr="00A21597">
        <w:rPr>
          <w:bCs/>
          <w:sz w:val="24"/>
          <w:szCs w:val="24"/>
        </w:rPr>
        <w:t xml:space="preserve">Metodiky </w:t>
      </w:r>
      <w:r>
        <w:rPr>
          <w:bCs/>
          <w:sz w:val="24"/>
          <w:szCs w:val="24"/>
        </w:rPr>
        <w:t xml:space="preserve">je zajištění řádné </w:t>
      </w:r>
      <w:r w:rsidRPr="005A34DC">
        <w:rPr>
          <w:bCs/>
          <w:sz w:val="24"/>
          <w:szCs w:val="24"/>
        </w:rPr>
        <w:t xml:space="preserve">soutěže </w:t>
      </w:r>
      <w:r w:rsidR="009E6B11">
        <w:rPr>
          <w:bCs/>
          <w:sz w:val="24"/>
          <w:szCs w:val="24"/>
        </w:rPr>
        <w:t xml:space="preserve">při </w:t>
      </w:r>
      <w:r w:rsidRPr="005A34DC">
        <w:rPr>
          <w:bCs/>
          <w:sz w:val="24"/>
          <w:szCs w:val="24"/>
        </w:rPr>
        <w:t xml:space="preserve">zadávání veřejných zakázek </w:t>
      </w:r>
      <w:r>
        <w:rPr>
          <w:bCs/>
          <w:sz w:val="24"/>
          <w:szCs w:val="24"/>
        </w:rPr>
        <w:t>v</w:t>
      </w:r>
      <w:r w:rsidR="009E6B11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rámci</w:t>
      </w:r>
      <w:r w:rsidR="009E6B11">
        <w:rPr>
          <w:bCs/>
          <w:sz w:val="24"/>
          <w:szCs w:val="24"/>
        </w:rPr>
        <w:t xml:space="preserve"> městské části </w:t>
      </w:r>
      <w:r>
        <w:rPr>
          <w:bCs/>
          <w:sz w:val="24"/>
          <w:szCs w:val="24"/>
        </w:rPr>
        <w:t>Brno-Židenice</w:t>
      </w:r>
      <w:r w:rsidR="009E6B11">
        <w:rPr>
          <w:bCs/>
          <w:sz w:val="24"/>
          <w:szCs w:val="24"/>
        </w:rPr>
        <w:t xml:space="preserve"> v souladu se</w:t>
      </w:r>
    </w:p>
    <w:p w14:paraId="6AEF29B1" w14:textId="5C3643BE" w:rsidR="009E6B11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zákon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340/2015 Sb.,</w:t>
      </w:r>
      <w:r w:rsidR="00C9352A">
        <w:rPr>
          <w:rFonts w:ascii="Times New Roman" w:hAnsi="Times New Roman" w:cs="Times New Roman"/>
          <w:sz w:val="24"/>
          <w:szCs w:val="24"/>
        </w:rPr>
        <w:t xml:space="preserve"> </w:t>
      </w:r>
      <w:r w:rsidR="00C9352A" w:rsidRPr="00C9352A">
        <w:rPr>
          <w:rFonts w:ascii="Times New Roman" w:hAnsi="Times New Roman" w:cs="Times New Roman"/>
          <w:sz w:val="24"/>
          <w:szCs w:val="24"/>
        </w:rPr>
        <w:t>o zvláštních podmínkách účinnosti některých smluv, uveřejňování těchto smluv a o registru smluv (zákon o registru smluv), ve znění pozdějších předpisů.</w:t>
      </w:r>
    </w:p>
    <w:p w14:paraId="47EAA9B5" w14:textId="2D326C2C" w:rsidR="009E6B11" w:rsidRPr="009E6B11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zákon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134/2016 Sb., o zadávání veřejných zakázek, ve znění pozdějších předpisů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1F4D74" w14:textId="5AEB6A71" w:rsidR="009E6B11" w:rsidRPr="00BE5000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168/2016 Sb., o uveřejňování formulářů pro účely zákona o zadávání veřejných zakázek a</w:t>
      </w:r>
      <w:r w:rsidR="00210A11">
        <w:rPr>
          <w:rFonts w:ascii="Times New Roman" w:hAnsi="Times New Roman" w:cs="Times New Roman"/>
          <w:sz w:val="24"/>
          <w:szCs w:val="24"/>
        </w:rPr>
        <w:t> </w:t>
      </w:r>
      <w:r w:rsidRPr="00BE5000">
        <w:rPr>
          <w:rFonts w:ascii="Times New Roman" w:hAnsi="Times New Roman" w:cs="Times New Roman"/>
          <w:sz w:val="24"/>
          <w:szCs w:val="24"/>
        </w:rPr>
        <w:t>náležitostech profilu zadavatele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EB598B" w14:textId="7917503C" w:rsidR="009E6B11" w:rsidRPr="00BE5000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169/2016 Sb., o stanovení rozsahu dokumentace veřejné zakázky na stavební práce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a soupisu stavebních prací, dodávek a služeb s výkazem výměr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2D713D2" w14:textId="0E6DFC52" w:rsidR="009E6B11" w:rsidRPr="00BE5000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nařízením vlády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170/2016 Sb., o stanovení paušální částky nákladů řízení o přezkoumání úkonů zadavatele při zadávání veřejných zakázek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0202F8B" w14:textId="2C758645" w:rsidR="009E6B11" w:rsidRPr="00BE5000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nařízením vlády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172/2016 Sb., o stanovení finančních limitů a částek pro účely zákona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o zadávání veřejných zakázek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DCFC7A4" w14:textId="095E6B52" w:rsidR="009E6B11" w:rsidRPr="009E6B11" w:rsidRDefault="009E6B11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173/2016 Sb., o stanovení závazných zadávacích podmínek pro veřejné zakázky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na pořízení silničních vozidel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62A49FB" w14:textId="4F6512CD" w:rsidR="00210A11" w:rsidRDefault="009E6B11" w:rsidP="000409B3">
      <w:pPr>
        <w:spacing w:after="2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</w:t>
      </w:r>
      <w:r w:rsidRPr="005A34DC">
        <w:rPr>
          <w:bCs/>
          <w:sz w:val="24"/>
          <w:szCs w:val="24"/>
        </w:rPr>
        <w:t xml:space="preserve">vynakládání veřejných prostředků </w:t>
      </w:r>
      <w:r>
        <w:rPr>
          <w:bCs/>
          <w:sz w:val="24"/>
          <w:szCs w:val="24"/>
        </w:rPr>
        <w:t xml:space="preserve">se </w:t>
      </w:r>
      <w:r w:rsidR="005A34DC">
        <w:rPr>
          <w:bCs/>
          <w:sz w:val="24"/>
          <w:szCs w:val="24"/>
        </w:rPr>
        <w:t>zohlednění</w:t>
      </w:r>
      <w:r>
        <w:rPr>
          <w:bCs/>
          <w:sz w:val="24"/>
          <w:szCs w:val="24"/>
        </w:rPr>
        <w:t>m</w:t>
      </w:r>
      <w:r w:rsidR="005A34DC">
        <w:rPr>
          <w:bCs/>
          <w:sz w:val="24"/>
          <w:szCs w:val="24"/>
        </w:rPr>
        <w:t xml:space="preserve"> </w:t>
      </w:r>
      <w:r w:rsidR="005A34DC" w:rsidRPr="005A34DC">
        <w:rPr>
          <w:bCs/>
          <w:sz w:val="24"/>
          <w:szCs w:val="24"/>
        </w:rPr>
        <w:t>tržní</w:t>
      </w:r>
      <w:r w:rsidR="005A34DC">
        <w:rPr>
          <w:bCs/>
          <w:sz w:val="24"/>
          <w:szCs w:val="24"/>
        </w:rPr>
        <w:t>ho</w:t>
      </w:r>
      <w:r w:rsidR="005A34DC" w:rsidRPr="005A34DC">
        <w:rPr>
          <w:bCs/>
          <w:sz w:val="24"/>
          <w:szCs w:val="24"/>
        </w:rPr>
        <w:t xml:space="preserve"> mechanismu</w:t>
      </w:r>
      <w:r w:rsidR="00665662">
        <w:rPr>
          <w:bCs/>
          <w:sz w:val="24"/>
          <w:szCs w:val="24"/>
        </w:rPr>
        <w:t>,</w:t>
      </w:r>
      <w:r w:rsidR="005A34DC" w:rsidRPr="005A34DC">
        <w:rPr>
          <w:bCs/>
          <w:sz w:val="24"/>
          <w:szCs w:val="24"/>
        </w:rPr>
        <w:t xml:space="preserve"> </w:t>
      </w:r>
      <w:r w:rsidR="005A34DC">
        <w:rPr>
          <w:bCs/>
          <w:sz w:val="24"/>
          <w:szCs w:val="24"/>
        </w:rPr>
        <w:t xml:space="preserve">a </w:t>
      </w:r>
      <w:r w:rsidR="00665662">
        <w:rPr>
          <w:bCs/>
          <w:sz w:val="24"/>
          <w:szCs w:val="24"/>
        </w:rPr>
        <w:t xml:space="preserve">zohlednění </w:t>
      </w:r>
      <w:r w:rsidR="005A34DC">
        <w:rPr>
          <w:bCs/>
          <w:sz w:val="24"/>
          <w:szCs w:val="24"/>
        </w:rPr>
        <w:t>vlastních politik v návaznosti na princip odpovědného veřejného zadávání</w:t>
      </w:r>
      <w:r>
        <w:rPr>
          <w:bCs/>
          <w:sz w:val="24"/>
          <w:szCs w:val="24"/>
        </w:rPr>
        <w:t xml:space="preserve"> </w:t>
      </w:r>
      <w:r w:rsidR="005A34DC" w:rsidRPr="005A34DC">
        <w:rPr>
          <w:bCs/>
          <w:sz w:val="24"/>
          <w:szCs w:val="24"/>
        </w:rPr>
        <w:t>tak, aby bylo dosaženo jejich hospodárného, efektivního a účelného využití.</w:t>
      </w:r>
    </w:p>
    <w:p w14:paraId="503B20F5" w14:textId="5BF6C783" w:rsidR="00103310" w:rsidRPr="003B5435" w:rsidRDefault="00103310" w:rsidP="007F5120">
      <w:pPr>
        <w:pStyle w:val="Nadpis3"/>
      </w:pPr>
      <w:r w:rsidRPr="003B5435">
        <w:t>Článek II.</w:t>
      </w:r>
    </w:p>
    <w:p w14:paraId="076C2C93" w14:textId="2DE89BFB" w:rsidR="00103310" w:rsidRPr="003B5435" w:rsidRDefault="00103310" w:rsidP="007F5120">
      <w:pPr>
        <w:pStyle w:val="Nadpis3"/>
        <w:rPr>
          <w:sz w:val="26"/>
          <w:szCs w:val="26"/>
        </w:rPr>
      </w:pPr>
      <w:r w:rsidRPr="003B5435">
        <w:rPr>
          <w:sz w:val="26"/>
          <w:szCs w:val="26"/>
        </w:rPr>
        <w:t xml:space="preserve">Vymezení </w:t>
      </w:r>
      <w:r w:rsidR="00044790" w:rsidRPr="003B5435">
        <w:rPr>
          <w:sz w:val="26"/>
          <w:szCs w:val="26"/>
        </w:rPr>
        <w:t>zkratek a pojmů</w:t>
      </w:r>
    </w:p>
    <w:p w14:paraId="3F07CB1D" w14:textId="167BE319" w:rsidR="00103310" w:rsidRPr="00044790" w:rsidRDefault="00103310" w:rsidP="00210A11">
      <w:pPr>
        <w:spacing w:after="120"/>
        <w:rPr>
          <w:bCs/>
          <w:sz w:val="24"/>
          <w:szCs w:val="24"/>
        </w:rPr>
      </w:pPr>
      <w:r w:rsidRPr="00044790">
        <w:rPr>
          <w:bCs/>
          <w:sz w:val="24"/>
          <w:szCs w:val="24"/>
        </w:rPr>
        <w:t xml:space="preserve">Pro účely </w:t>
      </w:r>
      <w:r w:rsidR="00930EA7" w:rsidRPr="00044790">
        <w:rPr>
          <w:bCs/>
          <w:sz w:val="24"/>
          <w:szCs w:val="24"/>
        </w:rPr>
        <w:t xml:space="preserve">Metodiky </w:t>
      </w:r>
      <w:r w:rsidR="00B32A64">
        <w:rPr>
          <w:bCs/>
          <w:sz w:val="24"/>
          <w:szCs w:val="24"/>
        </w:rPr>
        <w:t>se pod níže uvedenými zkratkami rozumí:</w:t>
      </w:r>
    </w:p>
    <w:p w14:paraId="783F2463" w14:textId="0DB652FF" w:rsidR="00044790" w:rsidRPr="00B32A64" w:rsidRDefault="00103310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ÚMČ</w:t>
      </w:r>
      <w:r w:rsidR="0021496B" w:rsidRPr="00B32A64">
        <w:rPr>
          <w:rFonts w:ascii="Times New Roman" w:hAnsi="Times New Roman" w:cs="Times New Roman"/>
          <w:b/>
        </w:rPr>
        <w:t xml:space="preserve"> </w:t>
      </w:r>
      <w:r w:rsidR="00930EA7" w:rsidRPr="00B32A64">
        <w:rPr>
          <w:rFonts w:ascii="Times New Roman" w:hAnsi="Times New Roman" w:cs="Times New Roman"/>
          <w:b/>
        </w:rPr>
        <w:t xml:space="preserve">– </w:t>
      </w:r>
      <w:r w:rsidRPr="00B32A64">
        <w:rPr>
          <w:rFonts w:ascii="Times New Roman" w:hAnsi="Times New Roman" w:cs="Times New Roman"/>
          <w:bCs/>
        </w:rPr>
        <w:t>statu</w:t>
      </w:r>
      <w:r w:rsidR="002A60D2" w:rsidRPr="00B32A64">
        <w:rPr>
          <w:rFonts w:ascii="Times New Roman" w:hAnsi="Times New Roman" w:cs="Times New Roman"/>
          <w:bCs/>
        </w:rPr>
        <w:t>t</w:t>
      </w:r>
      <w:r w:rsidRPr="00B32A64">
        <w:rPr>
          <w:rFonts w:ascii="Times New Roman" w:hAnsi="Times New Roman" w:cs="Times New Roman"/>
          <w:bCs/>
        </w:rPr>
        <w:t>ární město Brno, úřad městské části Brno-Židenice</w:t>
      </w:r>
    </w:p>
    <w:p w14:paraId="0A7BD0BC" w14:textId="269AB936" w:rsidR="00044790" w:rsidRPr="00B32A64" w:rsidRDefault="00103310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MČ</w:t>
      </w:r>
      <w:r w:rsidR="0021496B" w:rsidRPr="00B32A64">
        <w:rPr>
          <w:rFonts w:ascii="Times New Roman" w:hAnsi="Times New Roman" w:cs="Times New Roman"/>
          <w:b/>
        </w:rPr>
        <w:t xml:space="preserve"> </w:t>
      </w:r>
      <w:r w:rsidR="00930EA7" w:rsidRPr="00B32A64">
        <w:rPr>
          <w:rFonts w:ascii="Times New Roman" w:hAnsi="Times New Roman" w:cs="Times New Roman"/>
          <w:bCs/>
        </w:rPr>
        <w:t xml:space="preserve">– </w:t>
      </w:r>
      <w:r w:rsidRPr="00B32A64">
        <w:rPr>
          <w:rFonts w:ascii="Times New Roman" w:hAnsi="Times New Roman" w:cs="Times New Roman"/>
          <w:bCs/>
        </w:rPr>
        <w:t>statu</w:t>
      </w:r>
      <w:r w:rsidR="002A60D2" w:rsidRPr="00B32A64">
        <w:rPr>
          <w:rFonts w:ascii="Times New Roman" w:hAnsi="Times New Roman" w:cs="Times New Roman"/>
          <w:bCs/>
        </w:rPr>
        <w:t>t</w:t>
      </w:r>
      <w:r w:rsidRPr="00B32A64">
        <w:rPr>
          <w:rFonts w:ascii="Times New Roman" w:hAnsi="Times New Roman" w:cs="Times New Roman"/>
          <w:bCs/>
        </w:rPr>
        <w:t xml:space="preserve">ární město Brno, </w:t>
      </w:r>
      <w:r w:rsidR="00803C1D" w:rsidRPr="00B32A64">
        <w:rPr>
          <w:rFonts w:ascii="Times New Roman" w:hAnsi="Times New Roman" w:cs="Times New Roman"/>
          <w:bCs/>
        </w:rPr>
        <w:t xml:space="preserve">městská část </w:t>
      </w:r>
      <w:r w:rsidRPr="00B32A64">
        <w:rPr>
          <w:rFonts w:ascii="Times New Roman" w:hAnsi="Times New Roman" w:cs="Times New Roman"/>
          <w:bCs/>
        </w:rPr>
        <w:t>Brno-Židenice</w:t>
      </w:r>
    </w:p>
    <w:p w14:paraId="65DFC1AE" w14:textId="77777777" w:rsidR="00044790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ZMČ</w:t>
      </w:r>
      <w:r w:rsidR="00930EA7" w:rsidRPr="00B32A64">
        <w:rPr>
          <w:rFonts w:ascii="Times New Roman" w:hAnsi="Times New Roman" w:cs="Times New Roman"/>
          <w:bCs/>
        </w:rPr>
        <w:t xml:space="preserve"> – </w:t>
      </w:r>
      <w:r w:rsidRPr="00B32A64">
        <w:rPr>
          <w:rFonts w:ascii="Times New Roman" w:hAnsi="Times New Roman" w:cs="Times New Roman"/>
          <w:bCs/>
        </w:rPr>
        <w:t>zastupitelstvo městské části Brno-Židenice</w:t>
      </w:r>
    </w:p>
    <w:p w14:paraId="779D5652" w14:textId="77777777" w:rsidR="00044790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RMČ</w:t>
      </w:r>
      <w:r w:rsidR="00930EA7" w:rsidRPr="00B32A64">
        <w:rPr>
          <w:rFonts w:ascii="Times New Roman" w:hAnsi="Times New Roman" w:cs="Times New Roman"/>
          <w:bCs/>
        </w:rPr>
        <w:t xml:space="preserve"> – </w:t>
      </w:r>
      <w:r w:rsidRPr="00B32A64">
        <w:rPr>
          <w:rFonts w:ascii="Times New Roman" w:hAnsi="Times New Roman" w:cs="Times New Roman"/>
          <w:bCs/>
        </w:rPr>
        <w:t>rada městské části Brno-Židenice</w:t>
      </w:r>
    </w:p>
    <w:p w14:paraId="05AF060A" w14:textId="02F21577" w:rsidR="00044790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Porad</w:t>
      </w:r>
      <w:r w:rsidR="00044790" w:rsidRPr="00B32A64">
        <w:rPr>
          <w:rFonts w:ascii="Times New Roman" w:hAnsi="Times New Roman" w:cs="Times New Roman"/>
          <w:b/>
        </w:rPr>
        <w:t>a</w:t>
      </w:r>
      <w:r w:rsidRPr="00B32A64">
        <w:rPr>
          <w:rFonts w:ascii="Times New Roman" w:hAnsi="Times New Roman" w:cs="Times New Roman"/>
          <w:b/>
        </w:rPr>
        <w:t xml:space="preserve"> starosty</w:t>
      </w:r>
      <w:r w:rsidR="00930EA7" w:rsidRPr="00B32A64">
        <w:rPr>
          <w:rFonts w:ascii="Times New Roman" w:hAnsi="Times New Roman" w:cs="Times New Roman"/>
          <w:b/>
        </w:rPr>
        <w:t xml:space="preserve"> </w:t>
      </w:r>
      <w:r w:rsidR="00930EA7" w:rsidRPr="00B32A64">
        <w:rPr>
          <w:rFonts w:ascii="Times New Roman" w:hAnsi="Times New Roman" w:cs="Times New Roman"/>
          <w:bCs/>
        </w:rPr>
        <w:t xml:space="preserve">– </w:t>
      </w:r>
      <w:r w:rsidR="00A34249" w:rsidRPr="00B32A64">
        <w:rPr>
          <w:rFonts w:ascii="Times New Roman" w:hAnsi="Times New Roman" w:cs="Times New Roman"/>
          <w:bCs/>
        </w:rPr>
        <w:t>poradní orgán složený ze starosty</w:t>
      </w:r>
      <w:r w:rsidR="00665662" w:rsidRPr="00B32A64">
        <w:rPr>
          <w:rFonts w:ascii="Times New Roman" w:hAnsi="Times New Roman" w:cs="Times New Roman"/>
          <w:bCs/>
        </w:rPr>
        <w:t xml:space="preserve"> MČ,</w:t>
      </w:r>
      <w:r w:rsidR="00A34249" w:rsidRPr="00B32A64">
        <w:rPr>
          <w:rFonts w:ascii="Times New Roman" w:hAnsi="Times New Roman" w:cs="Times New Roman"/>
          <w:bCs/>
        </w:rPr>
        <w:t xml:space="preserve"> místostarostů</w:t>
      </w:r>
      <w:r w:rsidR="00665662" w:rsidRPr="00B32A64">
        <w:rPr>
          <w:rFonts w:ascii="Times New Roman" w:hAnsi="Times New Roman" w:cs="Times New Roman"/>
          <w:bCs/>
        </w:rPr>
        <w:t xml:space="preserve"> </w:t>
      </w:r>
      <w:r w:rsidR="00A34249" w:rsidRPr="00B32A64">
        <w:rPr>
          <w:rFonts w:ascii="Times New Roman" w:hAnsi="Times New Roman" w:cs="Times New Roman"/>
          <w:bCs/>
        </w:rPr>
        <w:t>a uvolněných členů RMČ</w:t>
      </w:r>
    </w:p>
    <w:p w14:paraId="23F0556E" w14:textId="5A994FC7" w:rsidR="00044790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ZZVZ</w:t>
      </w:r>
      <w:r w:rsidR="00930EA7" w:rsidRPr="00B32A64">
        <w:rPr>
          <w:rFonts w:ascii="Times New Roman" w:hAnsi="Times New Roman" w:cs="Times New Roman"/>
          <w:bCs/>
        </w:rPr>
        <w:t xml:space="preserve"> – </w:t>
      </w:r>
      <w:r w:rsidRPr="00B32A64">
        <w:rPr>
          <w:rFonts w:ascii="Times New Roman" w:hAnsi="Times New Roman" w:cs="Times New Roman"/>
          <w:bCs/>
        </w:rPr>
        <w:t>zákon č. 134/2016 Sb., o zadávání veřejných zakázek</w:t>
      </w:r>
      <w:r w:rsidR="00665662" w:rsidRPr="00B32A64">
        <w:rPr>
          <w:rFonts w:ascii="Times New Roman" w:hAnsi="Times New Roman" w:cs="Times New Roman"/>
          <w:bCs/>
        </w:rPr>
        <w:t>, ve znění pozdějších předpisů</w:t>
      </w:r>
    </w:p>
    <w:p w14:paraId="4696626E" w14:textId="6B8F96AC" w:rsidR="008E53DA" w:rsidRPr="00B32A64" w:rsidRDefault="008E53DA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VZ</w:t>
      </w:r>
      <w:r w:rsidRPr="00B32A64">
        <w:rPr>
          <w:rFonts w:ascii="Times New Roman" w:hAnsi="Times New Roman" w:cs="Times New Roman"/>
          <w:bCs/>
        </w:rPr>
        <w:t xml:space="preserve"> – veřejná zakázka</w:t>
      </w:r>
    </w:p>
    <w:p w14:paraId="20754535" w14:textId="10BA1176" w:rsidR="00815A37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VZMR</w:t>
      </w:r>
      <w:r w:rsidR="00930EA7" w:rsidRPr="00B32A64">
        <w:rPr>
          <w:rFonts w:ascii="Times New Roman" w:hAnsi="Times New Roman" w:cs="Times New Roman"/>
          <w:bCs/>
        </w:rPr>
        <w:t xml:space="preserve"> – </w:t>
      </w:r>
      <w:r w:rsidRPr="00B32A64">
        <w:rPr>
          <w:rFonts w:ascii="Times New Roman" w:hAnsi="Times New Roman" w:cs="Times New Roman"/>
          <w:bCs/>
        </w:rPr>
        <w:t xml:space="preserve">veřejná zakázka malého rozsahu </w:t>
      </w:r>
      <w:r w:rsidR="00930EA7" w:rsidRPr="00B32A64">
        <w:rPr>
          <w:rFonts w:ascii="Times New Roman" w:hAnsi="Times New Roman" w:cs="Times New Roman"/>
          <w:bCs/>
        </w:rPr>
        <w:t>dle</w:t>
      </w:r>
      <w:r w:rsidRPr="00B32A64">
        <w:rPr>
          <w:rFonts w:ascii="Times New Roman" w:hAnsi="Times New Roman" w:cs="Times New Roman"/>
          <w:bCs/>
        </w:rPr>
        <w:t xml:space="preserve"> § 27 ZZVZ</w:t>
      </w:r>
    </w:p>
    <w:p w14:paraId="07C50ED5" w14:textId="369A0FA0" w:rsidR="00803C1D" w:rsidRPr="00B32A64" w:rsidRDefault="00803C1D" w:rsidP="002F0189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GINIS</w:t>
      </w:r>
      <w:r w:rsidR="00F15267" w:rsidRPr="00B32A64">
        <w:rPr>
          <w:rFonts w:ascii="Times New Roman" w:hAnsi="Times New Roman" w:cs="Times New Roman"/>
          <w:bCs/>
        </w:rPr>
        <w:t xml:space="preserve"> –</w:t>
      </w:r>
      <w:r w:rsidR="003B5435" w:rsidRPr="00B32A64">
        <w:rPr>
          <w:rFonts w:ascii="Times New Roman" w:hAnsi="Times New Roman" w:cs="Times New Roman"/>
          <w:bCs/>
        </w:rPr>
        <w:t xml:space="preserve"> </w:t>
      </w:r>
      <w:proofErr w:type="spellStart"/>
      <w:r w:rsidR="003B5435" w:rsidRPr="00B32A64">
        <w:rPr>
          <w:rFonts w:ascii="Times New Roman" w:hAnsi="Times New Roman" w:cs="Times New Roman"/>
          <w:bCs/>
        </w:rPr>
        <w:t>ekonomicko-správní</w:t>
      </w:r>
      <w:proofErr w:type="spellEnd"/>
      <w:r w:rsidR="003B5435" w:rsidRPr="00B32A64">
        <w:rPr>
          <w:rFonts w:ascii="Times New Roman" w:hAnsi="Times New Roman" w:cs="Times New Roman"/>
          <w:bCs/>
        </w:rPr>
        <w:t xml:space="preserve"> informační systém, který používá ÚMČ</w:t>
      </w:r>
    </w:p>
    <w:p w14:paraId="1E99079D" w14:textId="77777777" w:rsidR="00B32A64" w:rsidRDefault="001F709F" w:rsidP="00B32A64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VHČ</w:t>
      </w:r>
      <w:r w:rsidRPr="00B32A64">
        <w:rPr>
          <w:rFonts w:ascii="Times New Roman" w:hAnsi="Times New Roman" w:cs="Times New Roman"/>
          <w:bCs/>
        </w:rPr>
        <w:t xml:space="preserve"> – </w:t>
      </w:r>
      <w:r w:rsidR="003901FB" w:rsidRPr="00B32A64">
        <w:rPr>
          <w:rFonts w:ascii="Times New Roman" w:hAnsi="Times New Roman" w:cs="Times New Roman"/>
          <w:bCs/>
        </w:rPr>
        <w:t xml:space="preserve">vedlejší hospodářská činnost </w:t>
      </w:r>
      <w:r w:rsidR="00C0214A" w:rsidRPr="00B32A64">
        <w:rPr>
          <w:rFonts w:ascii="Times New Roman" w:hAnsi="Times New Roman" w:cs="Times New Roman"/>
          <w:bCs/>
        </w:rPr>
        <w:t>při správě</w:t>
      </w:r>
      <w:r w:rsidR="003901FB" w:rsidRPr="00B32A64">
        <w:rPr>
          <w:rFonts w:ascii="Times New Roman" w:hAnsi="Times New Roman" w:cs="Times New Roman"/>
          <w:bCs/>
        </w:rPr>
        <w:t xml:space="preserve"> svěřeného bytového fondu</w:t>
      </w:r>
      <w:r w:rsidR="00C0214A" w:rsidRPr="00B32A64">
        <w:rPr>
          <w:rFonts w:ascii="Times New Roman" w:hAnsi="Times New Roman" w:cs="Times New Roman"/>
          <w:bCs/>
        </w:rPr>
        <w:t xml:space="preserve"> MČ</w:t>
      </w:r>
    </w:p>
    <w:p w14:paraId="373FC374" w14:textId="5EFCF8CF" w:rsidR="00B32A64" w:rsidRDefault="00F15267" w:rsidP="00B32A64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 w:rsidRPr="00B32A64">
        <w:rPr>
          <w:rFonts w:ascii="Times New Roman" w:hAnsi="Times New Roman" w:cs="Times New Roman"/>
          <w:b/>
        </w:rPr>
        <w:t>SO ÚT</w:t>
      </w:r>
      <w:r w:rsidRPr="00B32A64">
        <w:rPr>
          <w:rFonts w:ascii="Times New Roman" w:hAnsi="Times New Roman" w:cs="Times New Roman"/>
          <w:bCs/>
        </w:rPr>
        <w:t xml:space="preserve"> – Správní oddělení Úseku tajemníka úřadu městské části Brno-Židenice</w:t>
      </w:r>
    </w:p>
    <w:p w14:paraId="2427226A" w14:textId="77777777" w:rsidR="00926B96" w:rsidRDefault="00926B96" w:rsidP="00926B9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OB </w:t>
      </w:r>
      <w:r>
        <w:rPr>
          <w:rFonts w:ascii="Times New Roman" w:hAnsi="Times New Roman" w:cs="Times New Roman"/>
          <w:bCs/>
        </w:rPr>
        <w:t>– Odbor bydlení úřadu městské části Brno-Židenice</w:t>
      </w:r>
    </w:p>
    <w:p w14:paraId="0C5FFFA6" w14:textId="77777777" w:rsidR="00926B96" w:rsidRDefault="00926B96" w:rsidP="00926B9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OSV – </w:t>
      </w:r>
      <w:r>
        <w:rPr>
          <w:rFonts w:ascii="Times New Roman" w:hAnsi="Times New Roman" w:cs="Times New Roman"/>
          <w:bCs/>
        </w:rPr>
        <w:t>Odbor sociálních věcí úřadu městské části Brno-Židenice</w:t>
      </w:r>
    </w:p>
    <w:p w14:paraId="10505ED2" w14:textId="3D450BC9" w:rsidR="00930EA7" w:rsidRPr="00930EA7" w:rsidRDefault="00930EA7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1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Veřejnou zakázkou</w:t>
      </w:r>
    </w:p>
    <w:p w14:paraId="7652604C" w14:textId="44B222D8" w:rsidR="00930EA7" w:rsidRPr="00930EA7" w:rsidRDefault="00930EA7" w:rsidP="00044790">
      <w:pPr>
        <w:pStyle w:val="Odstavecseseznamem"/>
        <w:autoSpaceDE w:val="0"/>
        <w:autoSpaceDN w:val="0"/>
        <w:adjustRightInd w:val="0"/>
        <w:spacing w:after="27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veřejná zakázka na dodávky dle § 14 odst. 1 ZZVZ, </w:t>
      </w:r>
    </w:p>
    <w:p w14:paraId="514544C9" w14:textId="014B5832" w:rsidR="00930EA7" w:rsidRPr="00930EA7" w:rsidRDefault="00930EA7" w:rsidP="00044790">
      <w:pPr>
        <w:pStyle w:val="Odstavecseseznamem"/>
        <w:autoSpaceDE w:val="0"/>
        <w:autoSpaceDN w:val="0"/>
        <w:adjustRightInd w:val="0"/>
        <w:spacing w:after="27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veřejná zakázka na služby dle § 14 odst. 2 ZZVZ, </w:t>
      </w:r>
    </w:p>
    <w:p w14:paraId="696CB28D" w14:textId="3BDBC185" w:rsidR="00930EA7" w:rsidRPr="00930EA7" w:rsidRDefault="00930EA7" w:rsidP="00044790">
      <w:pPr>
        <w:pStyle w:val="Odstavecseseznamem"/>
        <w:autoSpaceDE w:val="0"/>
        <w:autoSpaceDN w:val="0"/>
        <w:adjustRightInd w:val="0"/>
        <w:spacing w:after="27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veřejná zakázka na stavební práce dle § 14 odst. 3 ZZVZ, </w:t>
      </w:r>
    </w:p>
    <w:p w14:paraId="0A0ABBC5" w14:textId="258F8FF8" w:rsidR="00930EA7" w:rsidRPr="00930EA7" w:rsidRDefault="00930EA7" w:rsidP="00044790">
      <w:pPr>
        <w:pStyle w:val="Odstavecseseznamem"/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color w:val="000000"/>
          <w:sz w:val="24"/>
          <w:szCs w:val="24"/>
        </w:rPr>
        <w:t>koncese na služby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 či na stavební práce dle § 174 odst. 2</w:t>
      </w:r>
      <w:r w:rsidR="00F6032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 odst. 3 ZZVZ</w:t>
      </w:r>
      <w:r w:rsidR="003B37B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D9E25B" w14:textId="18C0056A" w:rsidR="00930EA7" w:rsidRDefault="00930EA7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Zadavatelem 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>územní samosprávný celek – statu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ární město Brno, 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městská část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>Brno-Židenice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>Dle § 4 odst. 1 písm. d) ZZVZ se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>jedná o veřejného zadavatele</w:t>
      </w:r>
      <w:r w:rsidR="003B37B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7274A90" w14:textId="5AB0A2A7" w:rsidR="00E118DC" w:rsidRDefault="00E118DC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18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Profilem zadavatele</w:t>
      </w:r>
      <w:r w:rsidRPr="00E118DC">
        <w:rPr>
          <w:rFonts w:ascii="Times New Roman" w:hAnsi="Times New Roman" w:cs="Times New Roman"/>
          <w:color w:val="000000"/>
          <w:sz w:val="24"/>
          <w:szCs w:val="24"/>
        </w:rPr>
        <w:t xml:space="preserve"> elektronický nástroj, který umožňuje neomezený dálkový přístup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18DC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118DC"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118DC">
        <w:rPr>
          <w:rFonts w:ascii="Times New Roman" w:hAnsi="Times New Roman" w:cs="Times New Roman"/>
          <w:color w:val="000000"/>
          <w:sz w:val="24"/>
          <w:szCs w:val="24"/>
        </w:rPr>
        <w:t xml:space="preserve">kterém zadavatel uveřejňuje dokumenty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118DC">
        <w:rPr>
          <w:rFonts w:ascii="Times New Roman" w:hAnsi="Times New Roman" w:cs="Times New Roman"/>
          <w:color w:val="000000"/>
          <w:sz w:val="24"/>
          <w:szCs w:val="24"/>
        </w:rPr>
        <w:t>informace ke svým veřejným zakázkám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(viz </w:t>
      </w:r>
      <w:hyperlink r:id="rId9" w:history="1">
        <w:r w:rsidRPr="00F160F9">
          <w:rPr>
            <w:rStyle w:val="Hypertextovodkaz"/>
            <w:rFonts w:ascii="Times New Roman" w:hAnsi="Times New Roman" w:cs="Times New Roman"/>
            <w:sz w:val="24"/>
            <w:szCs w:val="24"/>
          </w:rPr>
          <w:t>https://www.e-zakazky.cz/Profil-Zadavatele/7acb1c93-7807-4868-b92e-4aecc7b5fcf2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202DF8D" w14:textId="0F92D36C" w:rsidR="0031474E" w:rsidRPr="0031474E" w:rsidRDefault="0031474E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47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74E">
        <w:rPr>
          <w:rFonts w:ascii="Times New Roman" w:hAnsi="Times New Roman" w:cs="Times New Roman"/>
          <w:b/>
          <w:bCs/>
          <w:sz w:val="24"/>
          <w:szCs w:val="24"/>
        </w:rPr>
        <w:t xml:space="preserve">Zadávací dokumentací </w:t>
      </w:r>
      <w:r w:rsidRPr="0031474E">
        <w:rPr>
          <w:rFonts w:ascii="Times New Roman" w:hAnsi="Times New Roman" w:cs="Times New Roman"/>
          <w:sz w:val="24"/>
          <w:szCs w:val="24"/>
        </w:rPr>
        <w:t>veškeré písemné dokumenty obsahující zadávací podmínky, sdělované nebo zpřístupňované účastníkům zadávacího řízení</w:t>
      </w:r>
      <w:r w:rsidR="002A2AA0">
        <w:rPr>
          <w:rFonts w:ascii="Times New Roman" w:hAnsi="Times New Roman" w:cs="Times New Roman"/>
          <w:sz w:val="24"/>
          <w:szCs w:val="24"/>
        </w:rPr>
        <w:t>,</w:t>
      </w:r>
      <w:r w:rsidRPr="0031474E">
        <w:rPr>
          <w:rFonts w:ascii="Times New Roman" w:hAnsi="Times New Roman" w:cs="Times New Roman"/>
          <w:sz w:val="24"/>
          <w:szCs w:val="24"/>
        </w:rPr>
        <w:t xml:space="preserve"> či výběrového řízení při jejich zahájení, příp.</w:t>
      </w:r>
      <w:r w:rsidR="00665662">
        <w:rPr>
          <w:rFonts w:ascii="Times New Roman" w:hAnsi="Times New Roman" w:cs="Times New Roman"/>
          <w:sz w:val="24"/>
          <w:szCs w:val="24"/>
        </w:rPr>
        <w:t> </w:t>
      </w:r>
      <w:r w:rsidRPr="0031474E">
        <w:rPr>
          <w:rFonts w:ascii="Times New Roman" w:hAnsi="Times New Roman" w:cs="Times New Roman"/>
          <w:sz w:val="24"/>
          <w:szCs w:val="24"/>
        </w:rPr>
        <w:t>při jejich průběhu</w:t>
      </w:r>
      <w:r w:rsidR="009A62BC">
        <w:rPr>
          <w:rFonts w:ascii="Times New Roman" w:hAnsi="Times New Roman" w:cs="Times New Roman"/>
          <w:sz w:val="24"/>
          <w:szCs w:val="24"/>
        </w:rPr>
        <w:t>.</w:t>
      </w:r>
    </w:p>
    <w:p w14:paraId="67B7708A" w14:textId="6E7E69FB" w:rsidR="00F869AD" w:rsidRDefault="00F869AD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Průzkumem trhu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činnost, kterou provádí vedoucí 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>příslušného útvaru ÚMČ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příp. jím pověřený pracovník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a v rámci které j</w:t>
      </w:r>
      <w:r w:rsidR="009A62BC">
        <w:rPr>
          <w:rFonts w:ascii="Times New Roman" w:hAnsi="Times New Roman" w:cs="Times New Roman"/>
          <w:color w:val="000000"/>
          <w:sz w:val="24"/>
          <w:szCs w:val="24"/>
        </w:rPr>
        <w:t xml:space="preserve">sou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zjišťová</w:t>
      </w:r>
      <w:r>
        <w:rPr>
          <w:rFonts w:ascii="Times New Roman" w:hAnsi="Times New Roman" w:cs="Times New Roman"/>
          <w:color w:val="000000"/>
          <w:sz w:val="24"/>
          <w:szCs w:val="24"/>
        </w:rPr>
        <w:t>ny informace o subjektech z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abývají</w:t>
      </w:r>
      <w:r>
        <w:rPr>
          <w:rFonts w:ascii="Times New Roman" w:hAnsi="Times New Roman" w:cs="Times New Roman"/>
          <w:color w:val="000000"/>
          <w:sz w:val="24"/>
          <w:szCs w:val="24"/>
        </w:rPr>
        <w:t>cích se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požadovanou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činností ve vztahu k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předmětu plnění dané veřejné zakázky.</w:t>
      </w:r>
    </w:p>
    <w:p w14:paraId="11E625A1" w14:textId="5A3D5544" w:rsidR="0031474E" w:rsidRDefault="0031474E" w:rsidP="002F0189">
      <w:pPr>
        <w:pStyle w:val="Odstavecseseznamem"/>
        <w:numPr>
          <w:ilvl w:val="0"/>
          <w:numId w:val="3"/>
        </w:numPr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Předpokládanou hodnotou veřejné zakázky</w:t>
      </w:r>
      <w:r w:rsidRPr="0031474E">
        <w:rPr>
          <w:rFonts w:ascii="Times New Roman" w:hAnsi="Times New Roman" w:cs="Times New Roman"/>
          <w:color w:val="000000"/>
          <w:sz w:val="24"/>
          <w:szCs w:val="24"/>
        </w:rPr>
        <w:t xml:space="preserve"> zadavatelem předpokládaná výše úplaty za plnění veřejné zakázky vyjádřená v penězích. Předpokládaná hodnota veřejných zakázek se určuje dle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1474E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1474E">
        <w:rPr>
          <w:rFonts w:ascii="Times New Roman" w:hAnsi="Times New Roman" w:cs="Times New Roman"/>
          <w:color w:val="000000"/>
          <w:sz w:val="24"/>
          <w:szCs w:val="24"/>
        </w:rPr>
        <w:t>16 až 23 ZZVZ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7F72D0" w14:textId="76A2AF1A" w:rsidR="00062E18" w:rsidRPr="0031474E" w:rsidRDefault="00062E18" w:rsidP="002F0189">
      <w:pPr>
        <w:pStyle w:val="Odstavecseseznamem"/>
        <w:numPr>
          <w:ilvl w:val="0"/>
          <w:numId w:val="3"/>
        </w:numPr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Celkovou hodnotou veřejné zakázky </w:t>
      </w:r>
      <w:r>
        <w:rPr>
          <w:rFonts w:ascii="Times New Roman" w:hAnsi="Times New Roman" w:cs="Times New Roman"/>
          <w:color w:val="000000"/>
          <w:sz w:val="24"/>
          <w:szCs w:val="24"/>
        </w:rPr>
        <w:t>vyplacené finanční protiplnění za veřejnou zakázku.</w:t>
      </w:r>
    </w:p>
    <w:p w14:paraId="2EE791F2" w14:textId="33E064B8" w:rsidR="003B37B1" w:rsidRDefault="003B37B1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3B37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ýběrovým řízením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interní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proces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zadavatele při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výběru dodavatele a uzavírání smlouvy s ním </w:t>
      </w:r>
      <w:r>
        <w:rPr>
          <w:rFonts w:ascii="Times New Roman" w:hAnsi="Times New Roman" w:cs="Times New Roman"/>
          <w:color w:val="000000"/>
          <w:sz w:val="24"/>
          <w:szCs w:val="24"/>
        </w:rPr>
        <w:t>u VZMR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 (§ 27 ZZVZ), vedený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podle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příslušných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>pravidel stanovených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vybranými </w:t>
      </w:r>
      <w:r>
        <w:rPr>
          <w:rFonts w:ascii="Times New Roman" w:hAnsi="Times New Roman" w:cs="Times New Roman"/>
          <w:color w:val="000000"/>
          <w:sz w:val="24"/>
          <w:szCs w:val="24"/>
        </w:rPr>
        <w:t>ustanoveními ZZVZ a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Metodikou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C8E7311" w14:textId="571F90B2" w:rsidR="003B37B1" w:rsidRDefault="003B37B1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18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Zadávacím řízením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zákonný </w:t>
      </w:r>
      <w:r w:rsidR="00E118DC" w:rsidRPr="003B37B1">
        <w:rPr>
          <w:rFonts w:ascii="Times New Roman" w:hAnsi="Times New Roman" w:cs="Times New Roman"/>
          <w:color w:val="000000"/>
          <w:sz w:val="24"/>
          <w:szCs w:val="24"/>
        </w:rPr>
        <w:t>proces výběru dodavatele a uzavírání smlouvy s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118DC" w:rsidRPr="003B37B1">
        <w:rPr>
          <w:rFonts w:ascii="Times New Roman" w:hAnsi="Times New Roman" w:cs="Times New Roman"/>
          <w:color w:val="000000"/>
          <w:sz w:val="24"/>
          <w:szCs w:val="24"/>
        </w:rPr>
        <w:t>ním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 u podlimitních a</w:t>
      </w:r>
      <w:r w:rsidR="00210A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nadlimitních veřejných zakázek (§ 25, § 26 ZZVZ),</w:t>
      </w:r>
      <w:r w:rsidR="00E118DC"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 podle p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říslušných p</w:t>
      </w:r>
      <w:r w:rsidR="00E118DC" w:rsidRPr="003B37B1">
        <w:rPr>
          <w:rFonts w:ascii="Times New Roman" w:hAnsi="Times New Roman" w:cs="Times New Roman"/>
          <w:color w:val="000000"/>
          <w:sz w:val="24"/>
          <w:szCs w:val="24"/>
        </w:rPr>
        <w:t>ravidel stanovených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 ZZVZ a Metodikou.</w:t>
      </w:r>
    </w:p>
    <w:p w14:paraId="4DD08E2F" w14:textId="4C90C302" w:rsidR="003B37B1" w:rsidRDefault="003B37B1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Účastníkem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>fyzická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 xml:space="preserve"> či právnická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osoba, která 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 xml:space="preserve">zadavateli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nabízí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zadavateli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>poskytnutí dodávek, služeb nebo stavebních prací, nebo více těchto osob společně. Za</w:t>
      </w:r>
      <w:r>
        <w:rPr>
          <w:rFonts w:ascii="Times New Roman" w:hAnsi="Times New Roman" w:cs="Times New Roman"/>
          <w:color w:val="000000"/>
          <w:sz w:val="24"/>
          <w:szCs w:val="24"/>
        </w:rPr>
        <w:t> účastníka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 xml:space="preserve">event.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>považuje i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>pobočka závodu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805E29" w14:textId="4BEB0E7B" w:rsidR="00F869AD" w:rsidRPr="00F869AD" w:rsidRDefault="00F869AD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F86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imořádně nízkou nabídkovou cenou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nabídková cena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kter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vzhledem k </w:t>
      </w:r>
      <w:r w:rsidR="00B26822"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předmětu veřejné zakázky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se jeví jako </w:t>
      </w:r>
      <w:r w:rsidR="00B26822">
        <w:rPr>
          <w:rFonts w:ascii="Times New Roman" w:hAnsi="Times New Roman" w:cs="Times New Roman"/>
          <w:color w:val="000000"/>
          <w:sz w:val="24"/>
          <w:szCs w:val="24"/>
        </w:rPr>
        <w:t>neodpovídající nákladům a ziskovosti na daném trhu.</w:t>
      </w:r>
    </w:p>
    <w:p w14:paraId="4A1367BD" w14:textId="703B4BEA" w:rsidR="003B37B1" w:rsidRPr="003B37B1" w:rsidRDefault="003B37B1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37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Vybraným dodavatelem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účastník</w:t>
      </w:r>
      <w:r>
        <w:rPr>
          <w:rFonts w:ascii="Times New Roman" w:hAnsi="Times New Roman" w:cs="Times New Roman"/>
          <w:color w:val="000000"/>
          <w:sz w:val="24"/>
          <w:szCs w:val="24"/>
        </w:rPr>
        <w:t>, kter</w:t>
      </w:r>
      <w:r w:rsidR="00E118DC">
        <w:rPr>
          <w:rFonts w:ascii="Times New Roman" w:hAnsi="Times New Roman" w:cs="Times New Roman"/>
          <w:color w:val="000000"/>
          <w:sz w:val="24"/>
          <w:szCs w:val="24"/>
        </w:rPr>
        <w:t>ého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zadavatel po proběhnuvším zadávacím řízení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či výběrovém řízení </w:t>
      </w:r>
      <w:r w:rsidRPr="003B37B1">
        <w:rPr>
          <w:rFonts w:ascii="Times New Roman" w:hAnsi="Times New Roman" w:cs="Times New Roman"/>
          <w:color w:val="000000"/>
          <w:sz w:val="24"/>
          <w:szCs w:val="24"/>
        </w:rPr>
        <w:t>vybral k uzavření smlouvy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8B0101" w14:textId="3DE1438D" w:rsidR="003B37B1" w:rsidRDefault="003B37B1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47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0E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Zadáním veřejné zakázky 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uzavření úplatného závazku mezi zadavatelem 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vybraným </w:t>
      </w:r>
      <w:r w:rsidRPr="00930EA7">
        <w:rPr>
          <w:rFonts w:ascii="Times New Roman" w:hAnsi="Times New Roman" w:cs="Times New Roman"/>
          <w:color w:val="000000"/>
          <w:sz w:val="24"/>
          <w:szCs w:val="24"/>
        </w:rPr>
        <w:t xml:space="preserve">dodavatelem, z níž vyplývá povinnost dodavatele poskytnout dodávky, služby nebo stavební práce. Za zadání veřejné zakázky se nepovažuje zejména 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uzavření bezúplatné smlouvy apod.</w:t>
      </w:r>
    </w:p>
    <w:p w14:paraId="3D63F8D8" w14:textId="1129F6CE" w:rsidR="00F869AD" w:rsidRPr="00930EA7" w:rsidRDefault="00F869AD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147"/>
        <w:ind w:left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Odpovědným veřejným zadáváním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postup</w:t>
      </w:r>
      <w:r w:rsidR="009A62B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při kterém zadavatel </w:t>
      </w:r>
      <w:r w:rsidR="00B65F48">
        <w:rPr>
          <w:rFonts w:ascii="Times New Roman" w:hAnsi="Times New Roman" w:cs="Times New Roman"/>
          <w:color w:val="000000"/>
          <w:sz w:val="24"/>
          <w:szCs w:val="24"/>
        </w:rPr>
        <w:t xml:space="preserve">při zadávání veřejné zakázky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 souladu s § 6 odst. 4 ZZVZ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zohledň</w:t>
      </w:r>
      <w:r>
        <w:rPr>
          <w:rFonts w:ascii="Times New Roman" w:hAnsi="Times New Roman" w:cs="Times New Roman"/>
          <w:color w:val="000000"/>
          <w:sz w:val="24"/>
          <w:szCs w:val="24"/>
        </w:rPr>
        <w:t>uje jím vybrané politiky,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například pracovní příležitosti, sociální začle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ňování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, důstojné pracovní podmínky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 xml:space="preserve">, inovace,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a další sociáln</w:t>
      </w:r>
      <w:r w:rsidR="00044790">
        <w:rPr>
          <w:rFonts w:ascii="Times New Roman" w:hAnsi="Times New Roman" w:cs="Times New Roman"/>
          <w:color w:val="000000"/>
          <w:sz w:val="24"/>
          <w:szCs w:val="24"/>
        </w:rPr>
        <w:t xml:space="preserve">í a </w:t>
      </w:r>
      <w:r w:rsidR="00665662">
        <w:rPr>
          <w:rFonts w:ascii="Times New Roman" w:hAnsi="Times New Roman" w:cs="Times New Roman"/>
          <w:color w:val="000000"/>
          <w:sz w:val="24"/>
          <w:szCs w:val="24"/>
        </w:rPr>
        <w:t>environmentální</w:t>
      </w:r>
      <w:r w:rsidR="000447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hlediska spojená s veřejnou zakázkou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6EBF841" w14:textId="6A3B5178" w:rsidR="00044790" w:rsidRPr="00926B96" w:rsidRDefault="00F869AD" w:rsidP="002F018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F869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imořádnou situací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situace, která je náhlá, neočekávaná, její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 xml:space="preserve">ž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vznik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 xml:space="preserve"> nebylo možno předpokládat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 xml:space="preserve">příp. dále i situace, při které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je špatný nebo zanedbaný stav sice znám, ovšem dojde u něj k</w:t>
      </w:r>
      <w:r w:rsidR="00337A46">
        <w:rPr>
          <w:rFonts w:ascii="Times New Roman" w:hAnsi="Times New Roman" w:cs="Times New Roman"/>
          <w:color w:val="000000"/>
          <w:sz w:val="24"/>
          <w:szCs w:val="24"/>
        </w:rPr>
        <w:t xml:space="preserve"> citelnému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zhoršení por</w:t>
      </w:r>
      <w:r w:rsidR="002D5E98">
        <w:rPr>
          <w:rFonts w:ascii="Times New Roman" w:hAnsi="Times New Roman" w:cs="Times New Roman"/>
          <w:color w:val="000000"/>
          <w:sz w:val="24"/>
          <w:szCs w:val="24"/>
        </w:rPr>
        <w:t>uchového stavu</w:t>
      </w:r>
      <w:r w:rsidR="009A62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vyžadující nápravu) a</w:t>
      </w:r>
      <w:r w:rsidR="002411A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 xml:space="preserve">současně je nutné </w:t>
      </w:r>
      <w:r w:rsidR="002411AC">
        <w:rPr>
          <w:rFonts w:ascii="Times New Roman" w:hAnsi="Times New Roman" w:cs="Times New Roman"/>
          <w:color w:val="000000"/>
          <w:sz w:val="24"/>
          <w:szCs w:val="24"/>
        </w:rPr>
        <w:t xml:space="preserve">bez odkladu </w:t>
      </w:r>
      <w:r w:rsidRPr="00F869AD">
        <w:rPr>
          <w:rFonts w:ascii="Times New Roman" w:hAnsi="Times New Roman" w:cs="Times New Roman"/>
          <w:color w:val="000000"/>
          <w:sz w:val="24"/>
          <w:szCs w:val="24"/>
        </w:rPr>
        <w:t>přijmout opatření k</w:t>
      </w:r>
      <w:r w:rsidR="00616226">
        <w:rPr>
          <w:rFonts w:ascii="Times New Roman" w:hAnsi="Times New Roman" w:cs="Times New Roman"/>
          <w:color w:val="000000"/>
          <w:sz w:val="24"/>
          <w:szCs w:val="24"/>
        </w:rPr>
        <w:t> zamezení škod.</w:t>
      </w:r>
    </w:p>
    <w:p w14:paraId="00B14A61" w14:textId="1E292EB0" w:rsidR="00926B96" w:rsidRPr="00926B96" w:rsidRDefault="00926B96" w:rsidP="00926B9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357"/>
        <w:contextualSpacing w:val="0"/>
        <w:jc w:val="both"/>
        <w:rPr>
          <w:sz w:val="23"/>
          <w:szCs w:val="23"/>
        </w:rPr>
      </w:pPr>
      <w:r w:rsidRPr="00B268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Specifickým plněním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poptávka plnění, při které dochází </w:t>
      </w:r>
      <w:bookmarkStart w:id="1" w:name="_Hlk78966639"/>
      <w:r>
        <w:rPr>
          <w:rFonts w:ascii="Times New Roman" w:hAnsi="Times New Roman" w:cs="Times New Roman"/>
          <w:color w:val="000000"/>
          <w:sz w:val="24"/>
          <w:szCs w:val="24"/>
        </w:rPr>
        <w:t>z objektivních a opodstatněných důvodů k cílenému omezení (</w:t>
      </w:r>
      <w:r w:rsidR="00106037">
        <w:rPr>
          <w:rFonts w:ascii="Times New Roman" w:hAnsi="Times New Roman" w:cs="Times New Roman"/>
          <w:color w:val="000000"/>
          <w:sz w:val="24"/>
          <w:szCs w:val="24"/>
        </w:rPr>
        <w:t xml:space="preserve">až </w:t>
      </w:r>
      <w:r>
        <w:rPr>
          <w:rFonts w:ascii="Times New Roman" w:hAnsi="Times New Roman" w:cs="Times New Roman"/>
          <w:color w:val="000000"/>
          <w:sz w:val="24"/>
          <w:szCs w:val="24"/>
        </w:rPr>
        <w:t>vyloučení) soutěže o veřejnou zakázku a k uzavření smlouvy či</w:t>
      </w:r>
      <w:r w:rsidR="00106037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objednávky s vybraným dodavatelem bez dalšího.</w:t>
      </w:r>
    </w:p>
    <w:bookmarkEnd w:id="1"/>
    <w:p w14:paraId="21873CE0" w14:textId="30EDB9ED" w:rsidR="009E6B11" w:rsidRPr="003B5435" w:rsidRDefault="009E6B11" w:rsidP="007F5120">
      <w:pPr>
        <w:pStyle w:val="Nadpis3"/>
      </w:pPr>
      <w:r w:rsidRPr="003B5435">
        <w:t>Článek III.</w:t>
      </w:r>
    </w:p>
    <w:p w14:paraId="46F10F1E" w14:textId="544887B5" w:rsidR="00103310" w:rsidRPr="003B5435" w:rsidRDefault="0002157D" w:rsidP="007F5120">
      <w:pPr>
        <w:pStyle w:val="Nadpis3"/>
        <w:rPr>
          <w:sz w:val="26"/>
          <w:szCs w:val="26"/>
        </w:rPr>
      </w:pPr>
      <w:r w:rsidRPr="003B5435">
        <w:rPr>
          <w:sz w:val="26"/>
          <w:szCs w:val="26"/>
        </w:rPr>
        <w:t>Zásady zadávání veřejných zakázek</w:t>
      </w:r>
    </w:p>
    <w:p w14:paraId="3D6E9B7E" w14:textId="42189AFF" w:rsidR="00B30842" w:rsidRDefault="006F261A" w:rsidP="007F5120">
      <w:pPr>
        <w:spacing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</w:t>
      </w:r>
      <w:r w:rsidR="00000088" w:rsidRPr="00000088">
        <w:rPr>
          <w:bCs/>
          <w:sz w:val="24"/>
          <w:szCs w:val="24"/>
        </w:rPr>
        <w:t xml:space="preserve">adavatel </w:t>
      </w:r>
      <w:r>
        <w:rPr>
          <w:bCs/>
          <w:sz w:val="24"/>
          <w:szCs w:val="24"/>
        </w:rPr>
        <w:t xml:space="preserve">je </w:t>
      </w:r>
      <w:r w:rsidR="00000088" w:rsidRPr="00000088">
        <w:rPr>
          <w:bCs/>
          <w:sz w:val="24"/>
          <w:szCs w:val="24"/>
        </w:rPr>
        <w:t xml:space="preserve">při zadávání </w:t>
      </w:r>
      <w:r w:rsidR="00B65F48">
        <w:rPr>
          <w:bCs/>
          <w:sz w:val="24"/>
          <w:szCs w:val="24"/>
        </w:rPr>
        <w:t xml:space="preserve">veřejných zakázek </w:t>
      </w:r>
      <w:r w:rsidR="00000088" w:rsidRPr="00000088">
        <w:rPr>
          <w:bCs/>
          <w:sz w:val="24"/>
          <w:szCs w:val="24"/>
        </w:rPr>
        <w:t>povinen dodržet</w:t>
      </w:r>
      <w:r w:rsidR="00B30842">
        <w:rPr>
          <w:bCs/>
          <w:sz w:val="24"/>
          <w:szCs w:val="24"/>
        </w:rPr>
        <w:t xml:space="preserve"> následující zásady:</w:t>
      </w:r>
    </w:p>
    <w:p w14:paraId="5AA0C833" w14:textId="2F566F5D" w:rsidR="00B30842" w:rsidRPr="006F261A" w:rsidRDefault="00B30842" w:rsidP="00926B96">
      <w:pPr>
        <w:jc w:val="both"/>
        <w:rPr>
          <w:bCs/>
          <w:sz w:val="24"/>
          <w:szCs w:val="24"/>
        </w:rPr>
      </w:pPr>
      <w:r w:rsidRPr="006F261A">
        <w:rPr>
          <w:b/>
          <w:sz w:val="24"/>
          <w:szCs w:val="24"/>
        </w:rPr>
        <w:t>A) Zásada transparentnosti</w:t>
      </w:r>
      <w:r w:rsidR="006F261A">
        <w:rPr>
          <w:b/>
          <w:sz w:val="24"/>
          <w:szCs w:val="24"/>
        </w:rPr>
        <w:t xml:space="preserve"> </w:t>
      </w:r>
      <w:r w:rsidR="00393F2F">
        <w:rPr>
          <w:bCs/>
          <w:sz w:val="24"/>
          <w:szCs w:val="24"/>
        </w:rPr>
        <w:t>[</w:t>
      </w:r>
      <w:r w:rsidR="006F261A">
        <w:rPr>
          <w:bCs/>
          <w:sz w:val="24"/>
          <w:szCs w:val="24"/>
        </w:rPr>
        <w:t>§ 6 odst. 1 ZZVZ</w:t>
      </w:r>
      <w:r w:rsidR="00393F2F">
        <w:rPr>
          <w:bCs/>
          <w:sz w:val="24"/>
          <w:szCs w:val="24"/>
        </w:rPr>
        <w:t>]</w:t>
      </w:r>
    </w:p>
    <w:p w14:paraId="1434F811" w14:textId="2DDC329D" w:rsidR="00B30842" w:rsidRDefault="00B30842" w:rsidP="006F261A">
      <w:pPr>
        <w:spacing w:after="2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</w:t>
      </w:r>
      <w:r w:rsidR="00000088" w:rsidRPr="00000088">
        <w:rPr>
          <w:bCs/>
          <w:sz w:val="24"/>
          <w:szCs w:val="24"/>
        </w:rPr>
        <w:t xml:space="preserve">adavatel </w:t>
      </w:r>
      <w:r>
        <w:rPr>
          <w:bCs/>
          <w:sz w:val="24"/>
          <w:szCs w:val="24"/>
        </w:rPr>
        <w:t>dbá na zajištění přehlednosti, dohledatelnosti a přezkoumatelnosti všech kroků vedených v rámci zadávacího řízení</w:t>
      </w:r>
      <w:r w:rsidR="002A2AA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či výběrového řízení tak, aby neexistovaly pochybnosti o důvodech jeho počínání. Úkony zadavatele musí být prováděny tak, aby byly pochopitelné a zdůvodnitelné navenek.</w:t>
      </w:r>
    </w:p>
    <w:p w14:paraId="195B7136" w14:textId="4CEA6B21" w:rsidR="00B30842" w:rsidRPr="006F261A" w:rsidRDefault="00B30842" w:rsidP="00000088">
      <w:pPr>
        <w:spacing w:before="100" w:beforeAutospacing="1" w:after="120"/>
        <w:contextualSpacing/>
        <w:jc w:val="both"/>
        <w:rPr>
          <w:b/>
          <w:sz w:val="24"/>
          <w:szCs w:val="24"/>
        </w:rPr>
      </w:pPr>
      <w:r w:rsidRPr="006F261A">
        <w:rPr>
          <w:b/>
          <w:sz w:val="24"/>
          <w:szCs w:val="24"/>
        </w:rPr>
        <w:t xml:space="preserve">B) Zásada přiměřenosti </w:t>
      </w:r>
      <w:r w:rsidR="00393F2F">
        <w:rPr>
          <w:bCs/>
          <w:sz w:val="24"/>
          <w:szCs w:val="24"/>
        </w:rPr>
        <w:t>[</w:t>
      </w:r>
      <w:r w:rsidR="006F261A">
        <w:rPr>
          <w:bCs/>
          <w:sz w:val="24"/>
          <w:szCs w:val="24"/>
        </w:rPr>
        <w:t>§ 6 odst. 1 ZZVZ</w:t>
      </w:r>
      <w:r w:rsidR="00393F2F">
        <w:rPr>
          <w:bCs/>
          <w:sz w:val="24"/>
          <w:szCs w:val="24"/>
        </w:rPr>
        <w:t>]</w:t>
      </w:r>
    </w:p>
    <w:p w14:paraId="23133B22" w14:textId="245B4590" w:rsidR="00000088" w:rsidRDefault="00F33CC1" w:rsidP="006F261A">
      <w:pPr>
        <w:spacing w:after="2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Zadavatel stanovuje adekvátní</w:t>
      </w:r>
      <w:r w:rsidR="0046498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nároky a </w:t>
      </w:r>
      <w:r w:rsidR="0046498D">
        <w:rPr>
          <w:bCs/>
          <w:sz w:val="24"/>
          <w:szCs w:val="24"/>
        </w:rPr>
        <w:t>požadavk</w:t>
      </w:r>
      <w:r>
        <w:rPr>
          <w:bCs/>
          <w:sz w:val="24"/>
          <w:szCs w:val="24"/>
        </w:rPr>
        <w:t>y</w:t>
      </w:r>
      <w:r w:rsidR="0046498D">
        <w:rPr>
          <w:bCs/>
          <w:sz w:val="24"/>
          <w:szCs w:val="24"/>
        </w:rPr>
        <w:t xml:space="preserve"> na kvalifikaci uchazečů o plnění veřejné zakázky. U</w:t>
      </w:r>
      <w:r w:rsidR="00210A11">
        <w:rPr>
          <w:bCs/>
          <w:sz w:val="24"/>
          <w:szCs w:val="24"/>
        </w:rPr>
        <w:t> </w:t>
      </w:r>
      <w:r w:rsidR="00B65F48">
        <w:rPr>
          <w:bCs/>
          <w:sz w:val="24"/>
          <w:szCs w:val="24"/>
        </w:rPr>
        <w:t>nad</w:t>
      </w:r>
      <w:r w:rsidR="00210A11">
        <w:rPr>
          <w:bCs/>
          <w:sz w:val="24"/>
          <w:szCs w:val="24"/>
        </w:rPr>
        <w:t> </w:t>
      </w:r>
      <w:r w:rsidR="00B65F48">
        <w:rPr>
          <w:bCs/>
          <w:sz w:val="24"/>
          <w:szCs w:val="24"/>
        </w:rPr>
        <w:t xml:space="preserve">míru </w:t>
      </w:r>
      <w:r w:rsidR="0046498D">
        <w:rPr>
          <w:bCs/>
          <w:sz w:val="24"/>
          <w:szCs w:val="24"/>
        </w:rPr>
        <w:t>přísných kvalifikačních podmínek jinak dochází k bezdůvodnému omezování okruhu účastníků, kteří by jinak byli schopni plnění veřejné zakázky řádně poskytnout. Dále se </w:t>
      </w:r>
      <w:r>
        <w:rPr>
          <w:bCs/>
          <w:sz w:val="24"/>
          <w:szCs w:val="24"/>
        </w:rPr>
        <w:t xml:space="preserve">zásada </w:t>
      </w:r>
      <w:r w:rsidR="0046498D">
        <w:rPr>
          <w:bCs/>
          <w:sz w:val="24"/>
          <w:szCs w:val="24"/>
        </w:rPr>
        <w:t>projevuje</w:t>
      </w:r>
      <w:r w:rsidR="00B65F48">
        <w:rPr>
          <w:bCs/>
          <w:sz w:val="24"/>
          <w:szCs w:val="24"/>
        </w:rPr>
        <w:t xml:space="preserve"> </w:t>
      </w:r>
      <w:r w:rsidR="0046498D">
        <w:rPr>
          <w:bCs/>
          <w:sz w:val="24"/>
          <w:szCs w:val="24"/>
        </w:rPr>
        <w:t>např. při stanovování přiměřených lhůt.</w:t>
      </w:r>
    </w:p>
    <w:p w14:paraId="0A43F057" w14:textId="277E4061" w:rsidR="00CE451C" w:rsidRPr="006F261A" w:rsidRDefault="0046498D" w:rsidP="00CE451C">
      <w:pPr>
        <w:spacing w:before="100" w:beforeAutospacing="1" w:after="120"/>
        <w:contextualSpacing/>
        <w:jc w:val="both"/>
        <w:rPr>
          <w:b/>
          <w:sz w:val="24"/>
          <w:szCs w:val="24"/>
        </w:rPr>
      </w:pPr>
      <w:r w:rsidRPr="006F261A">
        <w:rPr>
          <w:b/>
          <w:sz w:val="24"/>
          <w:szCs w:val="24"/>
        </w:rPr>
        <w:t xml:space="preserve">C) Zásada </w:t>
      </w:r>
      <w:r w:rsidR="00CE451C" w:rsidRPr="006F261A">
        <w:rPr>
          <w:b/>
          <w:sz w:val="24"/>
          <w:szCs w:val="24"/>
        </w:rPr>
        <w:t>rovného zacházení</w:t>
      </w:r>
      <w:r w:rsidR="006F261A">
        <w:rPr>
          <w:b/>
          <w:sz w:val="24"/>
          <w:szCs w:val="24"/>
        </w:rPr>
        <w:t xml:space="preserve"> </w:t>
      </w:r>
      <w:r w:rsidR="00393F2F">
        <w:rPr>
          <w:bCs/>
          <w:sz w:val="24"/>
          <w:szCs w:val="24"/>
        </w:rPr>
        <w:t>[</w:t>
      </w:r>
      <w:r w:rsidR="006F261A">
        <w:rPr>
          <w:bCs/>
          <w:sz w:val="24"/>
          <w:szCs w:val="24"/>
        </w:rPr>
        <w:t>§ 6 odst. 2 ZZVZ</w:t>
      </w:r>
      <w:r w:rsidR="00393F2F">
        <w:rPr>
          <w:bCs/>
          <w:sz w:val="24"/>
          <w:szCs w:val="24"/>
        </w:rPr>
        <w:t>]</w:t>
      </w:r>
    </w:p>
    <w:p w14:paraId="6B67DD0B" w14:textId="738E8C5F" w:rsidR="00CE451C" w:rsidRPr="00CE451C" w:rsidRDefault="00F33CC1" w:rsidP="006F261A">
      <w:pPr>
        <w:spacing w:after="2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</w:t>
      </w:r>
      <w:r w:rsidR="00CE451C" w:rsidRPr="00CE451C">
        <w:rPr>
          <w:bCs/>
          <w:sz w:val="24"/>
          <w:szCs w:val="24"/>
        </w:rPr>
        <w:t>adavatel</w:t>
      </w:r>
      <w:r>
        <w:rPr>
          <w:bCs/>
          <w:sz w:val="24"/>
          <w:szCs w:val="24"/>
        </w:rPr>
        <w:t xml:space="preserve"> </w:t>
      </w:r>
      <w:r w:rsidR="00CE451C" w:rsidRPr="00CE451C">
        <w:rPr>
          <w:bCs/>
          <w:sz w:val="24"/>
          <w:szCs w:val="24"/>
        </w:rPr>
        <w:t xml:space="preserve">od okamžiku přípravy </w:t>
      </w:r>
      <w:r>
        <w:rPr>
          <w:bCs/>
          <w:sz w:val="24"/>
          <w:szCs w:val="24"/>
        </w:rPr>
        <w:t>zadávacího řízení</w:t>
      </w:r>
      <w:r w:rsidR="002A2AA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či </w:t>
      </w:r>
      <w:r w:rsidR="00CE451C" w:rsidRPr="00CE451C">
        <w:rPr>
          <w:bCs/>
          <w:sz w:val="24"/>
          <w:szCs w:val="24"/>
        </w:rPr>
        <w:t>výběrového řízení</w:t>
      </w:r>
      <w:r>
        <w:rPr>
          <w:bCs/>
          <w:sz w:val="24"/>
          <w:szCs w:val="24"/>
        </w:rPr>
        <w:t>,</w:t>
      </w:r>
      <w:r w:rsidR="00CE451C" w:rsidRPr="00CE451C">
        <w:rPr>
          <w:bCs/>
          <w:sz w:val="24"/>
          <w:szCs w:val="24"/>
        </w:rPr>
        <w:t xml:space="preserve"> </w:t>
      </w:r>
      <w:r w:rsidR="00C708A4">
        <w:rPr>
          <w:bCs/>
          <w:sz w:val="24"/>
          <w:szCs w:val="24"/>
        </w:rPr>
        <w:t xml:space="preserve">při informování účastníků, při stanovování podmínek a </w:t>
      </w:r>
      <w:r w:rsidR="00665662">
        <w:rPr>
          <w:bCs/>
          <w:sz w:val="24"/>
          <w:szCs w:val="24"/>
        </w:rPr>
        <w:t>lhůt</w:t>
      </w:r>
      <w:r w:rsidR="00C708A4">
        <w:rPr>
          <w:bCs/>
          <w:sz w:val="24"/>
          <w:szCs w:val="24"/>
        </w:rPr>
        <w:t xml:space="preserve"> apod.,</w:t>
      </w:r>
      <w:r>
        <w:rPr>
          <w:bCs/>
          <w:sz w:val="24"/>
          <w:szCs w:val="24"/>
        </w:rPr>
        <w:t xml:space="preserve"> </w:t>
      </w:r>
      <w:r w:rsidR="009A62BC">
        <w:rPr>
          <w:bCs/>
          <w:sz w:val="24"/>
          <w:szCs w:val="24"/>
        </w:rPr>
        <w:t xml:space="preserve">přistupuje </w:t>
      </w:r>
      <w:r>
        <w:rPr>
          <w:bCs/>
          <w:sz w:val="24"/>
          <w:szCs w:val="24"/>
        </w:rPr>
        <w:t>ke všem účastníkům</w:t>
      </w:r>
      <w:r w:rsidR="00CE451C" w:rsidRPr="00CE451C">
        <w:rPr>
          <w:bCs/>
          <w:sz w:val="24"/>
          <w:szCs w:val="24"/>
        </w:rPr>
        <w:t xml:space="preserve"> stejným způsobem</w:t>
      </w:r>
      <w:r>
        <w:rPr>
          <w:bCs/>
          <w:sz w:val="24"/>
          <w:szCs w:val="24"/>
        </w:rPr>
        <w:t xml:space="preserve"> tak, aby každý z nich měl rovnocennou příležitost na úspěch při ucházení se o veřejnou zakázku.</w:t>
      </w:r>
    </w:p>
    <w:p w14:paraId="0144AEC4" w14:textId="3B16F930" w:rsidR="00CE451C" w:rsidRPr="006F261A" w:rsidRDefault="006F261A" w:rsidP="00CE451C">
      <w:pPr>
        <w:spacing w:before="100" w:beforeAutospacing="1" w:after="12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CE451C" w:rsidRPr="006F261A">
        <w:rPr>
          <w:b/>
          <w:sz w:val="24"/>
          <w:szCs w:val="24"/>
        </w:rPr>
        <w:t xml:space="preserve">) </w:t>
      </w:r>
      <w:r w:rsidR="00F33CC1" w:rsidRPr="006F261A">
        <w:rPr>
          <w:b/>
          <w:sz w:val="24"/>
          <w:szCs w:val="24"/>
        </w:rPr>
        <w:t>Zásada zákazu diskriminace</w:t>
      </w:r>
      <w:r>
        <w:rPr>
          <w:b/>
          <w:sz w:val="24"/>
          <w:szCs w:val="24"/>
        </w:rPr>
        <w:t xml:space="preserve"> </w:t>
      </w:r>
      <w:r w:rsidR="00393F2F">
        <w:rPr>
          <w:bCs/>
          <w:sz w:val="24"/>
          <w:szCs w:val="24"/>
        </w:rPr>
        <w:t>[</w:t>
      </w:r>
      <w:r>
        <w:rPr>
          <w:bCs/>
          <w:sz w:val="24"/>
          <w:szCs w:val="24"/>
        </w:rPr>
        <w:t>§ 6 odst. 2, odst. 3 ZZVZ</w:t>
      </w:r>
      <w:r w:rsidR="00393F2F">
        <w:rPr>
          <w:bCs/>
          <w:sz w:val="24"/>
          <w:szCs w:val="24"/>
        </w:rPr>
        <w:t>]</w:t>
      </w:r>
    </w:p>
    <w:p w14:paraId="3142675E" w14:textId="2D10F5C6" w:rsidR="00C708A4" w:rsidRDefault="00F33CC1" w:rsidP="00CE451C">
      <w:pPr>
        <w:spacing w:before="100" w:beforeAutospacing="1" w:after="12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Zadavatel </w:t>
      </w:r>
      <w:r w:rsidR="00C708A4">
        <w:rPr>
          <w:bCs/>
          <w:sz w:val="24"/>
          <w:szCs w:val="24"/>
        </w:rPr>
        <w:t>postupuje tak, aby účast </w:t>
      </w:r>
      <w:r w:rsidR="00821CF8">
        <w:rPr>
          <w:bCs/>
          <w:sz w:val="24"/>
          <w:szCs w:val="24"/>
        </w:rPr>
        <w:t xml:space="preserve">konkrétního </w:t>
      </w:r>
      <w:r w:rsidR="00C708A4">
        <w:rPr>
          <w:bCs/>
          <w:sz w:val="24"/>
          <w:szCs w:val="24"/>
        </w:rPr>
        <w:t>účastník</w:t>
      </w:r>
      <w:r w:rsidR="00821CF8">
        <w:rPr>
          <w:bCs/>
          <w:sz w:val="24"/>
          <w:szCs w:val="24"/>
        </w:rPr>
        <w:t>a</w:t>
      </w:r>
      <w:r w:rsidR="00C708A4">
        <w:rPr>
          <w:bCs/>
          <w:sz w:val="24"/>
          <w:szCs w:val="24"/>
        </w:rPr>
        <w:t xml:space="preserve"> na zadávacím řízení</w:t>
      </w:r>
      <w:r w:rsidR="002A2AA0">
        <w:rPr>
          <w:bCs/>
          <w:sz w:val="24"/>
          <w:szCs w:val="24"/>
        </w:rPr>
        <w:t>,</w:t>
      </w:r>
      <w:r w:rsidR="00C708A4">
        <w:rPr>
          <w:bCs/>
          <w:sz w:val="24"/>
          <w:szCs w:val="24"/>
        </w:rPr>
        <w:t xml:space="preserve"> či </w:t>
      </w:r>
      <w:r w:rsidR="00665662">
        <w:rPr>
          <w:bCs/>
          <w:sz w:val="24"/>
          <w:szCs w:val="24"/>
        </w:rPr>
        <w:t>výběrovém</w:t>
      </w:r>
      <w:r w:rsidR="00C708A4">
        <w:rPr>
          <w:bCs/>
          <w:sz w:val="24"/>
          <w:szCs w:val="24"/>
        </w:rPr>
        <w:t xml:space="preserve"> řízení nebyla jeho postupy ztěžována</w:t>
      </w:r>
      <w:r w:rsidR="002A2AA0">
        <w:rPr>
          <w:bCs/>
          <w:sz w:val="24"/>
          <w:szCs w:val="24"/>
        </w:rPr>
        <w:t>,</w:t>
      </w:r>
      <w:r w:rsidR="00C708A4">
        <w:rPr>
          <w:bCs/>
          <w:sz w:val="24"/>
          <w:szCs w:val="24"/>
        </w:rPr>
        <w:t xml:space="preserve"> či zcela znemožněna. Diskriminace se vyskytuje v podobě </w:t>
      </w:r>
      <w:r w:rsidR="00C708A4" w:rsidRPr="00821CF8">
        <w:rPr>
          <w:bCs/>
          <w:sz w:val="24"/>
          <w:szCs w:val="24"/>
          <w:u w:val="single"/>
        </w:rPr>
        <w:t>zjevné</w:t>
      </w:r>
      <w:r w:rsidR="00C708A4">
        <w:rPr>
          <w:bCs/>
          <w:sz w:val="24"/>
          <w:szCs w:val="24"/>
        </w:rPr>
        <w:t xml:space="preserve"> – výslovné stanovení požadovaných podmínek a postupů, které vyřazují určitý sortiment</w:t>
      </w:r>
      <w:r w:rsidR="002A2AA0">
        <w:rPr>
          <w:bCs/>
          <w:sz w:val="24"/>
          <w:szCs w:val="24"/>
        </w:rPr>
        <w:t>,</w:t>
      </w:r>
      <w:r w:rsidR="00C708A4">
        <w:rPr>
          <w:bCs/>
          <w:sz w:val="24"/>
          <w:szCs w:val="24"/>
        </w:rPr>
        <w:t xml:space="preserve"> či konkrétní </w:t>
      </w:r>
      <w:r w:rsidR="00821CF8">
        <w:rPr>
          <w:bCs/>
          <w:sz w:val="24"/>
          <w:szCs w:val="24"/>
        </w:rPr>
        <w:t>uchazeče</w:t>
      </w:r>
      <w:r w:rsidR="00C708A4">
        <w:rPr>
          <w:bCs/>
          <w:sz w:val="24"/>
          <w:szCs w:val="24"/>
        </w:rPr>
        <w:t xml:space="preserve"> o plnění veřejné zakázky, či </w:t>
      </w:r>
      <w:r w:rsidR="00C708A4" w:rsidRPr="00821CF8">
        <w:rPr>
          <w:bCs/>
          <w:sz w:val="24"/>
          <w:szCs w:val="24"/>
          <w:u w:val="single"/>
        </w:rPr>
        <w:t>skryté</w:t>
      </w:r>
      <w:r w:rsidR="00C708A4">
        <w:rPr>
          <w:bCs/>
          <w:sz w:val="24"/>
          <w:szCs w:val="24"/>
        </w:rPr>
        <w:t xml:space="preserve">, při které sice </w:t>
      </w:r>
      <w:r w:rsidR="00821CF8">
        <w:rPr>
          <w:bCs/>
          <w:sz w:val="24"/>
          <w:szCs w:val="24"/>
        </w:rPr>
        <w:t xml:space="preserve">z administrativního hlediska nikdo znevýhodněn není, tedy na první pohled (na papíře) je vše v pořádku, avšak v praxi je potom dopad administrativního nastavení veřejné zakázky pro konkrétního uchazeče </w:t>
      </w:r>
      <w:r w:rsidR="00665662">
        <w:rPr>
          <w:bCs/>
          <w:sz w:val="24"/>
          <w:szCs w:val="24"/>
        </w:rPr>
        <w:t xml:space="preserve">nedůvodnou </w:t>
      </w:r>
      <w:r w:rsidR="00821CF8">
        <w:rPr>
          <w:bCs/>
          <w:sz w:val="24"/>
          <w:szCs w:val="24"/>
        </w:rPr>
        <w:t>bariérou.</w:t>
      </w:r>
    </w:p>
    <w:p w14:paraId="7C5EF336" w14:textId="46BC4634" w:rsidR="00C708A4" w:rsidRDefault="006F261A" w:rsidP="00B64FDC">
      <w:pPr>
        <w:spacing w:before="100" w:beforeAutospacing="1"/>
        <w:jc w:val="both"/>
        <w:rPr>
          <w:bCs/>
          <w:sz w:val="24"/>
          <w:szCs w:val="24"/>
        </w:rPr>
      </w:pPr>
      <w:r w:rsidRPr="006F261A">
        <w:rPr>
          <w:b/>
          <w:sz w:val="24"/>
          <w:szCs w:val="24"/>
        </w:rPr>
        <w:t>E) Zásada odpovědného veřejného zadávání</w:t>
      </w:r>
      <w:r>
        <w:rPr>
          <w:bCs/>
          <w:sz w:val="24"/>
          <w:szCs w:val="24"/>
        </w:rPr>
        <w:t xml:space="preserve"> </w:t>
      </w:r>
      <w:r w:rsidR="00393F2F">
        <w:rPr>
          <w:bCs/>
          <w:sz w:val="24"/>
          <w:szCs w:val="24"/>
        </w:rPr>
        <w:t>[</w:t>
      </w:r>
      <w:r>
        <w:rPr>
          <w:bCs/>
          <w:sz w:val="24"/>
          <w:szCs w:val="24"/>
        </w:rPr>
        <w:t>§ 6 odst. 4 ZZVZ</w:t>
      </w:r>
      <w:r w:rsidR="00393F2F">
        <w:rPr>
          <w:bCs/>
          <w:sz w:val="24"/>
          <w:szCs w:val="24"/>
        </w:rPr>
        <w:t>]</w:t>
      </w:r>
    </w:p>
    <w:p w14:paraId="76816551" w14:textId="76166B4D" w:rsidR="00E25B5F" w:rsidRDefault="006F261A" w:rsidP="00CE451C">
      <w:pPr>
        <w:spacing w:before="100" w:beforeAutospacing="1" w:after="12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Zadavatel při zadávání veřejných zakázek zohledňuje aspekty sociálního, enviromentálního a</w:t>
      </w:r>
      <w:r w:rsidR="00B64FDC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inovačního charakteru. Podstatou je využití značné tržní síly veřejné správy k prosazování určitých dlouhodobých cílů a</w:t>
      </w:r>
      <w:r w:rsidR="00210A11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politik</w:t>
      </w:r>
      <w:r w:rsidR="00B64FDC">
        <w:rPr>
          <w:bCs/>
          <w:sz w:val="24"/>
          <w:szCs w:val="24"/>
        </w:rPr>
        <w:t xml:space="preserve"> státu (samosprávy) – </w:t>
      </w:r>
      <w:r>
        <w:rPr>
          <w:bCs/>
          <w:sz w:val="24"/>
          <w:szCs w:val="24"/>
        </w:rPr>
        <w:t xml:space="preserve">např. </w:t>
      </w:r>
      <w:r w:rsidR="002D5E98">
        <w:rPr>
          <w:bCs/>
          <w:sz w:val="24"/>
          <w:szCs w:val="24"/>
        </w:rPr>
        <w:t>ochrana a obnova životního prostředí</w:t>
      </w:r>
      <w:r>
        <w:rPr>
          <w:bCs/>
          <w:sz w:val="24"/>
          <w:szCs w:val="24"/>
        </w:rPr>
        <w:t>, snaha o</w:t>
      </w:r>
      <w:r w:rsidR="00B64FDC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začleňování vyloučených skupin obyvatel</w:t>
      </w:r>
      <w:r w:rsidR="00B64FDC">
        <w:rPr>
          <w:bCs/>
          <w:sz w:val="24"/>
          <w:szCs w:val="24"/>
        </w:rPr>
        <w:t xml:space="preserve"> do společnosti</w:t>
      </w:r>
      <w:r>
        <w:rPr>
          <w:bCs/>
          <w:sz w:val="24"/>
          <w:szCs w:val="24"/>
        </w:rPr>
        <w:t xml:space="preserve">, boj se suchem apod.). </w:t>
      </w:r>
      <w:r w:rsidR="00B64FDC">
        <w:rPr>
          <w:bCs/>
          <w:sz w:val="24"/>
          <w:szCs w:val="24"/>
        </w:rPr>
        <w:t>Při aplikaci odpovědného veřejného zadávání je tak možné, společně s realizací konkrétního poptávaného plnění, přispět i k naplnění dalších jiných společenských cílů.</w:t>
      </w:r>
    </w:p>
    <w:p w14:paraId="4A2028CA" w14:textId="01B627F2" w:rsidR="006F261A" w:rsidRDefault="006F261A" w:rsidP="00B64FDC">
      <w:pPr>
        <w:spacing w:before="100" w:beforeAutospacing="1"/>
        <w:jc w:val="both"/>
        <w:rPr>
          <w:bCs/>
          <w:sz w:val="24"/>
          <w:szCs w:val="24"/>
        </w:rPr>
      </w:pPr>
      <w:r w:rsidRPr="006F261A">
        <w:rPr>
          <w:b/>
          <w:sz w:val="24"/>
          <w:szCs w:val="24"/>
        </w:rPr>
        <w:t>F) Princip 3E</w:t>
      </w:r>
      <w:r>
        <w:rPr>
          <w:bCs/>
          <w:sz w:val="24"/>
          <w:szCs w:val="24"/>
        </w:rPr>
        <w:t xml:space="preserve"> </w:t>
      </w:r>
      <w:r w:rsidR="00393F2F">
        <w:rPr>
          <w:bCs/>
          <w:sz w:val="24"/>
          <w:szCs w:val="24"/>
        </w:rPr>
        <w:t>[</w:t>
      </w:r>
      <w:r>
        <w:rPr>
          <w:bCs/>
          <w:sz w:val="24"/>
          <w:szCs w:val="24"/>
        </w:rPr>
        <w:t xml:space="preserve">§ </w:t>
      </w:r>
      <w:r w:rsidR="00B64FDC">
        <w:rPr>
          <w:bCs/>
          <w:sz w:val="24"/>
          <w:szCs w:val="24"/>
        </w:rPr>
        <w:t>2 písm. m), n), o) zákona č. 320/2001 Sb., o finanční kontrole</w:t>
      </w:r>
      <w:r w:rsidR="00393F2F">
        <w:rPr>
          <w:bCs/>
          <w:sz w:val="24"/>
          <w:szCs w:val="24"/>
        </w:rPr>
        <w:t>]</w:t>
      </w:r>
    </w:p>
    <w:p w14:paraId="63BA8766" w14:textId="76B1DE90" w:rsidR="00616226" w:rsidRDefault="00E25B5F" w:rsidP="00CE451C">
      <w:pPr>
        <w:spacing w:before="100" w:beforeAutospacing="1" w:after="12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Zadavatel musí jemu svěřené veřejné prostředky</w:t>
      </w:r>
      <w:r w:rsidR="002D5E98">
        <w:rPr>
          <w:bCs/>
          <w:sz w:val="24"/>
          <w:szCs w:val="24"/>
        </w:rPr>
        <w:t xml:space="preserve"> mj. při zadávání veřejných zakázek </w:t>
      </w:r>
      <w:r>
        <w:rPr>
          <w:bCs/>
          <w:sz w:val="24"/>
          <w:szCs w:val="24"/>
        </w:rPr>
        <w:t>užívat efektivně, účelně a hospodárně, a to při dosažení optimálního vztahu mezi těmito kategoriemi.</w:t>
      </w:r>
      <w:r w:rsidR="006F106A">
        <w:rPr>
          <w:bCs/>
          <w:sz w:val="24"/>
          <w:szCs w:val="24"/>
        </w:rPr>
        <w:br w:type="page"/>
      </w:r>
    </w:p>
    <w:p w14:paraId="482CBF84" w14:textId="77777777" w:rsidR="003B5435" w:rsidRPr="003B5435" w:rsidRDefault="003B5435" w:rsidP="007F5120">
      <w:pPr>
        <w:pStyle w:val="Nadpis3"/>
      </w:pPr>
      <w:r w:rsidRPr="003B5435">
        <w:t>Článek IV.</w:t>
      </w:r>
    </w:p>
    <w:p w14:paraId="77BC0AC9" w14:textId="77777777" w:rsidR="003B5435" w:rsidRPr="003B5435" w:rsidRDefault="003B5435" w:rsidP="007F5120">
      <w:pPr>
        <w:pStyle w:val="Nadpis3"/>
        <w:rPr>
          <w:sz w:val="26"/>
          <w:szCs w:val="26"/>
        </w:rPr>
      </w:pPr>
      <w:r w:rsidRPr="003B5435">
        <w:rPr>
          <w:sz w:val="26"/>
          <w:szCs w:val="26"/>
        </w:rPr>
        <w:t>Předpokládaná hodnota veřejné zakázky, rozdělení veřejné zakázky na části</w:t>
      </w:r>
    </w:p>
    <w:p w14:paraId="03F6A713" w14:textId="4D59E9E0" w:rsidR="003B5435" w:rsidRDefault="003B5435" w:rsidP="003B5435">
      <w:pPr>
        <w:autoSpaceDE w:val="0"/>
        <w:autoSpaceDN w:val="0"/>
        <w:adjustRightInd w:val="0"/>
        <w:spacing w:after="147"/>
        <w:jc w:val="both"/>
        <w:rPr>
          <w:color w:val="000000"/>
          <w:sz w:val="23"/>
          <w:szCs w:val="23"/>
        </w:rPr>
      </w:pPr>
      <w:r w:rsidRPr="00665662">
        <w:rPr>
          <w:color w:val="000000"/>
          <w:sz w:val="23"/>
          <w:szCs w:val="23"/>
        </w:rPr>
        <w:t>Předpokládaná hodnota veřejné zakázky je zadavatelem stanovená předpokládaná výše úplaty za plnění veřejné zakázky. Tato úplata se vyjadřuje v korunách českých, a to i v případě, že je úplata nepeněžitého charakteru nebo poskytována v jiné měně, protože finanční limity, které stanoví prováděcí právní předpis</w:t>
      </w:r>
      <w:r w:rsidR="00395F2C">
        <w:rPr>
          <w:color w:val="000000"/>
          <w:sz w:val="23"/>
          <w:szCs w:val="23"/>
        </w:rPr>
        <w:t xml:space="preserve"> k ZZVZ</w:t>
      </w:r>
      <w:r w:rsidRPr="00665662">
        <w:rPr>
          <w:color w:val="000000"/>
          <w:sz w:val="23"/>
          <w:szCs w:val="23"/>
        </w:rPr>
        <w:t xml:space="preserve">, budou stanoveny v českých korunách. </w:t>
      </w:r>
      <w:r w:rsidRPr="00395F2C">
        <w:rPr>
          <w:b/>
          <w:bCs/>
          <w:color w:val="000000"/>
          <w:sz w:val="23"/>
          <w:szCs w:val="23"/>
        </w:rPr>
        <w:t>Do předpokládané hodnoty se nezahrnuje DPH</w:t>
      </w:r>
      <w:r w:rsidRPr="00665662">
        <w:rPr>
          <w:color w:val="000000"/>
          <w:sz w:val="23"/>
          <w:szCs w:val="23"/>
        </w:rPr>
        <w:t>.</w:t>
      </w:r>
    </w:p>
    <w:p w14:paraId="287446AA" w14:textId="16D549F3" w:rsidR="003B5435" w:rsidRPr="0024082C" w:rsidRDefault="003B5435" w:rsidP="003B5435">
      <w:pPr>
        <w:autoSpaceDE w:val="0"/>
        <w:autoSpaceDN w:val="0"/>
        <w:adjustRightInd w:val="0"/>
        <w:spacing w:after="147"/>
        <w:jc w:val="both"/>
        <w:rPr>
          <w:color w:val="000000"/>
          <w:sz w:val="23"/>
          <w:szCs w:val="23"/>
        </w:rPr>
      </w:pPr>
      <w:r w:rsidRPr="0024082C">
        <w:rPr>
          <w:color w:val="000000"/>
          <w:sz w:val="23"/>
          <w:szCs w:val="23"/>
        </w:rPr>
        <w:t>Zadavatel</w:t>
      </w:r>
      <w:r>
        <w:rPr>
          <w:color w:val="000000"/>
          <w:sz w:val="23"/>
          <w:szCs w:val="23"/>
        </w:rPr>
        <w:t xml:space="preserve"> stanovuje </w:t>
      </w:r>
      <w:r w:rsidRPr="0024082C">
        <w:rPr>
          <w:color w:val="000000"/>
          <w:sz w:val="23"/>
          <w:szCs w:val="23"/>
        </w:rPr>
        <w:t xml:space="preserve">předpokládanou hodnotu veřejné zakázky před zahájením </w:t>
      </w:r>
      <w:r>
        <w:rPr>
          <w:color w:val="000000"/>
          <w:sz w:val="23"/>
          <w:szCs w:val="23"/>
        </w:rPr>
        <w:t>zadávacího řízení</w:t>
      </w:r>
      <w:r w:rsidR="002A2AA0">
        <w:rPr>
          <w:color w:val="000000"/>
          <w:sz w:val="23"/>
          <w:szCs w:val="23"/>
        </w:rPr>
        <w:t xml:space="preserve">, </w:t>
      </w:r>
      <w:r>
        <w:rPr>
          <w:color w:val="000000"/>
          <w:sz w:val="23"/>
          <w:szCs w:val="23"/>
        </w:rPr>
        <w:t>či výběrového řízení</w:t>
      </w:r>
      <w:r w:rsidRPr="0024082C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 w:rsidRPr="0024082C">
        <w:rPr>
          <w:color w:val="000000"/>
          <w:sz w:val="23"/>
          <w:szCs w:val="23"/>
        </w:rPr>
        <w:t xml:space="preserve">Pokud zadavatel kdykoliv v průběhu </w:t>
      </w:r>
      <w:r>
        <w:rPr>
          <w:color w:val="000000"/>
          <w:sz w:val="23"/>
          <w:szCs w:val="23"/>
        </w:rPr>
        <w:t>vedeného výběrového</w:t>
      </w:r>
      <w:r w:rsidRPr="0024082C">
        <w:rPr>
          <w:color w:val="000000"/>
          <w:sz w:val="23"/>
          <w:szCs w:val="23"/>
        </w:rPr>
        <w:t xml:space="preserve"> řízení zjistí, že</w:t>
      </w:r>
      <w:r>
        <w:rPr>
          <w:color w:val="000000"/>
          <w:sz w:val="23"/>
          <w:szCs w:val="23"/>
        </w:rPr>
        <w:t> </w:t>
      </w:r>
      <w:r w:rsidRPr="0024082C">
        <w:rPr>
          <w:color w:val="000000"/>
          <w:sz w:val="23"/>
          <w:szCs w:val="23"/>
        </w:rPr>
        <w:t xml:space="preserve">předpokládaná hodnota veřejné zakázky přesáhla </w:t>
      </w:r>
      <w:r w:rsidR="00395F2C">
        <w:rPr>
          <w:color w:val="000000"/>
          <w:sz w:val="23"/>
          <w:szCs w:val="23"/>
        </w:rPr>
        <w:t>max. finanční limit</w:t>
      </w:r>
      <w:r w:rsidRPr="0024082C">
        <w:rPr>
          <w:color w:val="000000"/>
          <w:sz w:val="23"/>
          <w:szCs w:val="23"/>
        </w:rPr>
        <w:t xml:space="preserve"> stanoven</w:t>
      </w:r>
      <w:r w:rsidR="00395F2C">
        <w:rPr>
          <w:color w:val="000000"/>
          <w:sz w:val="23"/>
          <w:szCs w:val="23"/>
        </w:rPr>
        <w:t xml:space="preserve">ý </w:t>
      </w:r>
      <w:r w:rsidRPr="0024082C">
        <w:rPr>
          <w:color w:val="000000"/>
          <w:sz w:val="23"/>
          <w:szCs w:val="23"/>
        </w:rPr>
        <w:t xml:space="preserve">pro VZMR, popř. pro koncese malého rozsahu, musí zadavatel výběrové řízení zrušit a veřejnou zakázku </w:t>
      </w:r>
      <w:r w:rsidR="00395F2C">
        <w:rPr>
          <w:color w:val="000000"/>
          <w:sz w:val="23"/>
          <w:szCs w:val="23"/>
        </w:rPr>
        <w:t xml:space="preserve">skrze zadávací řízení </w:t>
      </w:r>
      <w:r w:rsidRPr="0024082C">
        <w:rPr>
          <w:color w:val="000000"/>
          <w:sz w:val="23"/>
          <w:szCs w:val="23"/>
        </w:rPr>
        <w:t>zadat v příslušném režimu dle ZZVZ</w:t>
      </w:r>
      <w:r>
        <w:rPr>
          <w:color w:val="000000"/>
          <w:sz w:val="23"/>
          <w:szCs w:val="23"/>
        </w:rPr>
        <w:t>.</w:t>
      </w:r>
    </w:p>
    <w:p w14:paraId="0FC7BB88" w14:textId="0E5EE14D" w:rsidR="003B5435" w:rsidRDefault="003B5435" w:rsidP="003B5435">
      <w:pPr>
        <w:autoSpaceDE w:val="0"/>
        <w:autoSpaceDN w:val="0"/>
        <w:adjustRightInd w:val="0"/>
        <w:spacing w:after="147"/>
        <w:jc w:val="both"/>
        <w:rPr>
          <w:color w:val="000000"/>
          <w:sz w:val="23"/>
          <w:szCs w:val="23"/>
        </w:rPr>
      </w:pPr>
      <w:r w:rsidRPr="0024082C">
        <w:rPr>
          <w:color w:val="000000"/>
          <w:sz w:val="23"/>
          <w:szCs w:val="23"/>
        </w:rPr>
        <w:t>Při stanove</w:t>
      </w:r>
      <w:r>
        <w:rPr>
          <w:color w:val="000000"/>
          <w:sz w:val="23"/>
          <w:szCs w:val="23"/>
        </w:rPr>
        <w:t>ní</w:t>
      </w:r>
      <w:r w:rsidRPr="0024082C">
        <w:rPr>
          <w:color w:val="000000"/>
          <w:sz w:val="23"/>
          <w:szCs w:val="23"/>
        </w:rPr>
        <w:t xml:space="preserve"> předpokládané hodnoty veřejné zakázky zadavatel vychází z údajů a informací o zakázkách stejného</w:t>
      </w:r>
      <w:r w:rsidR="002A2AA0">
        <w:rPr>
          <w:color w:val="000000"/>
          <w:sz w:val="23"/>
          <w:szCs w:val="23"/>
        </w:rPr>
        <w:t xml:space="preserve">, </w:t>
      </w:r>
      <w:r w:rsidRPr="0024082C">
        <w:rPr>
          <w:color w:val="000000"/>
          <w:sz w:val="23"/>
          <w:szCs w:val="23"/>
        </w:rPr>
        <w:t>či podobného předmětu plnění</w:t>
      </w:r>
      <w:r>
        <w:rPr>
          <w:color w:val="000000"/>
          <w:sz w:val="23"/>
          <w:szCs w:val="23"/>
        </w:rPr>
        <w:t xml:space="preserve">, </w:t>
      </w:r>
      <w:r w:rsidRPr="0024082C">
        <w:rPr>
          <w:color w:val="000000"/>
          <w:sz w:val="23"/>
          <w:szCs w:val="23"/>
        </w:rPr>
        <w:t>z informací získaných průzkumem trhu, předběžnými tržními konzultacemi nebo jiným vhodným způsobem</w:t>
      </w:r>
      <w:r>
        <w:rPr>
          <w:color w:val="000000"/>
          <w:sz w:val="23"/>
          <w:szCs w:val="23"/>
        </w:rPr>
        <w:t>.</w:t>
      </w:r>
    </w:p>
    <w:p w14:paraId="7C7206BA" w14:textId="4B1BF484" w:rsidR="003B5435" w:rsidRDefault="003B5435" w:rsidP="003B5435">
      <w:pPr>
        <w:autoSpaceDE w:val="0"/>
        <w:autoSpaceDN w:val="0"/>
        <w:adjustRightInd w:val="0"/>
        <w:spacing w:after="240"/>
        <w:jc w:val="both"/>
        <w:rPr>
          <w:color w:val="000000"/>
          <w:sz w:val="23"/>
          <w:szCs w:val="23"/>
        </w:rPr>
      </w:pPr>
      <w:r w:rsidRPr="0024082C">
        <w:rPr>
          <w:color w:val="000000"/>
          <w:sz w:val="23"/>
          <w:szCs w:val="23"/>
        </w:rPr>
        <w:t xml:space="preserve">Do výše předpokládané hodnoty </w:t>
      </w:r>
      <w:r>
        <w:rPr>
          <w:color w:val="000000"/>
          <w:sz w:val="23"/>
          <w:szCs w:val="23"/>
        </w:rPr>
        <w:t>se zahrnují v</w:t>
      </w:r>
      <w:r w:rsidRPr="0024082C">
        <w:rPr>
          <w:color w:val="000000"/>
          <w:sz w:val="23"/>
          <w:szCs w:val="23"/>
        </w:rPr>
        <w:t>eškeré předpokládané výdaje</w:t>
      </w:r>
      <w:r>
        <w:rPr>
          <w:color w:val="000000"/>
          <w:sz w:val="23"/>
          <w:szCs w:val="23"/>
        </w:rPr>
        <w:t xml:space="preserve"> </w:t>
      </w:r>
      <w:r w:rsidRPr="0024082C">
        <w:rPr>
          <w:color w:val="000000"/>
          <w:sz w:val="23"/>
          <w:szCs w:val="23"/>
        </w:rPr>
        <w:t>související s předmětem veřejné zakázky, tedy včetně těch, které se v konečném důsledku nakonec vůbec neuskuteční.</w:t>
      </w:r>
      <w:r w:rsidR="00395F2C">
        <w:rPr>
          <w:color w:val="000000"/>
          <w:sz w:val="23"/>
          <w:szCs w:val="23"/>
        </w:rPr>
        <w:t xml:space="preserve"> </w:t>
      </w:r>
      <w:r w:rsidR="00395F2C" w:rsidRPr="00665662">
        <w:rPr>
          <w:color w:val="000000"/>
          <w:sz w:val="23"/>
          <w:szCs w:val="23"/>
        </w:rPr>
        <w:t>Do</w:t>
      </w:r>
      <w:r w:rsidR="00395F2C">
        <w:rPr>
          <w:color w:val="000000"/>
          <w:sz w:val="23"/>
          <w:szCs w:val="23"/>
        </w:rPr>
        <w:t xml:space="preserve"> výše </w:t>
      </w:r>
      <w:r w:rsidR="00395F2C" w:rsidRPr="00665662">
        <w:rPr>
          <w:color w:val="000000"/>
          <w:sz w:val="23"/>
          <w:szCs w:val="23"/>
        </w:rPr>
        <w:t xml:space="preserve">předpokládané hodnoty se zahrnuje veškerá úplata za plnění veřejné zakázky, a to i v případě, že tato úplata je poskytnuta od třetích osob.  </w:t>
      </w:r>
    </w:p>
    <w:p w14:paraId="3D7901DC" w14:textId="3E1D5064" w:rsidR="003B5435" w:rsidRDefault="003B5435" w:rsidP="003B5435">
      <w:pPr>
        <w:autoSpaceDE w:val="0"/>
        <w:autoSpaceDN w:val="0"/>
        <w:adjustRightInd w:val="0"/>
        <w:spacing w:after="14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Zadavatel nesmí rozdělit předmět poptávaného plnění do vícera samostatně vedených výběrových řízení tak, že</w:t>
      </w:r>
      <w:r w:rsidR="002A2AA0">
        <w:rPr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 xml:space="preserve">v součtu by cena za poptávané plnění u všech takových výběrových řízení přesáhla finanční limity pro podlimitní veřejnou zakázku (§ 26 ZZVZ), tj. </w:t>
      </w:r>
      <w:r w:rsidRPr="0024082C">
        <w:rPr>
          <w:color w:val="000000"/>
          <w:sz w:val="23"/>
          <w:szCs w:val="23"/>
        </w:rPr>
        <w:t>za účelem obcházení</w:t>
      </w:r>
      <w:r w:rsidR="00395F2C">
        <w:rPr>
          <w:color w:val="000000"/>
          <w:sz w:val="23"/>
          <w:szCs w:val="23"/>
        </w:rPr>
        <w:t xml:space="preserve"> finančních</w:t>
      </w:r>
      <w:r w:rsidRPr="0024082C">
        <w:rPr>
          <w:color w:val="000000"/>
          <w:sz w:val="23"/>
          <w:szCs w:val="23"/>
        </w:rPr>
        <w:t xml:space="preserve"> limitů stanovených ZZVZ, s</w:t>
      </w:r>
      <w:r>
        <w:rPr>
          <w:color w:val="000000"/>
          <w:sz w:val="23"/>
          <w:szCs w:val="23"/>
        </w:rPr>
        <w:t> </w:t>
      </w:r>
      <w:r w:rsidRPr="0024082C">
        <w:rPr>
          <w:color w:val="000000"/>
          <w:sz w:val="23"/>
          <w:szCs w:val="23"/>
        </w:rPr>
        <w:t>výjimkou stanovenou v § 18 odst. 3 ZZVZ.</w:t>
      </w:r>
    </w:p>
    <w:p w14:paraId="128D73AE" w14:textId="77777777" w:rsidR="003B5435" w:rsidRDefault="003B5435" w:rsidP="003B5435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Z pohledu součtu přepokládané hodnoty je z</w:t>
      </w:r>
      <w:r w:rsidRPr="0024082C">
        <w:rPr>
          <w:color w:val="000000"/>
          <w:sz w:val="23"/>
          <w:szCs w:val="23"/>
        </w:rPr>
        <w:t xml:space="preserve">a jednu veřejnou zakázku </w:t>
      </w:r>
      <w:r>
        <w:rPr>
          <w:color w:val="000000"/>
          <w:sz w:val="23"/>
          <w:szCs w:val="23"/>
        </w:rPr>
        <w:t xml:space="preserve">nutno </w:t>
      </w:r>
      <w:r w:rsidRPr="0024082C">
        <w:rPr>
          <w:color w:val="000000"/>
          <w:sz w:val="23"/>
          <w:szCs w:val="23"/>
        </w:rPr>
        <w:t>považov</w:t>
      </w:r>
      <w:r>
        <w:rPr>
          <w:color w:val="000000"/>
          <w:sz w:val="23"/>
          <w:szCs w:val="23"/>
        </w:rPr>
        <w:t>at</w:t>
      </w:r>
      <w:r w:rsidRPr="0024082C">
        <w:rPr>
          <w:color w:val="000000"/>
          <w:sz w:val="23"/>
          <w:szCs w:val="23"/>
        </w:rPr>
        <w:t xml:space="preserve"> všechna plnění</w:t>
      </w:r>
      <w:r>
        <w:rPr>
          <w:color w:val="000000"/>
          <w:sz w:val="23"/>
          <w:szCs w:val="23"/>
        </w:rPr>
        <w:t xml:space="preserve"> </w:t>
      </w:r>
      <w:r w:rsidRPr="0024082C">
        <w:rPr>
          <w:color w:val="000000"/>
          <w:sz w:val="23"/>
          <w:szCs w:val="23"/>
        </w:rPr>
        <w:t>která spolu souvisí</w:t>
      </w:r>
      <w:r>
        <w:rPr>
          <w:color w:val="000000"/>
          <w:sz w:val="23"/>
          <w:szCs w:val="23"/>
        </w:rPr>
        <w:t xml:space="preserve"> z časového hlediska a která společně tvoří jeden funkční celek – tj. mají věcnou, místní a funkční souvislost (§ 18 odst. 2 ZZVZ).</w:t>
      </w:r>
    </w:p>
    <w:p w14:paraId="05D0E807" w14:textId="77777777" w:rsidR="003B5435" w:rsidRDefault="003B5435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 w:type="page"/>
      </w:r>
    </w:p>
    <w:p w14:paraId="7FA71710" w14:textId="579B8F2F" w:rsidR="003B5435" w:rsidRPr="003B5435" w:rsidRDefault="00C708A4" w:rsidP="003B5435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>
        <w:rPr>
          <w:bCs/>
          <w:sz w:val="24"/>
          <w:szCs w:val="24"/>
        </w:rPr>
        <w:t xml:space="preserve"> </w:t>
      </w:r>
    </w:p>
    <w:p w14:paraId="17801493" w14:textId="46066D97" w:rsidR="00616226" w:rsidRPr="003B5435" w:rsidRDefault="00616226" w:rsidP="007F5120">
      <w:pPr>
        <w:pStyle w:val="Nadpis3"/>
      </w:pPr>
      <w:r w:rsidRPr="003B5435">
        <w:t>Článek V.</w:t>
      </w:r>
    </w:p>
    <w:p w14:paraId="27A209BF" w14:textId="28F8DF95" w:rsidR="00616226" w:rsidRPr="003B5435" w:rsidRDefault="00616226" w:rsidP="007F5120">
      <w:pPr>
        <w:pStyle w:val="Nadpis3"/>
        <w:rPr>
          <w:sz w:val="26"/>
          <w:szCs w:val="26"/>
        </w:rPr>
      </w:pPr>
      <w:r w:rsidRPr="003B5435">
        <w:rPr>
          <w:sz w:val="26"/>
          <w:szCs w:val="26"/>
        </w:rPr>
        <w:t>Členění veřejných zakázek</w:t>
      </w:r>
    </w:p>
    <w:p w14:paraId="460E6B6E" w14:textId="77777777" w:rsidR="00616226" w:rsidRPr="00BE5000" w:rsidRDefault="00616226" w:rsidP="003B5435">
      <w:pPr>
        <w:spacing w:after="160"/>
        <w:jc w:val="both"/>
        <w:rPr>
          <w:b/>
          <w:sz w:val="24"/>
          <w:szCs w:val="24"/>
          <w:u w:val="single"/>
        </w:rPr>
      </w:pPr>
      <w:r w:rsidRPr="00BE5000">
        <w:rPr>
          <w:b/>
          <w:sz w:val="24"/>
          <w:szCs w:val="24"/>
          <w:u w:val="single"/>
        </w:rPr>
        <w:t>Veřejné zakázky se podle předmětu dělí na:</w:t>
      </w:r>
    </w:p>
    <w:p w14:paraId="323C38FF" w14:textId="4CCDC146" w:rsidR="00616226" w:rsidRPr="009D4322" w:rsidRDefault="009D4322" w:rsidP="009D4322">
      <w:pPr>
        <w:spacing w:after="240"/>
        <w:jc w:val="both"/>
        <w:rPr>
          <w:sz w:val="24"/>
          <w:szCs w:val="24"/>
        </w:rPr>
      </w:pPr>
      <w:r w:rsidRPr="009D4322">
        <w:rPr>
          <w:b/>
          <w:bCs/>
          <w:sz w:val="24"/>
          <w:szCs w:val="24"/>
        </w:rPr>
        <w:t>A) V</w:t>
      </w:r>
      <w:r w:rsidR="00616226" w:rsidRPr="009D4322">
        <w:rPr>
          <w:b/>
          <w:bCs/>
          <w:sz w:val="24"/>
          <w:szCs w:val="24"/>
        </w:rPr>
        <w:t>eřejné zakázky na dodávky</w:t>
      </w:r>
      <w:r w:rsidR="00616226" w:rsidRPr="009D432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616226" w:rsidRPr="009D4322">
        <w:rPr>
          <w:sz w:val="24"/>
          <w:szCs w:val="24"/>
        </w:rPr>
        <w:t xml:space="preserve"> § 14 odst. 1 </w:t>
      </w:r>
      <w:r>
        <w:rPr>
          <w:sz w:val="24"/>
          <w:szCs w:val="24"/>
        </w:rPr>
        <w:t>ZZVZ</w:t>
      </w:r>
    </w:p>
    <w:p w14:paraId="4B6366E7" w14:textId="4702CB5E" w:rsidR="00616226" w:rsidRPr="009D4322" w:rsidRDefault="009D4322" w:rsidP="009D4322">
      <w:pPr>
        <w:jc w:val="both"/>
        <w:rPr>
          <w:sz w:val="24"/>
          <w:szCs w:val="24"/>
        </w:rPr>
      </w:pPr>
      <w:r w:rsidRPr="009D4322">
        <w:rPr>
          <w:b/>
          <w:bCs/>
          <w:sz w:val="24"/>
          <w:szCs w:val="24"/>
        </w:rPr>
        <w:t>B) V</w:t>
      </w:r>
      <w:r w:rsidR="00616226" w:rsidRPr="009D4322">
        <w:rPr>
          <w:b/>
          <w:bCs/>
          <w:sz w:val="24"/>
          <w:szCs w:val="24"/>
        </w:rPr>
        <w:t>eřejné zakázky na služby</w:t>
      </w:r>
      <w:r>
        <w:rPr>
          <w:sz w:val="24"/>
          <w:szCs w:val="24"/>
        </w:rPr>
        <w:t xml:space="preserve"> –</w:t>
      </w:r>
      <w:r w:rsidR="00616226" w:rsidRPr="009D4322">
        <w:rPr>
          <w:sz w:val="24"/>
          <w:szCs w:val="24"/>
        </w:rPr>
        <w:t xml:space="preserve"> § 14 odst. 2 </w:t>
      </w:r>
      <w:r>
        <w:rPr>
          <w:sz w:val="24"/>
          <w:szCs w:val="24"/>
        </w:rPr>
        <w:t>ZZVZ</w:t>
      </w:r>
    </w:p>
    <w:p w14:paraId="3F6F84B5" w14:textId="22F45771" w:rsidR="00616226" w:rsidRPr="009D4322" w:rsidRDefault="009D4322" w:rsidP="009D4322">
      <w:pPr>
        <w:spacing w:before="100" w:beforeAutospacing="1" w:after="100" w:afterAutospacing="1"/>
        <w:jc w:val="both"/>
        <w:rPr>
          <w:sz w:val="24"/>
          <w:szCs w:val="24"/>
        </w:rPr>
      </w:pPr>
      <w:r w:rsidRPr="009D4322">
        <w:rPr>
          <w:b/>
          <w:bCs/>
          <w:sz w:val="24"/>
          <w:szCs w:val="24"/>
        </w:rPr>
        <w:t>C) V</w:t>
      </w:r>
      <w:r w:rsidR="00616226" w:rsidRPr="009D4322">
        <w:rPr>
          <w:b/>
          <w:bCs/>
          <w:sz w:val="24"/>
          <w:szCs w:val="24"/>
        </w:rPr>
        <w:t xml:space="preserve">eřejné zakázky na stavební </w:t>
      </w:r>
      <w:r w:rsidRPr="009D4322">
        <w:rPr>
          <w:b/>
          <w:bCs/>
          <w:sz w:val="24"/>
          <w:szCs w:val="24"/>
        </w:rPr>
        <w:t>práce</w:t>
      </w:r>
      <w:r w:rsidRPr="009D43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616226" w:rsidRPr="009D4322">
        <w:rPr>
          <w:sz w:val="24"/>
          <w:szCs w:val="24"/>
        </w:rPr>
        <w:t>§ 14</w:t>
      </w:r>
      <w:r>
        <w:rPr>
          <w:sz w:val="24"/>
          <w:szCs w:val="24"/>
        </w:rPr>
        <w:t xml:space="preserve"> odst. 3</w:t>
      </w:r>
      <w:r w:rsidR="00616226" w:rsidRPr="009D4322">
        <w:rPr>
          <w:sz w:val="24"/>
          <w:szCs w:val="24"/>
        </w:rPr>
        <w:t xml:space="preserve"> </w:t>
      </w:r>
      <w:r>
        <w:rPr>
          <w:sz w:val="24"/>
          <w:szCs w:val="24"/>
        </w:rPr>
        <w:t>ZZVZ</w:t>
      </w:r>
    </w:p>
    <w:p w14:paraId="4CC27174" w14:textId="77777777" w:rsidR="009D4322" w:rsidRDefault="009D4322" w:rsidP="00616226">
      <w:pPr>
        <w:jc w:val="both"/>
        <w:rPr>
          <w:b/>
          <w:sz w:val="24"/>
          <w:szCs w:val="24"/>
          <w:u w:val="single"/>
        </w:rPr>
      </w:pPr>
    </w:p>
    <w:p w14:paraId="3442F6F6" w14:textId="32FEE2C6" w:rsidR="00616226" w:rsidRPr="009D4322" w:rsidRDefault="00616226" w:rsidP="00616226">
      <w:pPr>
        <w:jc w:val="both"/>
        <w:rPr>
          <w:b/>
          <w:sz w:val="24"/>
          <w:szCs w:val="24"/>
          <w:u w:val="single"/>
        </w:rPr>
      </w:pPr>
      <w:r w:rsidRPr="009D4322">
        <w:rPr>
          <w:b/>
          <w:sz w:val="24"/>
          <w:szCs w:val="24"/>
          <w:u w:val="single"/>
        </w:rPr>
        <w:t>Veřejné zakázky se podle výše jejich předpokládané hodnoty</w:t>
      </w:r>
      <w:r w:rsidR="00665662">
        <w:rPr>
          <w:b/>
          <w:sz w:val="24"/>
          <w:szCs w:val="24"/>
          <w:u w:val="single"/>
          <w:vertAlign w:val="superscript"/>
        </w:rPr>
        <w:t xml:space="preserve"> </w:t>
      </w:r>
      <w:r w:rsidRPr="009D4322">
        <w:rPr>
          <w:b/>
          <w:sz w:val="24"/>
          <w:szCs w:val="24"/>
          <w:u w:val="single"/>
        </w:rPr>
        <w:t>dělí na:</w:t>
      </w:r>
    </w:p>
    <w:p w14:paraId="080901BB" w14:textId="77777777" w:rsidR="00616226" w:rsidRPr="009D4322" w:rsidRDefault="00616226" w:rsidP="00616226">
      <w:pPr>
        <w:jc w:val="both"/>
        <w:rPr>
          <w:b/>
          <w:bCs/>
          <w:sz w:val="24"/>
          <w:szCs w:val="24"/>
        </w:rPr>
      </w:pPr>
    </w:p>
    <w:p w14:paraId="5C94058D" w14:textId="56C491AC" w:rsidR="00616226" w:rsidRPr="00F15267" w:rsidRDefault="009D4322" w:rsidP="00616226">
      <w:pPr>
        <w:spacing w:before="120" w:after="120"/>
        <w:jc w:val="both"/>
        <w:rPr>
          <w:b/>
          <w:bCs/>
          <w:sz w:val="24"/>
          <w:szCs w:val="24"/>
        </w:rPr>
      </w:pPr>
      <w:r w:rsidRPr="009D4322">
        <w:rPr>
          <w:b/>
          <w:bCs/>
          <w:sz w:val="24"/>
          <w:szCs w:val="24"/>
        </w:rPr>
        <w:t xml:space="preserve">A) </w:t>
      </w:r>
      <w:r w:rsidR="00616226" w:rsidRPr="009D4322">
        <w:rPr>
          <w:b/>
          <w:bCs/>
          <w:sz w:val="24"/>
          <w:szCs w:val="24"/>
        </w:rPr>
        <w:t xml:space="preserve">Veřejné zakázky malého rozsahu </w:t>
      </w:r>
      <w:r w:rsidR="00616226" w:rsidRPr="00F15267">
        <w:rPr>
          <w:b/>
          <w:bCs/>
          <w:sz w:val="24"/>
          <w:szCs w:val="24"/>
        </w:rPr>
        <w:t>(</w:t>
      </w:r>
      <w:r w:rsidR="00F15267" w:rsidRPr="00F15267">
        <w:rPr>
          <w:b/>
          <w:bCs/>
          <w:sz w:val="24"/>
          <w:szCs w:val="24"/>
        </w:rPr>
        <w:t xml:space="preserve">Část druhá </w:t>
      </w:r>
      <w:r w:rsidR="00616226" w:rsidRPr="00F15267">
        <w:rPr>
          <w:b/>
          <w:bCs/>
          <w:sz w:val="24"/>
          <w:szCs w:val="24"/>
        </w:rPr>
        <w:t xml:space="preserve">Metodiky): </w:t>
      </w:r>
      <w:r w:rsidR="00616226" w:rsidRPr="00F15267">
        <w:rPr>
          <w:b/>
          <w:bCs/>
          <w:sz w:val="24"/>
          <w:szCs w:val="24"/>
        </w:rPr>
        <w:tab/>
      </w:r>
    </w:p>
    <w:p w14:paraId="1C711D99" w14:textId="400A4CF1" w:rsidR="009D4322" w:rsidRPr="00F15267" w:rsidRDefault="00616226" w:rsidP="002F0189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do 2</w:t>
      </w:r>
      <w:r w:rsidR="00B67541" w:rsidRPr="00F15267">
        <w:rPr>
          <w:rFonts w:ascii="Times New Roman" w:hAnsi="Times New Roman" w:cs="Times New Roman"/>
          <w:sz w:val="24"/>
          <w:szCs w:val="24"/>
        </w:rPr>
        <w:t xml:space="preserve">.000.000 </w:t>
      </w:r>
      <w:r w:rsidRPr="00F15267">
        <w:rPr>
          <w:rFonts w:ascii="Times New Roman" w:hAnsi="Times New Roman" w:cs="Times New Roman"/>
          <w:sz w:val="24"/>
          <w:szCs w:val="24"/>
        </w:rPr>
        <w:t xml:space="preserve">Kč bez DPH </w:t>
      </w:r>
      <w:r w:rsidR="009A62BC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u dodávek a služeb</w:t>
      </w:r>
    </w:p>
    <w:p w14:paraId="550C3607" w14:textId="557441B0" w:rsidR="00616226" w:rsidRPr="00F15267" w:rsidRDefault="00616226" w:rsidP="002F0189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do 6</w:t>
      </w:r>
      <w:r w:rsidR="00B67541" w:rsidRPr="00F15267">
        <w:rPr>
          <w:rFonts w:ascii="Times New Roman" w:hAnsi="Times New Roman" w:cs="Times New Roman"/>
          <w:sz w:val="24"/>
          <w:szCs w:val="24"/>
        </w:rPr>
        <w:t xml:space="preserve">.000.000 </w:t>
      </w:r>
      <w:r w:rsidRPr="00F15267">
        <w:rPr>
          <w:rFonts w:ascii="Times New Roman" w:hAnsi="Times New Roman" w:cs="Times New Roman"/>
          <w:sz w:val="24"/>
          <w:szCs w:val="24"/>
        </w:rPr>
        <w:t xml:space="preserve">Kč bez DPH </w:t>
      </w:r>
      <w:r w:rsidR="009A62BC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u stavebních prací</w:t>
      </w:r>
    </w:p>
    <w:p w14:paraId="371226C3" w14:textId="6684A8D9" w:rsidR="009D4322" w:rsidRPr="00F15267" w:rsidRDefault="009D4322" w:rsidP="009D4322">
      <w:pPr>
        <w:spacing w:before="120" w:after="120"/>
        <w:jc w:val="both"/>
        <w:rPr>
          <w:b/>
          <w:bCs/>
          <w:sz w:val="24"/>
          <w:szCs w:val="24"/>
        </w:rPr>
      </w:pPr>
      <w:r w:rsidRPr="00F15267">
        <w:rPr>
          <w:b/>
          <w:bCs/>
          <w:sz w:val="24"/>
          <w:szCs w:val="24"/>
        </w:rPr>
        <w:t xml:space="preserve">B) </w:t>
      </w:r>
      <w:r w:rsidR="00616226" w:rsidRPr="00F15267">
        <w:rPr>
          <w:b/>
          <w:bCs/>
          <w:sz w:val="24"/>
          <w:szCs w:val="24"/>
        </w:rPr>
        <w:t>Podlimitní veřejné zakázky (</w:t>
      </w:r>
      <w:r w:rsidR="00F15267" w:rsidRPr="00F15267">
        <w:rPr>
          <w:b/>
          <w:bCs/>
          <w:sz w:val="24"/>
          <w:szCs w:val="24"/>
        </w:rPr>
        <w:t>Část třetí M</w:t>
      </w:r>
      <w:r w:rsidR="00616226" w:rsidRPr="00F15267">
        <w:rPr>
          <w:b/>
          <w:bCs/>
          <w:sz w:val="24"/>
          <w:szCs w:val="24"/>
        </w:rPr>
        <w:t xml:space="preserve">etodiky): </w:t>
      </w:r>
      <w:r w:rsidR="00616226" w:rsidRPr="00F15267">
        <w:rPr>
          <w:b/>
          <w:bCs/>
          <w:sz w:val="24"/>
          <w:szCs w:val="24"/>
        </w:rPr>
        <w:tab/>
      </w:r>
    </w:p>
    <w:p w14:paraId="313B8B4B" w14:textId="5FE31FE7" w:rsidR="009D4322" w:rsidRPr="00F15267" w:rsidRDefault="00616226" w:rsidP="002F0189">
      <w:pPr>
        <w:pStyle w:val="Odstavecseseznamem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od 2</w:t>
      </w:r>
      <w:r w:rsidR="00B67541" w:rsidRPr="00F15267">
        <w:rPr>
          <w:rFonts w:ascii="Times New Roman" w:hAnsi="Times New Roman" w:cs="Times New Roman"/>
          <w:sz w:val="24"/>
          <w:szCs w:val="24"/>
        </w:rPr>
        <w:t>.000.00</w:t>
      </w:r>
      <w:r w:rsidR="009A62BC">
        <w:rPr>
          <w:rFonts w:ascii="Times New Roman" w:hAnsi="Times New Roman" w:cs="Times New Roman"/>
          <w:sz w:val="24"/>
          <w:szCs w:val="24"/>
        </w:rPr>
        <w:t>1</w:t>
      </w:r>
      <w:r w:rsidRPr="00F15267">
        <w:rPr>
          <w:rFonts w:ascii="Times New Roman" w:hAnsi="Times New Roman" w:cs="Times New Roman"/>
          <w:sz w:val="24"/>
          <w:szCs w:val="24"/>
        </w:rPr>
        <w:t xml:space="preserve"> Kč bez DPH </w:t>
      </w:r>
      <w:r w:rsidR="00665662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do 3.568.000 Kč bez DPH</w:t>
      </w:r>
      <w:r w:rsidR="009A62BC">
        <w:rPr>
          <w:rFonts w:ascii="Times New Roman" w:hAnsi="Times New Roman" w:cs="Times New Roman"/>
          <w:sz w:val="24"/>
          <w:szCs w:val="24"/>
        </w:rPr>
        <w:t xml:space="preserve"> vč.</w:t>
      </w:r>
      <w:r w:rsidRPr="00F15267">
        <w:rPr>
          <w:rFonts w:ascii="Times New Roman" w:hAnsi="Times New Roman" w:cs="Times New Roman"/>
          <w:sz w:val="24"/>
          <w:szCs w:val="24"/>
        </w:rPr>
        <w:t xml:space="preserve"> u dodávek (obecný limit)</w:t>
      </w:r>
    </w:p>
    <w:p w14:paraId="7864866F" w14:textId="3057DD94" w:rsidR="009D4322" w:rsidRPr="00F15267" w:rsidRDefault="00616226" w:rsidP="002F0189">
      <w:pPr>
        <w:pStyle w:val="Odstavecseseznamem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od 2</w:t>
      </w:r>
      <w:r w:rsidR="00B67541" w:rsidRPr="00F15267">
        <w:rPr>
          <w:rFonts w:ascii="Times New Roman" w:hAnsi="Times New Roman" w:cs="Times New Roman"/>
          <w:sz w:val="24"/>
          <w:szCs w:val="24"/>
        </w:rPr>
        <w:t>.000.00</w:t>
      </w:r>
      <w:r w:rsidR="009A62BC">
        <w:rPr>
          <w:rFonts w:ascii="Times New Roman" w:hAnsi="Times New Roman" w:cs="Times New Roman"/>
          <w:sz w:val="24"/>
          <w:szCs w:val="24"/>
        </w:rPr>
        <w:t>1</w:t>
      </w:r>
      <w:r w:rsidR="00B67541" w:rsidRPr="00F15267">
        <w:rPr>
          <w:rFonts w:ascii="Times New Roman" w:hAnsi="Times New Roman" w:cs="Times New Roman"/>
          <w:sz w:val="24"/>
          <w:szCs w:val="24"/>
        </w:rPr>
        <w:t xml:space="preserve"> </w:t>
      </w:r>
      <w:r w:rsidRPr="00F15267">
        <w:rPr>
          <w:rFonts w:ascii="Times New Roman" w:hAnsi="Times New Roman" w:cs="Times New Roman"/>
          <w:sz w:val="24"/>
          <w:szCs w:val="24"/>
        </w:rPr>
        <w:t xml:space="preserve">Kč bez DPH </w:t>
      </w:r>
      <w:r w:rsidR="00665662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do 5.494.000 Kč bez DPH</w:t>
      </w:r>
      <w:r w:rsidR="009A62BC">
        <w:rPr>
          <w:rFonts w:ascii="Times New Roman" w:hAnsi="Times New Roman" w:cs="Times New Roman"/>
          <w:sz w:val="24"/>
          <w:szCs w:val="24"/>
        </w:rPr>
        <w:t xml:space="preserve"> vč.</w:t>
      </w:r>
      <w:r w:rsidRPr="00F15267">
        <w:rPr>
          <w:rFonts w:ascii="Times New Roman" w:hAnsi="Times New Roman" w:cs="Times New Roman"/>
          <w:sz w:val="24"/>
          <w:szCs w:val="24"/>
        </w:rPr>
        <w:t xml:space="preserve"> u služeb mj. v případě zadavatele</w:t>
      </w:r>
      <w:r w:rsidR="002D5E98">
        <w:rPr>
          <w:rFonts w:ascii="Times New Roman" w:hAnsi="Times New Roman" w:cs="Times New Roman"/>
          <w:sz w:val="24"/>
          <w:szCs w:val="24"/>
        </w:rPr>
        <w:t>,</w:t>
      </w:r>
      <w:r w:rsidRPr="00F15267">
        <w:rPr>
          <w:rFonts w:ascii="Times New Roman" w:hAnsi="Times New Roman" w:cs="Times New Roman"/>
          <w:sz w:val="24"/>
          <w:szCs w:val="24"/>
        </w:rPr>
        <w:t xml:space="preserve"> jenž je</w:t>
      </w:r>
      <w:r w:rsidR="00210A11">
        <w:rPr>
          <w:rFonts w:ascii="Times New Roman" w:hAnsi="Times New Roman" w:cs="Times New Roman"/>
          <w:sz w:val="24"/>
          <w:szCs w:val="24"/>
        </w:rPr>
        <w:t> </w:t>
      </w:r>
      <w:r w:rsidRPr="00F15267">
        <w:rPr>
          <w:rFonts w:ascii="Times New Roman" w:hAnsi="Times New Roman" w:cs="Times New Roman"/>
          <w:sz w:val="24"/>
          <w:szCs w:val="24"/>
        </w:rPr>
        <w:t>územním samosprávným celkem nebo jeho příspěvkovou organizací</w:t>
      </w:r>
    </w:p>
    <w:p w14:paraId="31B96F52" w14:textId="5DAE144E" w:rsidR="00616226" w:rsidRPr="00F15267" w:rsidRDefault="00616226" w:rsidP="002F0189">
      <w:pPr>
        <w:pStyle w:val="Odstavecseseznamem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 xml:space="preserve">od </w:t>
      </w:r>
      <w:r w:rsidR="00B67541" w:rsidRPr="00F15267">
        <w:rPr>
          <w:rFonts w:ascii="Times New Roman" w:hAnsi="Times New Roman" w:cs="Times New Roman"/>
          <w:sz w:val="24"/>
          <w:szCs w:val="24"/>
        </w:rPr>
        <w:t>6.000.00</w:t>
      </w:r>
      <w:r w:rsidR="009A62BC">
        <w:rPr>
          <w:rFonts w:ascii="Times New Roman" w:hAnsi="Times New Roman" w:cs="Times New Roman"/>
          <w:sz w:val="24"/>
          <w:szCs w:val="24"/>
        </w:rPr>
        <w:t>1</w:t>
      </w:r>
      <w:r w:rsidRPr="00F15267">
        <w:rPr>
          <w:rFonts w:ascii="Times New Roman" w:hAnsi="Times New Roman" w:cs="Times New Roman"/>
          <w:sz w:val="24"/>
          <w:szCs w:val="24"/>
        </w:rPr>
        <w:t xml:space="preserve"> Kč bez DPH </w:t>
      </w:r>
      <w:r w:rsidR="00665662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 xml:space="preserve">do 137.366.000 Kč bez DPH </w:t>
      </w:r>
      <w:r w:rsidR="009A62BC"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u stavebních prací</w:t>
      </w:r>
    </w:p>
    <w:p w14:paraId="31F07BF3" w14:textId="7CCB6E22" w:rsidR="00616226" w:rsidRPr="00F15267" w:rsidRDefault="009D4322" w:rsidP="00616226">
      <w:pPr>
        <w:spacing w:before="120" w:after="120"/>
        <w:jc w:val="both"/>
        <w:rPr>
          <w:b/>
          <w:bCs/>
          <w:sz w:val="24"/>
          <w:szCs w:val="24"/>
        </w:rPr>
      </w:pPr>
      <w:r w:rsidRPr="00F15267">
        <w:rPr>
          <w:b/>
          <w:bCs/>
          <w:sz w:val="24"/>
          <w:szCs w:val="24"/>
        </w:rPr>
        <w:t xml:space="preserve">C) </w:t>
      </w:r>
      <w:r w:rsidR="00616226" w:rsidRPr="00F15267">
        <w:rPr>
          <w:b/>
          <w:bCs/>
          <w:sz w:val="24"/>
          <w:szCs w:val="24"/>
        </w:rPr>
        <w:t>Nadlimitní veřejné zakázky (</w:t>
      </w:r>
      <w:r w:rsidR="00F15267" w:rsidRPr="00F15267">
        <w:rPr>
          <w:b/>
          <w:bCs/>
          <w:sz w:val="24"/>
          <w:szCs w:val="24"/>
        </w:rPr>
        <w:t>Část čtvrtá M</w:t>
      </w:r>
      <w:r w:rsidR="00616226" w:rsidRPr="00F15267">
        <w:rPr>
          <w:b/>
          <w:bCs/>
          <w:sz w:val="24"/>
          <w:szCs w:val="24"/>
        </w:rPr>
        <w:t xml:space="preserve">etodiky):  </w:t>
      </w:r>
    </w:p>
    <w:p w14:paraId="2C344E70" w14:textId="65BC751D" w:rsidR="009D4322" w:rsidRPr="00665662" w:rsidRDefault="00665662" w:rsidP="002F0189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3.568.001 Kč bez DPH </w:t>
      </w: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vč. 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u dodávek (obecný limit)</w:t>
      </w:r>
    </w:p>
    <w:p w14:paraId="486BAC01" w14:textId="6B312077" w:rsidR="009D4322" w:rsidRPr="00665662" w:rsidRDefault="00665662" w:rsidP="002F0189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2A5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5.494.001 Kč bez DPH </w:t>
      </w: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vč. 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u služeb mj. v případě zadavatele</w:t>
      </w:r>
      <w:r w:rsidR="009A62BC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jenž je</w:t>
      </w:r>
      <w:r w:rsidR="00F15267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územním samosprávným celkem nebo jeho příspěvkovou organizací</w:t>
      </w:r>
    </w:p>
    <w:p w14:paraId="121E8D28" w14:textId="357EFB02" w:rsidR="00616226" w:rsidRPr="009D4322" w:rsidRDefault="00665662" w:rsidP="002F0189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616226"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137.366.001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="00616226" w:rsidRPr="009D4322">
        <w:rPr>
          <w:rFonts w:ascii="Times New Roman" w:hAnsi="Times New Roman" w:cs="Times New Roman"/>
          <w:sz w:val="24"/>
          <w:szCs w:val="24"/>
        </w:rPr>
        <w:t>u stavebních prací</w:t>
      </w:r>
    </w:p>
    <w:p w14:paraId="29B5D62D" w14:textId="77777777" w:rsidR="009D4322" w:rsidRPr="009D4322" w:rsidRDefault="009D4322" w:rsidP="009D4322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3919F366" w14:textId="4D633AA6" w:rsidR="00616226" w:rsidRPr="009D4322" w:rsidRDefault="00616226" w:rsidP="00616226">
      <w:pPr>
        <w:spacing w:before="120" w:after="120"/>
        <w:jc w:val="both"/>
        <w:rPr>
          <w:b/>
          <w:bCs/>
          <w:sz w:val="24"/>
          <w:szCs w:val="24"/>
        </w:rPr>
      </w:pPr>
      <w:r w:rsidRPr="009D4322">
        <w:rPr>
          <w:b/>
          <w:bCs/>
          <w:sz w:val="24"/>
          <w:szCs w:val="24"/>
          <w:u w:val="single"/>
        </w:rPr>
        <w:t xml:space="preserve">Výjimky z působnosti </w:t>
      </w:r>
      <w:r w:rsidR="00395F2C">
        <w:rPr>
          <w:b/>
          <w:bCs/>
          <w:sz w:val="24"/>
          <w:szCs w:val="24"/>
          <w:u w:val="single"/>
        </w:rPr>
        <w:t>ZZVZ</w:t>
      </w:r>
      <w:r w:rsidRPr="009D4322">
        <w:rPr>
          <w:b/>
          <w:bCs/>
          <w:sz w:val="24"/>
          <w:szCs w:val="24"/>
          <w:u w:val="single"/>
        </w:rPr>
        <w:t xml:space="preserve"> jsou uvedeny v ustanovení § 29 </w:t>
      </w:r>
      <w:r w:rsidR="00395F2C">
        <w:rPr>
          <w:b/>
          <w:bCs/>
          <w:sz w:val="24"/>
          <w:szCs w:val="24"/>
          <w:u w:val="single"/>
        </w:rPr>
        <w:t>ZZVZ</w:t>
      </w:r>
      <w:r w:rsidRPr="009D4322">
        <w:rPr>
          <w:b/>
          <w:bCs/>
          <w:sz w:val="24"/>
          <w:szCs w:val="24"/>
          <w:u w:val="single"/>
        </w:rPr>
        <w:t>. Jedná se mimo jiné o</w:t>
      </w:r>
      <w:r w:rsidRPr="009D4322">
        <w:rPr>
          <w:b/>
          <w:bCs/>
          <w:sz w:val="24"/>
          <w:szCs w:val="24"/>
        </w:rPr>
        <w:t>:</w:t>
      </w:r>
    </w:p>
    <w:p w14:paraId="339B6EEA" w14:textId="4A118553" w:rsidR="00616226" w:rsidRPr="009D4322" w:rsidRDefault="00616226" w:rsidP="002F0189">
      <w:pPr>
        <w:pStyle w:val="Odstavecseseznamem"/>
        <w:numPr>
          <w:ilvl w:val="0"/>
          <w:numId w:val="2"/>
        </w:numPr>
        <w:spacing w:after="16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4322">
        <w:rPr>
          <w:rFonts w:ascii="Times New Roman" w:hAnsi="Times New Roman" w:cs="Times New Roman"/>
          <w:sz w:val="24"/>
          <w:szCs w:val="24"/>
        </w:rPr>
        <w:t>písm. h) tohoto ustanovení, dle kterého není zadavatel povinen v zadávacím řízení zadat veřejnou zakázku, jejímž předmětem je nabytí, nájem nebo pacht existující věci nemovité</w:t>
      </w:r>
      <w:r w:rsidR="00210A11">
        <w:rPr>
          <w:rFonts w:ascii="Times New Roman" w:hAnsi="Times New Roman" w:cs="Times New Roman"/>
          <w:sz w:val="24"/>
          <w:szCs w:val="24"/>
        </w:rPr>
        <w:t xml:space="preserve"> </w:t>
      </w:r>
      <w:r w:rsidRPr="009D4322">
        <w:rPr>
          <w:rFonts w:ascii="Times New Roman" w:hAnsi="Times New Roman" w:cs="Times New Roman"/>
          <w:sz w:val="24"/>
          <w:szCs w:val="24"/>
        </w:rPr>
        <w:t>nebo s</w:t>
      </w:r>
      <w:r w:rsidR="0099132B">
        <w:rPr>
          <w:rFonts w:ascii="Times New Roman" w:hAnsi="Times New Roman" w:cs="Times New Roman"/>
          <w:sz w:val="24"/>
          <w:szCs w:val="24"/>
        </w:rPr>
        <w:t> </w:t>
      </w:r>
      <w:r w:rsidRPr="009D4322">
        <w:rPr>
          <w:rFonts w:ascii="Times New Roman" w:hAnsi="Times New Roman" w:cs="Times New Roman"/>
          <w:sz w:val="24"/>
          <w:szCs w:val="24"/>
        </w:rPr>
        <w:t>ní</w:t>
      </w:r>
      <w:r w:rsidR="0099132B">
        <w:rPr>
          <w:rFonts w:ascii="Times New Roman" w:hAnsi="Times New Roman" w:cs="Times New Roman"/>
          <w:sz w:val="24"/>
          <w:szCs w:val="24"/>
        </w:rPr>
        <w:t> </w:t>
      </w:r>
      <w:r w:rsidRPr="009D4322">
        <w:rPr>
          <w:rFonts w:ascii="Times New Roman" w:hAnsi="Times New Roman" w:cs="Times New Roman"/>
          <w:sz w:val="24"/>
          <w:szCs w:val="24"/>
        </w:rPr>
        <w:t>souvisejících věcných práv</w:t>
      </w:r>
    </w:p>
    <w:p w14:paraId="6CFADF32" w14:textId="2F60ED49" w:rsidR="00616226" w:rsidRPr="009D4322" w:rsidRDefault="00616226" w:rsidP="002F0189">
      <w:pPr>
        <w:pStyle w:val="Odstavecseseznamem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D4322">
        <w:rPr>
          <w:rFonts w:ascii="Times New Roman" w:hAnsi="Times New Roman" w:cs="Times New Roman"/>
          <w:sz w:val="24"/>
          <w:szCs w:val="24"/>
        </w:rPr>
        <w:t xml:space="preserve">písm. k) tohoto ustanovení, jde-li o </w:t>
      </w:r>
      <w:r w:rsidR="0024082C">
        <w:rPr>
          <w:rFonts w:ascii="Times New Roman" w:hAnsi="Times New Roman" w:cs="Times New Roman"/>
          <w:sz w:val="24"/>
          <w:szCs w:val="24"/>
        </w:rPr>
        <w:t xml:space="preserve">vybrané </w:t>
      </w:r>
      <w:r w:rsidRPr="009D4322">
        <w:rPr>
          <w:rFonts w:ascii="Times New Roman" w:hAnsi="Times New Roman" w:cs="Times New Roman"/>
          <w:sz w:val="24"/>
          <w:szCs w:val="24"/>
        </w:rPr>
        <w:t>právní služby</w:t>
      </w:r>
      <w:r w:rsidR="00665662">
        <w:rPr>
          <w:rFonts w:ascii="Times New Roman" w:hAnsi="Times New Roman" w:cs="Times New Roman"/>
          <w:sz w:val="24"/>
          <w:szCs w:val="24"/>
        </w:rPr>
        <w:t xml:space="preserve"> </w:t>
      </w:r>
      <w:r w:rsidR="00F823D5">
        <w:rPr>
          <w:rFonts w:ascii="Times New Roman" w:hAnsi="Times New Roman" w:cs="Times New Roman"/>
          <w:sz w:val="24"/>
          <w:szCs w:val="24"/>
        </w:rPr>
        <w:t xml:space="preserve">– </w:t>
      </w:r>
      <w:r w:rsidR="003B5435">
        <w:rPr>
          <w:rFonts w:ascii="Times New Roman" w:hAnsi="Times New Roman" w:cs="Times New Roman"/>
          <w:sz w:val="24"/>
          <w:szCs w:val="24"/>
        </w:rPr>
        <w:t xml:space="preserve">např. </w:t>
      </w:r>
      <w:r w:rsidR="00F823D5">
        <w:rPr>
          <w:rFonts w:ascii="Times New Roman" w:hAnsi="Times New Roman" w:cs="Times New Roman"/>
          <w:sz w:val="24"/>
          <w:szCs w:val="24"/>
        </w:rPr>
        <w:t>ty, které poskytuje advokát v rámci zastupování klienta v soudním, rozhodčím, smírčím či správním řízení, či při přímé přípravě na tyto řízení</w:t>
      </w:r>
    </w:p>
    <w:p w14:paraId="6F517959" w14:textId="77777777" w:rsidR="00616226" w:rsidRPr="009D4322" w:rsidRDefault="00616226" w:rsidP="002F0189">
      <w:pPr>
        <w:pStyle w:val="Odstavecseseznamem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D4322">
        <w:rPr>
          <w:rFonts w:ascii="Times New Roman" w:hAnsi="Times New Roman" w:cs="Times New Roman"/>
          <w:sz w:val="24"/>
          <w:szCs w:val="24"/>
        </w:rPr>
        <w:t>písm. m) tohoto ustanovení, jde-li o úvěr nebo zápůjčku apod.</w:t>
      </w:r>
    </w:p>
    <w:p w14:paraId="23A932A9" w14:textId="77777777" w:rsidR="00616226" w:rsidRDefault="00616226" w:rsidP="0061622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CB29CA8" w14:textId="3D0D4BBD" w:rsidR="00D50E78" w:rsidRDefault="00D50E78" w:rsidP="00D50E78">
      <w:pPr>
        <w:pStyle w:val="Nadpis2"/>
        <w:spacing w:after="24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ČÁST DRUHÁ</w:t>
      </w:r>
    </w:p>
    <w:p w14:paraId="7A303055" w14:textId="0AA4A2AF" w:rsidR="00616226" w:rsidRDefault="00D50E78" w:rsidP="00D50E78">
      <w:pPr>
        <w:pStyle w:val="Nadpis2"/>
        <w:spacing w:after="24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VEŘEJNÉ ZAKÁZKY MALÉHO ROZSAHU</w:t>
      </w:r>
    </w:p>
    <w:p w14:paraId="6901D369" w14:textId="77777777" w:rsidR="00D50E78" w:rsidRPr="00D50E78" w:rsidRDefault="00D50E78" w:rsidP="00D50E78">
      <w:pPr>
        <w:rPr>
          <w:sz w:val="26"/>
          <w:szCs w:val="26"/>
        </w:rPr>
      </w:pPr>
    </w:p>
    <w:p w14:paraId="330856C6" w14:textId="77777777" w:rsidR="00D50E78" w:rsidRPr="00316487" w:rsidRDefault="00D50E78" w:rsidP="007F5120">
      <w:pPr>
        <w:pStyle w:val="Nadpis3"/>
      </w:pPr>
      <w:r w:rsidRPr="00316487">
        <w:t>Článek I.</w:t>
      </w:r>
    </w:p>
    <w:p w14:paraId="04EB2542" w14:textId="5F40B537" w:rsidR="00F548FD" w:rsidRDefault="00D50E78" w:rsidP="007F5120">
      <w:pPr>
        <w:pStyle w:val="Nadpis3"/>
        <w:rPr>
          <w:sz w:val="26"/>
          <w:szCs w:val="26"/>
        </w:rPr>
      </w:pPr>
      <w:r w:rsidRPr="00316487">
        <w:rPr>
          <w:sz w:val="26"/>
          <w:szCs w:val="26"/>
        </w:rPr>
        <w:t xml:space="preserve">Veřejné zakázky na dodávky, služby a stavební práce </w:t>
      </w:r>
      <w:r w:rsidR="00F548FD">
        <w:rPr>
          <w:sz w:val="26"/>
          <w:szCs w:val="26"/>
        </w:rPr>
        <w:t>v hodnotě</w:t>
      </w:r>
    </w:p>
    <w:p w14:paraId="1A60FD7F" w14:textId="5074EC60" w:rsidR="00616226" w:rsidRPr="00316487" w:rsidRDefault="00F548FD" w:rsidP="007F5120">
      <w:pPr>
        <w:pStyle w:val="Nadpis3"/>
        <w:rPr>
          <w:sz w:val="26"/>
          <w:szCs w:val="26"/>
        </w:rPr>
      </w:pPr>
      <w:r>
        <w:rPr>
          <w:sz w:val="26"/>
          <w:szCs w:val="26"/>
        </w:rPr>
        <w:t> </w:t>
      </w:r>
      <w:r w:rsidR="00D50E78" w:rsidRPr="00316487">
        <w:rPr>
          <w:sz w:val="26"/>
          <w:szCs w:val="26"/>
        </w:rPr>
        <w:t xml:space="preserve">od 1 Kč do </w:t>
      </w:r>
      <w:r w:rsidR="00CB3C38">
        <w:rPr>
          <w:sz w:val="26"/>
          <w:szCs w:val="26"/>
        </w:rPr>
        <w:t>100</w:t>
      </w:r>
      <w:r w:rsidR="00D50E78" w:rsidRPr="00316487">
        <w:rPr>
          <w:sz w:val="26"/>
          <w:szCs w:val="26"/>
        </w:rPr>
        <w:t>.000 Kč</w:t>
      </w:r>
      <w:r w:rsidR="00C43F08" w:rsidRPr="00316487">
        <w:rPr>
          <w:sz w:val="26"/>
          <w:szCs w:val="26"/>
        </w:rPr>
        <w:t xml:space="preserve"> bez DPH</w:t>
      </w:r>
    </w:p>
    <w:p w14:paraId="40107ED9" w14:textId="77777777" w:rsidR="00786C1C" w:rsidRPr="004602DB" w:rsidRDefault="00786C1C" w:rsidP="00EC4BC2">
      <w:pPr>
        <w:spacing w:after="120"/>
        <w:jc w:val="both"/>
        <w:rPr>
          <w:b/>
          <w:color w:val="0F243E" w:themeColor="text2" w:themeShade="80"/>
          <w:sz w:val="24"/>
          <w:szCs w:val="24"/>
          <w:u w:val="single"/>
        </w:rPr>
      </w:pPr>
    </w:p>
    <w:p w14:paraId="2E2F7401" w14:textId="6A0620CB" w:rsidR="00DA79C8" w:rsidRPr="009A62BC" w:rsidRDefault="00DA79C8" w:rsidP="00DA79C8">
      <w:pPr>
        <w:spacing w:after="120"/>
        <w:jc w:val="both"/>
        <w:rPr>
          <w:b/>
          <w:bCs/>
          <w:color w:val="0F243E" w:themeColor="text2" w:themeShade="80"/>
          <w:sz w:val="24"/>
          <w:szCs w:val="24"/>
          <w:u w:val="single"/>
        </w:rPr>
      </w:pPr>
      <w:r w:rsidRPr="009A62BC">
        <w:rPr>
          <w:b/>
          <w:bCs/>
          <w:color w:val="0F243E" w:themeColor="text2" w:themeShade="80"/>
          <w:sz w:val="24"/>
          <w:szCs w:val="24"/>
          <w:u w:val="single"/>
        </w:rPr>
        <w:t>1. O</w:t>
      </w:r>
      <w:r w:rsidR="00031C78" w:rsidRPr="009A62BC">
        <w:rPr>
          <w:b/>
          <w:bCs/>
          <w:color w:val="0F243E" w:themeColor="text2" w:themeShade="80"/>
          <w:sz w:val="24"/>
          <w:szCs w:val="24"/>
          <w:u w:val="single"/>
        </w:rPr>
        <w:t>BECNÁ ČÁST</w:t>
      </w:r>
    </w:p>
    <w:p w14:paraId="0B007900" w14:textId="47745BE2" w:rsidR="00241069" w:rsidRDefault="00241069" w:rsidP="00241069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C43F08">
        <w:rPr>
          <w:b/>
          <w:bCs/>
          <w:color w:val="000000" w:themeColor="text1"/>
          <w:sz w:val="24"/>
          <w:szCs w:val="24"/>
        </w:rPr>
        <w:t xml:space="preserve">Zadavatel: </w:t>
      </w:r>
      <w:r w:rsidRPr="00C43F08">
        <w:rPr>
          <w:bCs/>
          <w:color w:val="000000" w:themeColor="text1"/>
          <w:sz w:val="24"/>
          <w:szCs w:val="24"/>
        </w:rPr>
        <w:t>MČ, působnost zadavatele je svěřena příslušnému útvaru ÚMČ</w:t>
      </w:r>
      <w:r w:rsidR="00400480">
        <w:t xml:space="preserve">, </w:t>
      </w:r>
      <w:r w:rsidRPr="00C43F08">
        <w:rPr>
          <w:bCs/>
          <w:color w:val="000000" w:themeColor="text1"/>
          <w:sz w:val="24"/>
          <w:szCs w:val="24"/>
        </w:rPr>
        <w:t>v jehož oblasti působnosti bude zakázka realizována.</w:t>
      </w:r>
    </w:p>
    <w:p w14:paraId="2C2EB211" w14:textId="3D2BD207" w:rsidR="00241069" w:rsidRPr="008C2ACF" w:rsidRDefault="00241069" w:rsidP="00241069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color w:val="000000" w:themeColor="text1"/>
          <w:sz w:val="24"/>
          <w:szCs w:val="24"/>
        </w:rPr>
        <w:t>Administrativní činnost:</w:t>
      </w:r>
      <w:r w:rsidRPr="0021496B">
        <w:rPr>
          <w:color w:val="000000" w:themeColor="text1"/>
          <w:sz w:val="24"/>
          <w:szCs w:val="24"/>
        </w:rPr>
        <w:t xml:space="preserve"> administrativní činnosti spojené s</w:t>
      </w:r>
      <w:r w:rsidR="00F548FD">
        <w:rPr>
          <w:color w:val="000000" w:themeColor="text1"/>
          <w:sz w:val="24"/>
          <w:szCs w:val="24"/>
        </w:rPr>
        <w:t>e zadáním v</w:t>
      </w:r>
      <w:r w:rsidRPr="0021496B">
        <w:rPr>
          <w:color w:val="000000" w:themeColor="text1"/>
          <w:sz w:val="24"/>
          <w:szCs w:val="24"/>
        </w:rPr>
        <w:t>eřejné zakázky jsou svěřeny příslušnému vedoucímu útvaru</w:t>
      </w:r>
      <w:r>
        <w:rPr>
          <w:color w:val="000000" w:themeColor="text1"/>
          <w:sz w:val="24"/>
          <w:szCs w:val="24"/>
        </w:rPr>
        <w:t xml:space="preserve"> ÚMČ</w:t>
      </w:r>
      <w:r w:rsidRPr="0021496B">
        <w:rPr>
          <w:color w:val="000000" w:themeColor="text1"/>
          <w:sz w:val="24"/>
          <w:szCs w:val="24"/>
        </w:rPr>
        <w:t>, v jehož oblasti působnosti bude zakázka realizována</w:t>
      </w:r>
      <w:r>
        <w:rPr>
          <w:color w:val="000000" w:themeColor="text1"/>
          <w:sz w:val="24"/>
          <w:szCs w:val="24"/>
        </w:rPr>
        <w:t xml:space="preserve">. </w:t>
      </w:r>
      <w:r>
        <w:rPr>
          <w:bCs/>
          <w:color w:val="000000" w:themeColor="text1"/>
          <w:sz w:val="24"/>
          <w:szCs w:val="24"/>
        </w:rPr>
        <w:t>Příslušný vedoucí útvaru ÚMČ garantuje uchování ucelené dokumentace o veřejné zakázce (</w:t>
      </w:r>
      <w:r w:rsidRPr="00C2321E">
        <w:rPr>
          <w:bCs/>
          <w:color w:val="000000" w:themeColor="text1"/>
          <w:sz w:val="24"/>
          <w:szCs w:val="24"/>
          <w:u w:val="single"/>
        </w:rPr>
        <w:t xml:space="preserve">vč. všech záznamů </w:t>
      </w:r>
      <w:r>
        <w:rPr>
          <w:bCs/>
          <w:color w:val="000000" w:themeColor="text1"/>
          <w:sz w:val="24"/>
          <w:szCs w:val="24"/>
          <w:u w:val="single"/>
        </w:rPr>
        <w:t xml:space="preserve">o vedené </w:t>
      </w:r>
      <w:r w:rsidRPr="00C2321E">
        <w:rPr>
          <w:bCs/>
          <w:color w:val="000000" w:themeColor="text1"/>
          <w:sz w:val="24"/>
          <w:szCs w:val="24"/>
          <w:u w:val="single"/>
        </w:rPr>
        <w:t>e</w:t>
      </w:r>
      <w:r w:rsidR="00CC42F2">
        <w:rPr>
          <w:bCs/>
          <w:color w:val="000000" w:themeColor="text1"/>
          <w:sz w:val="24"/>
          <w:szCs w:val="24"/>
          <w:u w:val="single"/>
        </w:rPr>
        <w:t>-</w:t>
      </w:r>
      <w:r w:rsidRPr="00C2321E">
        <w:rPr>
          <w:bCs/>
          <w:color w:val="000000" w:themeColor="text1"/>
          <w:sz w:val="24"/>
          <w:szCs w:val="24"/>
          <w:u w:val="single"/>
        </w:rPr>
        <w:t>mailové komunikaci</w:t>
      </w:r>
      <w:r>
        <w:rPr>
          <w:bCs/>
          <w:color w:val="000000" w:themeColor="text1"/>
          <w:sz w:val="24"/>
          <w:szCs w:val="24"/>
        </w:rPr>
        <w:t>).</w:t>
      </w:r>
    </w:p>
    <w:p w14:paraId="16721171" w14:textId="55446D8E" w:rsidR="00241069" w:rsidRPr="008C2ACF" w:rsidRDefault="00241069" w:rsidP="00241069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sz w:val="24"/>
          <w:szCs w:val="24"/>
        </w:rPr>
        <w:t>Korespondence:</w:t>
      </w:r>
      <w:r w:rsidRPr="0021496B">
        <w:rPr>
          <w:sz w:val="24"/>
          <w:szCs w:val="24"/>
        </w:rPr>
        <w:t xml:space="preserve"> probíhá s účastníky </w:t>
      </w:r>
      <w:r>
        <w:rPr>
          <w:sz w:val="24"/>
          <w:szCs w:val="24"/>
        </w:rPr>
        <w:t xml:space="preserve">výběrového řízení </w:t>
      </w:r>
      <w:r w:rsidRPr="0021496B">
        <w:rPr>
          <w:sz w:val="24"/>
          <w:szCs w:val="24"/>
        </w:rPr>
        <w:t>prostřednictvím datové schránky, prostřednictvím provozovatele poštovní či obdobné licence nebo e</w:t>
      </w:r>
      <w:r w:rsidR="00CC42F2">
        <w:rPr>
          <w:sz w:val="24"/>
          <w:szCs w:val="24"/>
        </w:rPr>
        <w:t>-</w:t>
      </w:r>
      <w:r w:rsidRPr="0021496B">
        <w:rPr>
          <w:sz w:val="24"/>
          <w:szCs w:val="24"/>
        </w:rPr>
        <w:t>mailu</w:t>
      </w:r>
      <w:r w:rsidR="00475996">
        <w:rPr>
          <w:sz w:val="24"/>
          <w:szCs w:val="24"/>
        </w:rPr>
        <w:t>, příp. telefonicky</w:t>
      </w:r>
      <w:r w:rsidRPr="0021496B">
        <w:rPr>
          <w:sz w:val="24"/>
          <w:szCs w:val="24"/>
        </w:rPr>
        <w:t>.</w:t>
      </w:r>
      <w:r>
        <w:rPr>
          <w:sz w:val="24"/>
          <w:szCs w:val="24"/>
        </w:rPr>
        <w:t xml:space="preserve"> Vešker</w:t>
      </w:r>
      <w:r w:rsidR="00F548FD">
        <w:rPr>
          <w:sz w:val="24"/>
          <w:szCs w:val="24"/>
        </w:rPr>
        <w:t>é dokumenty,</w:t>
      </w:r>
      <w:r>
        <w:rPr>
          <w:sz w:val="24"/>
          <w:szCs w:val="24"/>
        </w:rPr>
        <w:t xml:space="preserve"> písemná sdělení </w:t>
      </w:r>
      <w:r w:rsidR="00475996">
        <w:rPr>
          <w:sz w:val="24"/>
          <w:szCs w:val="24"/>
        </w:rPr>
        <w:t xml:space="preserve">a podání </w:t>
      </w:r>
      <w:r>
        <w:rPr>
          <w:sz w:val="24"/>
          <w:szCs w:val="24"/>
        </w:rPr>
        <w:t>k veřejné zakázce</w:t>
      </w:r>
      <w:r w:rsidRPr="00BE5000">
        <w:rPr>
          <w:sz w:val="24"/>
          <w:szCs w:val="24"/>
        </w:rPr>
        <w:t xml:space="preserve"> je</w:t>
      </w:r>
      <w:r>
        <w:rPr>
          <w:sz w:val="24"/>
          <w:szCs w:val="24"/>
        </w:rPr>
        <w:t> </w:t>
      </w:r>
      <w:r w:rsidRPr="00BE5000">
        <w:rPr>
          <w:sz w:val="24"/>
          <w:szCs w:val="24"/>
        </w:rPr>
        <w:t>možné předat</w:t>
      </w:r>
      <w:r w:rsidR="00F548FD">
        <w:rPr>
          <w:sz w:val="24"/>
          <w:szCs w:val="24"/>
        </w:rPr>
        <w:t>/převzít</w:t>
      </w:r>
      <w:r w:rsidRPr="00BE5000">
        <w:rPr>
          <w:sz w:val="24"/>
          <w:szCs w:val="24"/>
        </w:rPr>
        <w:t xml:space="preserve"> i osobně oproti podpisu.</w:t>
      </w:r>
    </w:p>
    <w:p w14:paraId="3113D8AB" w14:textId="0DD708BB" w:rsidR="00241069" w:rsidRPr="00786C1C" w:rsidRDefault="00241069" w:rsidP="00241069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bCs/>
          <w:color w:val="000000" w:themeColor="text1"/>
          <w:sz w:val="24"/>
          <w:szCs w:val="24"/>
        </w:rPr>
        <w:t xml:space="preserve">Realizace </w:t>
      </w:r>
      <w:r w:rsidRPr="00786C1C">
        <w:rPr>
          <w:b/>
          <w:bCs/>
          <w:color w:val="000000" w:themeColor="text1"/>
          <w:sz w:val="24"/>
          <w:szCs w:val="24"/>
        </w:rPr>
        <w:t>veřejné zakázky:</w:t>
      </w:r>
      <w:r w:rsidRPr="00786C1C">
        <w:rPr>
          <w:bCs/>
          <w:color w:val="000000" w:themeColor="text1"/>
          <w:sz w:val="24"/>
          <w:szCs w:val="24"/>
        </w:rPr>
        <w:t xml:space="preserve"> Zakázka se realizuje na základě objednávky</w:t>
      </w:r>
      <w:r w:rsidR="002A2AA0">
        <w:rPr>
          <w:bCs/>
          <w:color w:val="000000" w:themeColor="text1"/>
          <w:sz w:val="24"/>
          <w:szCs w:val="24"/>
        </w:rPr>
        <w:t>,</w:t>
      </w:r>
      <w:r w:rsidRPr="00786C1C">
        <w:rPr>
          <w:bCs/>
          <w:color w:val="000000" w:themeColor="text1"/>
          <w:sz w:val="24"/>
          <w:szCs w:val="24"/>
        </w:rPr>
        <w:t xml:space="preserve"> či smlouvy.</w:t>
      </w:r>
    </w:p>
    <w:p w14:paraId="616BEFEF" w14:textId="347BD63F" w:rsidR="00241069" w:rsidRPr="00753212" w:rsidRDefault="00241069" w:rsidP="00241069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786C1C">
        <w:rPr>
          <w:b/>
          <w:bCs/>
          <w:color w:val="000000" w:themeColor="text1"/>
          <w:sz w:val="24"/>
          <w:szCs w:val="24"/>
        </w:rPr>
        <w:t>Náležitosti objednávky / smlouvy:</w:t>
      </w:r>
      <w:r w:rsidRPr="00786C1C">
        <w:rPr>
          <w:bCs/>
          <w:color w:val="000000" w:themeColor="text1"/>
          <w:sz w:val="24"/>
          <w:szCs w:val="24"/>
        </w:rPr>
        <w:t xml:space="preserve"> Objednávka</w:t>
      </w:r>
      <w:r w:rsidR="002A2AA0">
        <w:rPr>
          <w:bCs/>
          <w:color w:val="000000" w:themeColor="text1"/>
          <w:sz w:val="24"/>
          <w:szCs w:val="24"/>
        </w:rPr>
        <w:t>,</w:t>
      </w:r>
      <w:r w:rsidRPr="00786C1C">
        <w:rPr>
          <w:bCs/>
          <w:color w:val="000000" w:themeColor="text1"/>
          <w:sz w:val="24"/>
          <w:szCs w:val="24"/>
        </w:rPr>
        <w:t xml:space="preserve"> či smlouva musí obsahovat vždy údaje v následujícím rozsahu:</w:t>
      </w:r>
      <w:r>
        <w:rPr>
          <w:bCs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Ú</w:t>
      </w:r>
      <w:r w:rsidRPr="00753212">
        <w:rPr>
          <w:color w:val="000000" w:themeColor="text1"/>
          <w:sz w:val="24"/>
          <w:szCs w:val="24"/>
        </w:rPr>
        <w:t>daj o subjektu, který objednávku vystavuje</w:t>
      </w:r>
      <w:r>
        <w:rPr>
          <w:color w:val="000000" w:themeColor="text1"/>
          <w:sz w:val="24"/>
          <w:szCs w:val="24"/>
        </w:rPr>
        <w:t xml:space="preserve">; </w:t>
      </w:r>
      <w:r w:rsidRPr="00753212">
        <w:rPr>
          <w:color w:val="000000" w:themeColor="text1"/>
          <w:sz w:val="24"/>
          <w:szCs w:val="24"/>
        </w:rPr>
        <w:t>identifikační číslo,</w:t>
      </w:r>
      <w:r>
        <w:rPr>
          <w:color w:val="000000" w:themeColor="text1"/>
          <w:sz w:val="24"/>
          <w:szCs w:val="24"/>
        </w:rPr>
        <w:t xml:space="preserve"> </w:t>
      </w:r>
      <w:r w:rsidRPr="00753212">
        <w:rPr>
          <w:color w:val="000000" w:themeColor="text1"/>
          <w:sz w:val="24"/>
          <w:szCs w:val="24"/>
        </w:rPr>
        <w:t>označení objednávky a její číslo</w:t>
      </w:r>
      <w:r>
        <w:rPr>
          <w:color w:val="000000" w:themeColor="text1"/>
          <w:sz w:val="24"/>
          <w:szCs w:val="24"/>
        </w:rPr>
        <w:t xml:space="preserve">; </w:t>
      </w:r>
      <w:r w:rsidRPr="00753212">
        <w:rPr>
          <w:color w:val="000000" w:themeColor="text1"/>
          <w:sz w:val="24"/>
          <w:szCs w:val="24"/>
        </w:rPr>
        <w:t>údaj o firmě, která bude plnit</w:t>
      </w:r>
      <w:r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identifikační číslo </w:t>
      </w:r>
      <w:r>
        <w:rPr>
          <w:color w:val="000000" w:themeColor="text1"/>
          <w:sz w:val="24"/>
          <w:szCs w:val="24"/>
        </w:rPr>
        <w:t xml:space="preserve">vybraného </w:t>
      </w:r>
      <w:r w:rsidRPr="00753212">
        <w:rPr>
          <w:color w:val="000000" w:themeColor="text1"/>
          <w:sz w:val="24"/>
          <w:szCs w:val="24"/>
        </w:rPr>
        <w:t>dodavatele</w:t>
      </w:r>
      <w:r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přesná specifikace předmětu </w:t>
      </w:r>
      <w:r>
        <w:rPr>
          <w:color w:val="000000" w:themeColor="text1"/>
          <w:sz w:val="24"/>
          <w:szCs w:val="24"/>
        </w:rPr>
        <w:t xml:space="preserve">veřejné zakázky </w:t>
      </w:r>
      <w:r w:rsidRPr="00753212">
        <w:rPr>
          <w:color w:val="000000" w:themeColor="text1"/>
          <w:sz w:val="24"/>
          <w:szCs w:val="24"/>
        </w:rPr>
        <w:t>a den jejího splnění (částečného splnění)</w:t>
      </w:r>
      <w:r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cen</w:t>
      </w:r>
      <w:r>
        <w:rPr>
          <w:color w:val="000000" w:themeColor="text1"/>
          <w:sz w:val="24"/>
          <w:szCs w:val="24"/>
        </w:rPr>
        <w:t>a</w:t>
      </w:r>
      <w:r w:rsidR="00F548FD">
        <w:rPr>
          <w:color w:val="000000" w:themeColor="text1"/>
          <w:sz w:val="24"/>
          <w:szCs w:val="24"/>
        </w:rPr>
        <w:t> </w:t>
      </w:r>
      <w:r w:rsidRPr="00753212">
        <w:rPr>
          <w:color w:val="000000" w:themeColor="text1"/>
          <w:sz w:val="24"/>
          <w:szCs w:val="24"/>
        </w:rPr>
        <w:t>za</w:t>
      </w:r>
      <w:r>
        <w:rPr>
          <w:color w:val="000000" w:themeColor="text1"/>
          <w:sz w:val="24"/>
          <w:szCs w:val="24"/>
        </w:rPr>
        <w:t> </w:t>
      </w:r>
      <w:r w:rsidRPr="00753212">
        <w:rPr>
          <w:color w:val="000000" w:themeColor="text1"/>
          <w:sz w:val="24"/>
          <w:szCs w:val="24"/>
        </w:rPr>
        <w:t xml:space="preserve">jednotku množství a </w:t>
      </w:r>
      <w:r w:rsidR="00F548FD">
        <w:rPr>
          <w:color w:val="000000" w:themeColor="text1"/>
          <w:sz w:val="24"/>
          <w:szCs w:val="24"/>
        </w:rPr>
        <w:t xml:space="preserve">příp. </w:t>
      </w:r>
      <w:r w:rsidRPr="00753212">
        <w:rPr>
          <w:color w:val="000000" w:themeColor="text1"/>
          <w:sz w:val="24"/>
          <w:szCs w:val="24"/>
        </w:rPr>
        <w:t>další cenové náležitosti.</w:t>
      </w:r>
    </w:p>
    <w:p w14:paraId="04E09F89" w14:textId="08C124D9" w:rsidR="00241069" w:rsidRDefault="00241069" w:rsidP="00241069">
      <w:pPr>
        <w:spacing w:after="120"/>
        <w:jc w:val="both"/>
        <w:rPr>
          <w:sz w:val="24"/>
          <w:szCs w:val="24"/>
        </w:rPr>
      </w:pPr>
      <w:r w:rsidRPr="00316487">
        <w:rPr>
          <w:b/>
          <w:bCs/>
          <w:color w:val="000000" w:themeColor="text1"/>
          <w:sz w:val="24"/>
          <w:szCs w:val="24"/>
        </w:rPr>
        <w:t>Podpis</w:t>
      </w:r>
      <w:r w:rsidRPr="00316487">
        <w:rPr>
          <w:b/>
          <w:sz w:val="24"/>
          <w:szCs w:val="24"/>
        </w:rPr>
        <w:t xml:space="preserve"> objednávky</w:t>
      </w:r>
      <w:r>
        <w:rPr>
          <w:b/>
          <w:sz w:val="24"/>
          <w:szCs w:val="24"/>
        </w:rPr>
        <w:t xml:space="preserve"> / </w:t>
      </w:r>
      <w:r w:rsidRPr="00316487">
        <w:rPr>
          <w:b/>
          <w:sz w:val="24"/>
          <w:szCs w:val="24"/>
        </w:rPr>
        <w:t>smlouvy:</w:t>
      </w:r>
      <w:r w:rsidRPr="00316487">
        <w:rPr>
          <w:sz w:val="24"/>
          <w:szCs w:val="24"/>
        </w:rPr>
        <w:t xml:space="preserve"> K podpisu smlouvy je oprávněn starosta MČ. K podpisu objednávky je</w:t>
      </w:r>
      <w:r w:rsidR="00210A11">
        <w:rPr>
          <w:sz w:val="24"/>
          <w:szCs w:val="24"/>
        </w:rPr>
        <w:t> </w:t>
      </w:r>
      <w:r w:rsidRPr="00316487">
        <w:rPr>
          <w:sz w:val="24"/>
          <w:szCs w:val="24"/>
        </w:rPr>
        <w:t>oprávněn vedoucí příslušného útvaru</w:t>
      </w:r>
      <w:r>
        <w:rPr>
          <w:sz w:val="24"/>
          <w:szCs w:val="24"/>
        </w:rPr>
        <w:t xml:space="preserve"> ÚMČ</w:t>
      </w:r>
      <w:r w:rsidRPr="00316487">
        <w:rPr>
          <w:sz w:val="24"/>
          <w:szCs w:val="24"/>
        </w:rPr>
        <w:t xml:space="preserve">. </w:t>
      </w:r>
      <w:r w:rsidR="00F548FD">
        <w:rPr>
          <w:sz w:val="24"/>
          <w:szCs w:val="24"/>
        </w:rPr>
        <w:t xml:space="preserve">Ten je přitom </w:t>
      </w:r>
      <w:r w:rsidRPr="00316487">
        <w:rPr>
          <w:sz w:val="24"/>
          <w:szCs w:val="24"/>
        </w:rPr>
        <w:t>limitován</w:t>
      </w:r>
      <w:r>
        <w:rPr>
          <w:sz w:val="24"/>
          <w:szCs w:val="24"/>
        </w:rPr>
        <w:t xml:space="preserve"> </w:t>
      </w:r>
      <w:r w:rsidRPr="00786C1C">
        <w:rPr>
          <w:sz w:val="24"/>
          <w:szCs w:val="24"/>
        </w:rPr>
        <w:t>objemem finančních prostředků, které má příslušný útvar přidělen pro činnosti,</w:t>
      </w:r>
      <w:r>
        <w:rPr>
          <w:sz w:val="24"/>
          <w:szCs w:val="24"/>
        </w:rPr>
        <w:t xml:space="preserve"> </w:t>
      </w:r>
      <w:r w:rsidRPr="00786C1C">
        <w:rPr>
          <w:sz w:val="24"/>
          <w:szCs w:val="24"/>
        </w:rPr>
        <w:t>jež garantuje v rámci jednotlivých položek schváleného rozpočtu MČ pro příslušný kalendářní rok</w:t>
      </w:r>
      <w:r>
        <w:rPr>
          <w:sz w:val="24"/>
          <w:szCs w:val="24"/>
        </w:rPr>
        <w:t xml:space="preserve">, a </w:t>
      </w:r>
      <w:r w:rsidRPr="00786C1C">
        <w:rPr>
          <w:sz w:val="24"/>
          <w:szCs w:val="24"/>
        </w:rPr>
        <w:t>aktuálním stavem příjmové stránky rozpočtu MČ.</w:t>
      </w:r>
    </w:p>
    <w:p w14:paraId="0DE338BF" w14:textId="6DC1B216" w:rsidR="00803F4C" w:rsidRPr="00786C1C" w:rsidRDefault="00803F4C" w:rsidP="00803F4C">
      <w:pPr>
        <w:spacing w:after="200"/>
        <w:jc w:val="both"/>
        <w:rPr>
          <w:sz w:val="24"/>
          <w:szCs w:val="24"/>
        </w:rPr>
      </w:pPr>
      <w:r w:rsidRPr="008C2ACF">
        <w:rPr>
          <w:sz w:val="24"/>
          <w:szCs w:val="24"/>
        </w:rPr>
        <w:t xml:space="preserve">V případě </w:t>
      </w:r>
      <w:r>
        <w:rPr>
          <w:sz w:val="24"/>
          <w:szCs w:val="24"/>
        </w:rPr>
        <w:t xml:space="preserve">uzavíraní </w:t>
      </w:r>
      <w:r w:rsidRPr="008C2ACF">
        <w:rPr>
          <w:sz w:val="24"/>
          <w:szCs w:val="24"/>
        </w:rPr>
        <w:t xml:space="preserve">smlouvy předá </w:t>
      </w:r>
      <w:r>
        <w:rPr>
          <w:sz w:val="24"/>
          <w:szCs w:val="24"/>
        </w:rPr>
        <w:t xml:space="preserve">před jejím podpisem </w:t>
      </w:r>
      <w:r w:rsidRPr="008C2ACF">
        <w:rPr>
          <w:sz w:val="24"/>
          <w:szCs w:val="24"/>
        </w:rPr>
        <w:t xml:space="preserve">vedoucí příslušného útvaru </w:t>
      </w:r>
      <w:r>
        <w:rPr>
          <w:sz w:val="24"/>
          <w:szCs w:val="24"/>
        </w:rPr>
        <w:t xml:space="preserve">ÚMČ </w:t>
      </w:r>
      <w:r w:rsidRPr="008C2ACF">
        <w:rPr>
          <w:sz w:val="24"/>
          <w:szCs w:val="24"/>
        </w:rPr>
        <w:t xml:space="preserve">veškeré podklady k veřejné zakázce k zajištění </w:t>
      </w:r>
      <w:r>
        <w:rPr>
          <w:sz w:val="24"/>
          <w:szCs w:val="24"/>
        </w:rPr>
        <w:t>právní garance pověřenému zástupci právního oddělení SO</w:t>
      </w:r>
      <w:r w:rsidR="00F548FD">
        <w:rPr>
          <w:sz w:val="24"/>
          <w:szCs w:val="24"/>
        </w:rPr>
        <w:t> </w:t>
      </w:r>
      <w:r>
        <w:rPr>
          <w:sz w:val="24"/>
          <w:szCs w:val="24"/>
        </w:rPr>
        <w:t>ÚT, event.</w:t>
      </w:r>
      <w:r w:rsidR="00F548FD">
        <w:rPr>
          <w:sz w:val="24"/>
          <w:szCs w:val="24"/>
        </w:rPr>
        <w:t>,</w:t>
      </w:r>
      <w:r>
        <w:rPr>
          <w:sz w:val="24"/>
          <w:szCs w:val="24"/>
        </w:rPr>
        <w:t xml:space="preserve"> v případě Odboru bydlení ÚMČ (OB)</w:t>
      </w:r>
      <w:r w:rsidR="00F548FD">
        <w:rPr>
          <w:sz w:val="24"/>
          <w:szCs w:val="24"/>
        </w:rPr>
        <w:t>,</w:t>
      </w:r>
      <w:r>
        <w:rPr>
          <w:sz w:val="24"/>
          <w:szCs w:val="24"/>
        </w:rPr>
        <w:t xml:space="preserve"> příslušnému právníkovi OB. Posléze </w:t>
      </w:r>
      <w:r w:rsidRPr="008C2ACF">
        <w:rPr>
          <w:sz w:val="24"/>
          <w:szCs w:val="24"/>
        </w:rPr>
        <w:t xml:space="preserve">vedoucí příslušného útvaru </w:t>
      </w:r>
      <w:r>
        <w:rPr>
          <w:sz w:val="24"/>
          <w:szCs w:val="24"/>
        </w:rPr>
        <w:t xml:space="preserve">ÚMČ předloží </w:t>
      </w:r>
      <w:r w:rsidRPr="008C2ACF">
        <w:rPr>
          <w:sz w:val="24"/>
          <w:szCs w:val="24"/>
        </w:rPr>
        <w:t>smlouvu k</w:t>
      </w:r>
      <w:r>
        <w:rPr>
          <w:sz w:val="24"/>
          <w:szCs w:val="24"/>
        </w:rPr>
        <w:t> </w:t>
      </w:r>
      <w:r w:rsidRPr="008C2ACF">
        <w:rPr>
          <w:sz w:val="24"/>
          <w:szCs w:val="24"/>
        </w:rPr>
        <w:t>podpisu</w:t>
      </w:r>
      <w:r>
        <w:rPr>
          <w:sz w:val="24"/>
          <w:szCs w:val="24"/>
        </w:rPr>
        <w:t xml:space="preserve"> starostovi MČ</w:t>
      </w:r>
      <w:r w:rsidR="00F548FD">
        <w:rPr>
          <w:sz w:val="24"/>
          <w:szCs w:val="24"/>
        </w:rPr>
        <w:t>.</w:t>
      </w:r>
    </w:p>
    <w:p w14:paraId="2E981B92" w14:textId="6A9BF634" w:rsidR="00241069" w:rsidRPr="00AC72E2" w:rsidRDefault="00241069" w:rsidP="00241069">
      <w:pPr>
        <w:spacing w:after="160"/>
        <w:jc w:val="both"/>
        <w:rPr>
          <w:sz w:val="24"/>
          <w:szCs w:val="24"/>
        </w:rPr>
      </w:pPr>
      <w:r w:rsidRPr="00316487">
        <w:rPr>
          <w:b/>
          <w:bCs/>
          <w:sz w:val="24"/>
          <w:szCs w:val="24"/>
        </w:rPr>
        <w:t>Před vznikem závazku</w:t>
      </w:r>
      <w:r>
        <w:rPr>
          <w:sz w:val="24"/>
          <w:szCs w:val="24"/>
        </w:rPr>
        <w:t xml:space="preserve"> </w:t>
      </w:r>
      <w:r w:rsidRPr="00316487">
        <w:rPr>
          <w:sz w:val="24"/>
          <w:szCs w:val="24"/>
        </w:rPr>
        <w:t xml:space="preserve">plynoucího z realizace veřejné zakázky (tedy před </w:t>
      </w:r>
      <w:r w:rsidR="00F548FD">
        <w:rPr>
          <w:sz w:val="24"/>
          <w:szCs w:val="24"/>
        </w:rPr>
        <w:t>akceptací</w:t>
      </w:r>
      <w:r w:rsidRPr="00316487">
        <w:rPr>
          <w:sz w:val="24"/>
          <w:szCs w:val="24"/>
        </w:rPr>
        <w:t xml:space="preserve"> objednávky nebo </w:t>
      </w:r>
      <w:r w:rsidR="00F548FD">
        <w:rPr>
          <w:sz w:val="24"/>
          <w:szCs w:val="24"/>
        </w:rPr>
        <w:t xml:space="preserve">podpisem </w:t>
      </w:r>
      <w:r w:rsidRPr="00316487">
        <w:rPr>
          <w:sz w:val="24"/>
          <w:szCs w:val="24"/>
        </w:rPr>
        <w:t xml:space="preserve">smlouvy) </w:t>
      </w:r>
      <w:r w:rsidRPr="0064343B">
        <w:rPr>
          <w:b/>
          <w:bCs/>
          <w:sz w:val="24"/>
          <w:szCs w:val="24"/>
        </w:rPr>
        <w:t>musí být provedena předběžná řídící kontrola</w:t>
      </w:r>
      <w:r w:rsidRPr="00316487">
        <w:rPr>
          <w:sz w:val="24"/>
          <w:szCs w:val="24"/>
        </w:rPr>
        <w:t xml:space="preserve"> dle zvláštních právních předpisů a dle interních normativních aktů</w:t>
      </w:r>
      <w:r w:rsidR="00F548FD">
        <w:rPr>
          <w:sz w:val="24"/>
          <w:szCs w:val="24"/>
        </w:rPr>
        <w:t xml:space="preserve"> ÚMČ</w:t>
      </w:r>
      <w:r w:rsidRPr="00316487">
        <w:rPr>
          <w:sz w:val="24"/>
          <w:szCs w:val="24"/>
        </w:rPr>
        <w:t xml:space="preserve">. </w:t>
      </w:r>
      <w:r w:rsidRPr="00234CB1">
        <w:rPr>
          <w:sz w:val="24"/>
          <w:szCs w:val="24"/>
        </w:rPr>
        <w:t xml:space="preserve">U </w:t>
      </w:r>
      <w:r w:rsidR="00805E7D">
        <w:rPr>
          <w:sz w:val="24"/>
          <w:szCs w:val="24"/>
        </w:rPr>
        <w:t>objednávek</w:t>
      </w:r>
      <w:r w:rsidRPr="00234CB1">
        <w:rPr>
          <w:sz w:val="24"/>
          <w:szCs w:val="24"/>
        </w:rPr>
        <w:t xml:space="preserve"> je použit </w:t>
      </w:r>
      <w:r w:rsidR="00631415">
        <w:rPr>
          <w:sz w:val="24"/>
          <w:szCs w:val="24"/>
        </w:rPr>
        <w:t xml:space="preserve">el. </w:t>
      </w:r>
      <w:r w:rsidRPr="00234CB1">
        <w:rPr>
          <w:sz w:val="24"/>
          <w:szCs w:val="24"/>
        </w:rPr>
        <w:t xml:space="preserve">formulář dle </w:t>
      </w:r>
      <w:r w:rsidRPr="00576406">
        <w:rPr>
          <w:b/>
          <w:i/>
          <w:color w:val="0F243E" w:themeColor="text2" w:themeShade="80"/>
          <w:sz w:val="24"/>
          <w:szCs w:val="24"/>
        </w:rPr>
        <w:t>Přílohy č.</w:t>
      </w:r>
      <w:r w:rsidR="00F548FD" w:rsidRPr="00576406">
        <w:rPr>
          <w:b/>
          <w:i/>
          <w:color w:val="0F243E" w:themeColor="text2" w:themeShade="80"/>
          <w:sz w:val="24"/>
          <w:szCs w:val="24"/>
        </w:rPr>
        <w:t> </w:t>
      </w:r>
      <w:r w:rsidR="00234CB1" w:rsidRPr="00576406">
        <w:rPr>
          <w:b/>
          <w:i/>
          <w:color w:val="0F243E" w:themeColor="text2" w:themeShade="80"/>
          <w:sz w:val="24"/>
          <w:szCs w:val="24"/>
        </w:rPr>
        <w:t>1a</w:t>
      </w:r>
      <w:r w:rsidRPr="00576406">
        <w:rPr>
          <w:b/>
          <w:i/>
          <w:color w:val="0F243E" w:themeColor="text2" w:themeShade="80"/>
          <w:sz w:val="24"/>
          <w:szCs w:val="24"/>
        </w:rPr>
        <w:t xml:space="preserve"> Metodik</w:t>
      </w:r>
      <w:r w:rsidRPr="00576406">
        <w:rPr>
          <w:b/>
          <w:bCs/>
          <w:i/>
          <w:iCs/>
          <w:color w:val="0F243E" w:themeColor="text2" w:themeShade="80"/>
          <w:sz w:val="24"/>
          <w:szCs w:val="24"/>
        </w:rPr>
        <w:t>y</w:t>
      </w:r>
      <w:r w:rsidRPr="00234CB1">
        <w:rPr>
          <w:sz w:val="24"/>
          <w:szCs w:val="24"/>
        </w:rPr>
        <w:t xml:space="preserve">, </w:t>
      </w:r>
      <w:r w:rsidR="00631415">
        <w:rPr>
          <w:sz w:val="24"/>
          <w:szCs w:val="24"/>
        </w:rPr>
        <w:t xml:space="preserve">generovaný v GINIS, </w:t>
      </w:r>
      <w:r w:rsidR="001F709F">
        <w:rPr>
          <w:sz w:val="24"/>
          <w:szCs w:val="24"/>
        </w:rPr>
        <w:t xml:space="preserve">u </w:t>
      </w:r>
      <w:r w:rsidR="00805E7D">
        <w:rPr>
          <w:sz w:val="24"/>
          <w:szCs w:val="24"/>
        </w:rPr>
        <w:t>smluv</w:t>
      </w:r>
      <w:r w:rsidR="001F709F">
        <w:rPr>
          <w:sz w:val="24"/>
          <w:szCs w:val="24"/>
        </w:rPr>
        <w:t xml:space="preserve"> je použit </w:t>
      </w:r>
      <w:r w:rsidR="00631415">
        <w:rPr>
          <w:sz w:val="24"/>
          <w:szCs w:val="24"/>
        </w:rPr>
        <w:t xml:space="preserve">el. </w:t>
      </w:r>
      <w:r w:rsidR="001F709F">
        <w:rPr>
          <w:sz w:val="24"/>
          <w:szCs w:val="24"/>
        </w:rPr>
        <w:t xml:space="preserve">formulář dle </w:t>
      </w:r>
      <w:r w:rsidR="001F709F" w:rsidRPr="001F709F">
        <w:rPr>
          <w:b/>
          <w:bCs/>
          <w:i/>
          <w:iCs/>
          <w:color w:val="0F243E" w:themeColor="text2" w:themeShade="80"/>
          <w:sz w:val="24"/>
          <w:szCs w:val="24"/>
        </w:rPr>
        <w:t>Přílohy č. 1b Metodiky</w:t>
      </w:r>
      <w:r w:rsidR="001F709F">
        <w:rPr>
          <w:sz w:val="24"/>
          <w:szCs w:val="24"/>
        </w:rPr>
        <w:t>,</w:t>
      </w:r>
      <w:r w:rsidR="00631415">
        <w:rPr>
          <w:sz w:val="24"/>
          <w:szCs w:val="24"/>
        </w:rPr>
        <w:t xml:space="preserve"> generovaný v GINIS,</w:t>
      </w:r>
      <w:r w:rsidR="001F709F">
        <w:rPr>
          <w:sz w:val="24"/>
          <w:szCs w:val="24"/>
        </w:rPr>
        <w:t xml:space="preserve"> u veřejných zakázek financovaných z VHČ je použit formulář dle </w:t>
      </w:r>
      <w:r w:rsidR="001F709F" w:rsidRPr="001F709F">
        <w:rPr>
          <w:b/>
          <w:bCs/>
          <w:i/>
          <w:iCs/>
          <w:color w:val="0F243E" w:themeColor="text2" w:themeShade="80"/>
          <w:sz w:val="24"/>
          <w:szCs w:val="24"/>
        </w:rPr>
        <w:t>Přílohy č. 1c Metodiky</w:t>
      </w:r>
      <w:r w:rsidRPr="00316487">
        <w:rPr>
          <w:sz w:val="24"/>
          <w:szCs w:val="24"/>
        </w:rPr>
        <w:t xml:space="preserve">. </w:t>
      </w:r>
      <w:r w:rsidR="001F709F">
        <w:rPr>
          <w:sz w:val="24"/>
          <w:szCs w:val="24"/>
        </w:rPr>
        <w:t xml:space="preserve">Předmětné přílohy jsou </w:t>
      </w:r>
      <w:r w:rsidRPr="00316487">
        <w:rPr>
          <w:sz w:val="24"/>
          <w:szCs w:val="24"/>
        </w:rPr>
        <w:t>nedílnou součástí každé</w:t>
      </w:r>
      <w:r w:rsidR="008E53DA">
        <w:rPr>
          <w:sz w:val="24"/>
          <w:szCs w:val="24"/>
        </w:rPr>
        <w:t xml:space="preserve"> dokumentace k VZ</w:t>
      </w:r>
      <w:r w:rsidR="00597BE9">
        <w:rPr>
          <w:sz w:val="24"/>
          <w:szCs w:val="24"/>
        </w:rPr>
        <w:t>.</w:t>
      </w:r>
    </w:p>
    <w:p w14:paraId="46EACDA1" w14:textId="38DF7F77" w:rsidR="006F106A" w:rsidRDefault="00123027" w:rsidP="006F106A">
      <w:pPr>
        <w:spacing w:before="100" w:beforeAutospacing="1" w:after="120"/>
        <w:jc w:val="both"/>
        <w:rPr>
          <w:sz w:val="24"/>
          <w:szCs w:val="24"/>
          <w:u w:val="single"/>
        </w:rPr>
      </w:pPr>
      <w:r w:rsidRPr="00123027">
        <w:rPr>
          <w:sz w:val="24"/>
          <w:szCs w:val="24"/>
          <w:u w:val="single"/>
        </w:rPr>
        <w:t xml:space="preserve">Zadavatel je při poptávání příslušného plnění vždy povinen dodržovat zásady pro zadávání veřejných zakázek dle Části </w:t>
      </w:r>
      <w:r w:rsidR="00CB3C38">
        <w:rPr>
          <w:sz w:val="24"/>
          <w:szCs w:val="24"/>
          <w:u w:val="single"/>
        </w:rPr>
        <w:t>první</w:t>
      </w:r>
      <w:r w:rsidRPr="00123027">
        <w:rPr>
          <w:sz w:val="24"/>
          <w:szCs w:val="24"/>
          <w:u w:val="single"/>
        </w:rPr>
        <w:t>, Článku III</w:t>
      </w:r>
      <w:r w:rsidR="00CB3C38">
        <w:rPr>
          <w:sz w:val="24"/>
          <w:szCs w:val="24"/>
          <w:u w:val="single"/>
        </w:rPr>
        <w:t>.</w:t>
      </w:r>
      <w:r w:rsidRPr="00123027">
        <w:rPr>
          <w:sz w:val="24"/>
          <w:szCs w:val="24"/>
          <w:u w:val="single"/>
        </w:rPr>
        <w:t xml:space="preserve"> této </w:t>
      </w:r>
      <w:r>
        <w:rPr>
          <w:sz w:val="24"/>
          <w:szCs w:val="24"/>
          <w:u w:val="single"/>
        </w:rPr>
        <w:t>M</w:t>
      </w:r>
      <w:r w:rsidRPr="00123027">
        <w:rPr>
          <w:sz w:val="24"/>
          <w:szCs w:val="24"/>
          <w:u w:val="single"/>
        </w:rPr>
        <w:t>etodiky.</w:t>
      </w:r>
      <w:r w:rsidR="006F106A">
        <w:rPr>
          <w:sz w:val="24"/>
          <w:szCs w:val="24"/>
          <w:u w:val="single"/>
        </w:rPr>
        <w:br w:type="page"/>
      </w:r>
    </w:p>
    <w:p w14:paraId="2529C0AA" w14:textId="66396C22" w:rsidR="004B1CF7" w:rsidRPr="004602DB" w:rsidRDefault="004B1CF7" w:rsidP="004B1CF7">
      <w:pPr>
        <w:jc w:val="both"/>
        <w:rPr>
          <w:b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color w:val="0F243E" w:themeColor="text2" w:themeShade="80"/>
          <w:sz w:val="24"/>
          <w:szCs w:val="24"/>
          <w:u w:val="single"/>
        </w:rPr>
        <w:t xml:space="preserve">2. </w:t>
      </w:r>
      <w:bookmarkStart w:id="2" w:name="_Hlk69135688"/>
      <w:r w:rsidR="007E04AE" w:rsidRPr="004602DB">
        <w:rPr>
          <w:b/>
          <w:color w:val="0F243E" w:themeColor="text2" w:themeShade="80"/>
          <w:sz w:val="24"/>
          <w:szCs w:val="24"/>
          <w:u w:val="single"/>
        </w:rPr>
        <w:t>PRAVIDLA PRO VÝBĚR DODAVATELE</w:t>
      </w:r>
    </w:p>
    <w:bookmarkEnd w:id="2"/>
    <w:p w14:paraId="59605D4F" w14:textId="4C0617B2" w:rsidR="00CE5C87" w:rsidRDefault="00316487" w:rsidP="00FC7229">
      <w:pPr>
        <w:spacing w:after="12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Z</w:t>
      </w:r>
      <w:r w:rsidR="00C43F08" w:rsidRPr="00C43F08">
        <w:rPr>
          <w:bCs/>
          <w:color w:val="000000" w:themeColor="text1"/>
          <w:sz w:val="24"/>
          <w:szCs w:val="24"/>
        </w:rPr>
        <w:t>akázk</w:t>
      </w:r>
      <w:r>
        <w:rPr>
          <w:bCs/>
          <w:color w:val="000000" w:themeColor="text1"/>
          <w:sz w:val="24"/>
          <w:szCs w:val="24"/>
        </w:rPr>
        <w:t>u</w:t>
      </w:r>
      <w:r w:rsidR="00C43F08" w:rsidRPr="00C43F08">
        <w:rPr>
          <w:bCs/>
          <w:color w:val="000000" w:themeColor="text1"/>
          <w:sz w:val="24"/>
          <w:szCs w:val="24"/>
        </w:rPr>
        <w:t xml:space="preserve"> na dodávky, služby, stavební práce </w:t>
      </w:r>
      <w:r w:rsidRPr="00123027">
        <w:rPr>
          <w:bCs/>
          <w:color w:val="000000" w:themeColor="text1"/>
          <w:sz w:val="24"/>
          <w:szCs w:val="24"/>
          <w:u w:val="single"/>
        </w:rPr>
        <w:t xml:space="preserve">od 1 Kč </w:t>
      </w:r>
      <w:r w:rsidR="00C43F08" w:rsidRPr="00123027">
        <w:rPr>
          <w:bCs/>
          <w:color w:val="000000" w:themeColor="text1"/>
          <w:sz w:val="24"/>
          <w:szCs w:val="24"/>
          <w:u w:val="single"/>
        </w:rPr>
        <w:t xml:space="preserve">do </w:t>
      </w:r>
      <w:r w:rsidR="00CB3C38">
        <w:rPr>
          <w:bCs/>
          <w:color w:val="000000" w:themeColor="text1"/>
          <w:sz w:val="24"/>
          <w:szCs w:val="24"/>
          <w:u w:val="single"/>
        </w:rPr>
        <w:t>10</w:t>
      </w:r>
      <w:r w:rsidR="00C43F08" w:rsidRPr="00123027">
        <w:rPr>
          <w:bCs/>
          <w:color w:val="000000" w:themeColor="text1"/>
          <w:sz w:val="24"/>
          <w:szCs w:val="24"/>
          <w:u w:val="single"/>
        </w:rPr>
        <w:t>0.000 Kč</w:t>
      </w:r>
      <w:r w:rsidR="00C43F08" w:rsidRPr="00C43F08">
        <w:rPr>
          <w:bCs/>
          <w:color w:val="000000" w:themeColor="text1"/>
          <w:sz w:val="24"/>
          <w:szCs w:val="24"/>
        </w:rPr>
        <w:t xml:space="preserve"> zadává příslušný útvar</w:t>
      </w:r>
      <w:r>
        <w:rPr>
          <w:bCs/>
          <w:color w:val="000000" w:themeColor="text1"/>
          <w:sz w:val="24"/>
          <w:szCs w:val="24"/>
        </w:rPr>
        <w:t xml:space="preserve"> </w:t>
      </w:r>
      <w:r w:rsidR="00FC7229">
        <w:rPr>
          <w:bCs/>
          <w:color w:val="000000" w:themeColor="text1"/>
          <w:sz w:val="24"/>
          <w:szCs w:val="24"/>
        </w:rPr>
        <w:t>ÚMČ</w:t>
      </w:r>
      <w:r w:rsidR="00CE5C87">
        <w:rPr>
          <w:bCs/>
          <w:color w:val="000000" w:themeColor="text1"/>
          <w:sz w:val="24"/>
          <w:szCs w:val="24"/>
        </w:rPr>
        <w:t xml:space="preserve"> skrze</w:t>
      </w:r>
      <w:r w:rsidR="00597BE9">
        <w:rPr>
          <w:bCs/>
          <w:color w:val="000000" w:themeColor="text1"/>
          <w:sz w:val="24"/>
          <w:szCs w:val="24"/>
        </w:rPr>
        <w:t xml:space="preserve"> následující</w:t>
      </w:r>
      <w:r w:rsidR="00F548FD">
        <w:rPr>
          <w:bCs/>
          <w:color w:val="000000" w:themeColor="text1"/>
          <w:sz w:val="24"/>
          <w:szCs w:val="24"/>
        </w:rPr>
        <w:t xml:space="preserve"> </w:t>
      </w:r>
      <w:r w:rsidR="00597BE9">
        <w:rPr>
          <w:bCs/>
          <w:color w:val="000000" w:themeColor="text1"/>
          <w:sz w:val="24"/>
          <w:szCs w:val="24"/>
        </w:rPr>
        <w:t>výběrové řízení:</w:t>
      </w:r>
    </w:p>
    <w:p w14:paraId="726F858F" w14:textId="320BD3EA" w:rsidR="00CE5C87" w:rsidRDefault="0021496B" w:rsidP="00CE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4"/>
          <w:szCs w:val="24"/>
        </w:rPr>
      </w:pPr>
      <w:r w:rsidRPr="00FC7229">
        <w:rPr>
          <w:b/>
          <w:bCs/>
          <w:sz w:val="24"/>
          <w:szCs w:val="24"/>
        </w:rPr>
        <w:t>Přím</w:t>
      </w:r>
      <w:r w:rsidR="00CE5C87">
        <w:rPr>
          <w:b/>
          <w:bCs/>
          <w:sz w:val="24"/>
          <w:szCs w:val="24"/>
        </w:rPr>
        <w:t>é</w:t>
      </w:r>
      <w:r w:rsidRPr="00FC7229">
        <w:rPr>
          <w:b/>
          <w:bCs/>
          <w:sz w:val="24"/>
          <w:szCs w:val="24"/>
        </w:rPr>
        <w:t xml:space="preserve"> zadání</w:t>
      </w:r>
    </w:p>
    <w:p w14:paraId="740E8055" w14:textId="78CF42E5" w:rsidR="004602DB" w:rsidRDefault="00F548FD" w:rsidP="004602D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Přímé zadání </w:t>
      </w:r>
      <w:r w:rsidR="0021496B" w:rsidRPr="007F354D">
        <w:rPr>
          <w:sz w:val="24"/>
          <w:szCs w:val="24"/>
        </w:rPr>
        <w:t xml:space="preserve">spočívá v uzavření smlouvy/objednávky </w:t>
      </w:r>
      <w:r w:rsidR="004602DB">
        <w:rPr>
          <w:sz w:val="24"/>
          <w:szCs w:val="24"/>
        </w:rPr>
        <w:t xml:space="preserve">na poptávané plnění </w:t>
      </w:r>
      <w:r w:rsidR="0021496B" w:rsidRPr="007F354D">
        <w:rPr>
          <w:sz w:val="24"/>
          <w:szCs w:val="24"/>
        </w:rPr>
        <w:t>s konkrétním preferovaným dodavatelem</w:t>
      </w:r>
      <w:r w:rsidR="004602DB">
        <w:rPr>
          <w:sz w:val="24"/>
          <w:szCs w:val="24"/>
        </w:rPr>
        <w:t xml:space="preserve"> v souladu s</w:t>
      </w:r>
      <w:r w:rsidR="00FC7229">
        <w:rPr>
          <w:sz w:val="24"/>
          <w:szCs w:val="24"/>
        </w:rPr>
        <w:t xml:space="preserve"> </w:t>
      </w:r>
      <w:r w:rsidR="00FC7229" w:rsidRPr="00576406">
        <w:rPr>
          <w:b/>
          <w:bCs/>
          <w:i/>
          <w:iCs/>
          <w:color w:val="0F243E" w:themeColor="text2" w:themeShade="80"/>
          <w:sz w:val="24"/>
          <w:szCs w:val="24"/>
        </w:rPr>
        <w:t>Příloh</w:t>
      </w:r>
      <w:r w:rsidR="004602DB" w:rsidRPr="00576406">
        <w:rPr>
          <w:b/>
          <w:bCs/>
          <w:i/>
          <w:iCs/>
          <w:color w:val="0F243E" w:themeColor="text2" w:themeShade="80"/>
          <w:sz w:val="24"/>
          <w:szCs w:val="24"/>
        </w:rPr>
        <w:t>ou</w:t>
      </w:r>
      <w:r w:rsidR="00FC7229" w:rsidRPr="00576406">
        <w:rPr>
          <w:b/>
          <w:bCs/>
          <w:i/>
          <w:iCs/>
          <w:color w:val="0F243E" w:themeColor="text2" w:themeShade="80"/>
          <w:sz w:val="24"/>
          <w:szCs w:val="24"/>
        </w:rPr>
        <w:t xml:space="preserve"> č. </w:t>
      </w:r>
      <w:r w:rsidR="00AC72E2" w:rsidRPr="00576406">
        <w:rPr>
          <w:b/>
          <w:bCs/>
          <w:i/>
          <w:iCs/>
          <w:color w:val="0F243E" w:themeColor="text2" w:themeShade="80"/>
          <w:sz w:val="24"/>
          <w:szCs w:val="24"/>
        </w:rPr>
        <w:t>1</w:t>
      </w:r>
      <w:r w:rsidR="00FC7229" w:rsidRPr="00576406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21496B" w:rsidRPr="007E04AE">
        <w:rPr>
          <w:sz w:val="24"/>
          <w:szCs w:val="24"/>
        </w:rPr>
        <w:t>.</w:t>
      </w:r>
    </w:p>
    <w:p w14:paraId="64CD408D" w14:textId="0625EC52" w:rsidR="004602DB" w:rsidRPr="00C2321E" w:rsidRDefault="00856301" w:rsidP="004602DB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856301">
        <w:rPr>
          <w:b/>
          <w:bCs/>
          <w:sz w:val="24"/>
          <w:szCs w:val="24"/>
        </w:rPr>
        <w:t>Výběr dodavatele</w:t>
      </w:r>
      <w:r>
        <w:rPr>
          <w:sz w:val="24"/>
          <w:szCs w:val="24"/>
        </w:rPr>
        <w:t xml:space="preserve"> provádí </w:t>
      </w:r>
      <w:r w:rsidR="0021496B" w:rsidRPr="004B1CF7">
        <w:rPr>
          <w:sz w:val="24"/>
          <w:szCs w:val="24"/>
        </w:rPr>
        <w:t xml:space="preserve">vedoucí příslušného útvaru ÚMČ, příp. </w:t>
      </w:r>
      <w:r w:rsidR="007F354D" w:rsidRPr="004B1CF7">
        <w:rPr>
          <w:sz w:val="24"/>
          <w:szCs w:val="24"/>
        </w:rPr>
        <w:t xml:space="preserve">jiná </w:t>
      </w:r>
      <w:r w:rsidR="0021496B" w:rsidRPr="004B1CF7">
        <w:rPr>
          <w:sz w:val="24"/>
          <w:szCs w:val="24"/>
        </w:rPr>
        <w:t xml:space="preserve">osoba </w:t>
      </w:r>
      <w:r w:rsidR="004B1CF7" w:rsidRPr="004B1CF7">
        <w:rPr>
          <w:sz w:val="24"/>
          <w:szCs w:val="24"/>
        </w:rPr>
        <w:t xml:space="preserve">jím </w:t>
      </w:r>
      <w:r w:rsidR="0021496B" w:rsidRPr="004B1CF7">
        <w:rPr>
          <w:sz w:val="24"/>
          <w:szCs w:val="24"/>
        </w:rPr>
        <w:t>k tomu pověřená</w:t>
      </w:r>
      <w:r w:rsidR="00D84952">
        <w:rPr>
          <w:sz w:val="24"/>
          <w:szCs w:val="24"/>
        </w:rPr>
        <w:t>.</w:t>
      </w:r>
      <w:r>
        <w:rPr>
          <w:sz w:val="24"/>
          <w:szCs w:val="24"/>
        </w:rPr>
        <w:t xml:space="preserve"> O </w:t>
      </w:r>
      <w:r w:rsidR="00395F2C">
        <w:rPr>
          <w:sz w:val="24"/>
          <w:szCs w:val="24"/>
        </w:rPr>
        <w:t>již</w:t>
      </w:r>
      <w:r w:rsidR="00210A11">
        <w:rPr>
          <w:sz w:val="24"/>
          <w:szCs w:val="24"/>
        </w:rPr>
        <w:t> </w:t>
      </w:r>
      <w:r w:rsidR="00395F2C">
        <w:rPr>
          <w:sz w:val="24"/>
          <w:szCs w:val="24"/>
        </w:rPr>
        <w:t xml:space="preserve">provedeném </w:t>
      </w:r>
      <w:r>
        <w:rPr>
          <w:sz w:val="24"/>
          <w:szCs w:val="24"/>
        </w:rPr>
        <w:t xml:space="preserve">výběru dodavatele </w:t>
      </w:r>
      <w:r w:rsidR="00F548FD">
        <w:rPr>
          <w:sz w:val="24"/>
          <w:szCs w:val="24"/>
        </w:rPr>
        <w:t xml:space="preserve">tento </w:t>
      </w:r>
      <w:r>
        <w:rPr>
          <w:sz w:val="24"/>
          <w:szCs w:val="24"/>
        </w:rPr>
        <w:t xml:space="preserve">dále vhodným způsobem informuje </w:t>
      </w:r>
      <w:r w:rsidRPr="00CE5C87">
        <w:rPr>
          <w:color w:val="000000" w:themeColor="text1"/>
          <w:sz w:val="24"/>
          <w:szCs w:val="24"/>
        </w:rPr>
        <w:t>příslušné</w:t>
      </w:r>
      <w:r>
        <w:rPr>
          <w:color w:val="000000" w:themeColor="text1"/>
          <w:sz w:val="24"/>
          <w:szCs w:val="24"/>
        </w:rPr>
        <w:t>ho</w:t>
      </w:r>
      <w:r w:rsidRPr="00CE5C87">
        <w:rPr>
          <w:color w:val="000000" w:themeColor="text1"/>
          <w:sz w:val="24"/>
          <w:szCs w:val="24"/>
        </w:rPr>
        <w:t xml:space="preserve"> místostarost</w:t>
      </w:r>
      <w:r>
        <w:rPr>
          <w:color w:val="000000" w:themeColor="text1"/>
          <w:sz w:val="24"/>
          <w:szCs w:val="24"/>
        </w:rPr>
        <w:t>u</w:t>
      </w:r>
      <w:r w:rsidR="00F548FD">
        <w:rPr>
          <w:color w:val="000000" w:themeColor="text1"/>
          <w:sz w:val="24"/>
          <w:szCs w:val="24"/>
        </w:rPr>
        <w:t>,</w:t>
      </w:r>
      <w:r w:rsidRPr="00CE5C87">
        <w:rPr>
          <w:color w:val="000000" w:themeColor="text1"/>
          <w:sz w:val="24"/>
          <w:szCs w:val="24"/>
        </w:rPr>
        <w:t xml:space="preserve"> nebo uvolněné</w:t>
      </w:r>
      <w:r>
        <w:rPr>
          <w:color w:val="000000" w:themeColor="text1"/>
          <w:sz w:val="24"/>
          <w:szCs w:val="24"/>
        </w:rPr>
        <w:t xml:space="preserve">ho </w:t>
      </w:r>
      <w:r w:rsidRPr="00CE5C87">
        <w:rPr>
          <w:color w:val="000000" w:themeColor="text1"/>
          <w:sz w:val="24"/>
          <w:szCs w:val="24"/>
        </w:rPr>
        <w:t>člen</w:t>
      </w:r>
      <w:r>
        <w:rPr>
          <w:color w:val="000000" w:themeColor="text1"/>
          <w:sz w:val="24"/>
          <w:szCs w:val="24"/>
        </w:rPr>
        <w:t>a</w:t>
      </w:r>
      <w:r w:rsidRPr="00CE5C87">
        <w:rPr>
          <w:color w:val="000000" w:themeColor="text1"/>
          <w:sz w:val="24"/>
          <w:szCs w:val="24"/>
        </w:rPr>
        <w:t xml:space="preserve"> RMČ, v jehož oblasti působnosti </w:t>
      </w:r>
      <w:r w:rsidR="00395F2C">
        <w:rPr>
          <w:color w:val="000000" w:themeColor="text1"/>
          <w:sz w:val="24"/>
          <w:szCs w:val="24"/>
        </w:rPr>
        <w:t>je</w:t>
      </w:r>
      <w:r w:rsidRPr="00CE5C87">
        <w:rPr>
          <w:color w:val="000000" w:themeColor="text1"/>
          <w:sz w:val="24"/>
          <w:szCs w:val="24"/>
        </w:rPr>
        <w:t xml:space="preserve"> zakázka realizována</w:t>
      </w:r>
      <w:r>
        <w:rPr>
          <w:color w:val="000000" w:themeColor="text1"/>
          <w:sz w:val="24"/>
          <w:szCs w:val="24"/>
        </w:rPr>
        <w:t>.</w:t>
      </w:r>
    </w:p>
    <w:p w14:paraId="19A4A615" w14:textId="5C844453" w:rsidR="00901B0C" w:rsidRDefault="00901B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DDC4A1" w14:textId="537A54F8" w:rsidR="00316487" w:rsidRPr="00316487" w:rsidRDefault="00316487" w:rsidP="007F5120">
      <w:pPr>
        <w:pStyle w:val="Nadpis3"/>
      </w:pPr>
      <w:r w:rsidRPr="00316487">
        <w:t>Článek I</w:t>
      </w:r>
      <w:r>
        <w:t>I</w:t>
      </w:r>
      <w:r w:rsidRPr="00316487">
        <w:t>.</w:t>
      </w:r>
    </w:p>
    <w:p w14:paraId="06BD28AA" w14:textId="0C0DDCAF" w:rsidR="0052719C" w:rsidRDefault="00316487" w:rsidP="007F5120">
      <w:pPr>
        <w:pStyle w:val="Nadpis3"/>
        <w:rPr>
          <w:sz w:val="26"/>
          <w:szCs w:val="26"/>
        </w:rPr>
      </w:pPr>
      <w:r w:rsidRPr="00316487">
        <w:rPr>
          <w:sz w:val="26"/>
          <w:szCs w:val="26"/>
        </w:rPr>
        <w:t xml:space="preserve">Veřejné zakázky na dodávky, služby a stavební práce </w:t>
      </w:r>
      <w:r w:rsidR="00F548FD">
        <w:rPr>
          <w:sz w:val="26"/>
          <w:szCs w:val="26"/>
        </w:rPr>
        <w:t xml:space="preserve">v hodnotě </w:t>
      </w:r>
      <w:r w:rsidRPr="00316487">
        <w:rPr>
          <w:sz w:val="26"/>
          <w:szCs w:val="26"/>
        </w:rPr>
        <w:t>od</w:t>
      </w:r>
      <w:r w:rsidR="00F548FD">
        <w:rPr>
          <w:sz w:val="26"/>
          <w:szCs w:val="26"/>
        </w:rPr>
        <w:t> </w:t>
      </w:r>
      <w:r w:rsidR="00CB3C38">
        <w:rPr>
          <w:sz w:val="26"/>
          <w:szCs w:val="26"/>
        </w:rPr>
        <w:t>10</w:t>
      </w:r>
      <w:r>
        <w:rPr>
          <w:sz w:val="26"/>
          <w:szCs w:val="26"/>
        </w:rPr>
        <w:t>0.001</w:t>
      </w:r>
      <w:r w:rsidR="00F548FD">
        <w:rPr>
          <w:sz w:val="26"/>
          <w:szCs w:val="26"/>
        </w:rPr>
        <w:t> </w:t>
      </w:r>
      <w:r w:rsidRPr="00316487">
        <w:rPr>
          <w:sz w:val="26"/>
          <w:szCs w:val="26"/>
        </w:rPr>
        <w:t>Kč</w:t>
      </w:r>
      <w:r w:rsidR="00F548FD">
        <w:rPr>
          <w:sz w:val="26"/>
          <w:szCs w:val="26"/>
        </w:rPr>
        <w:t> </w:t>
      </w:r>
      <w:r w:rsidRPr="00316487">
        <w:rPr>
          <w:sz w:val="26"/>
          <w:szCs w:val="26"/>
        </w:rPr>
        <w:t>do</w:t>
      </w:r>
      <w:r w:rsidR="00F548FD">
        <w:rPr>
          <w:sz w:val="26"/>
          <w:szCs w:val="26"/>
        </w:rPr>
        <w:t> </w:t>
      </w:r>
      <w:r>
        <w:rPr>
          <w:sz w:val="26"/>
          <w:szCs w:val="26"/>
        </w:rPr>
        <w:t>250</w:t>
      </w:r>
      <w:r w:rsidRPr="00316487">
        <w:rPr>
          <w:sz w:val="26"/>
          <w:szCs w:val="26"/>
        </w:rPr>
        <w:t>.000 Kč bez</w:t>
      </w:r>
      <w:r>
        <w:rPr>
          <w:sz w:val="26"/>
          <w:szCs w:val="26"/>
        </w:rPr>
        <w:t> </w:t>
      </w:r>
      <w:r w:rsidRPr="00316487">
        <w:rPr>
          <w:sz w:val="26"/>
          <w:szCs w:val="26"/>
        </w:rPr>
        <w:t>DPH</w:t>
      </w:r>
    </w:p>
    <w:p w14:paraId="2599799A" w14:textId="77777777" w:rsidR="00786C1C" w:rsidRPr="00786C1C" w:rsidRDefault="00786C1C" w:rsidP="00123027">
      <w:pPr>
        <w:spacing w:before="100" w:beforeAutospacing="1" w:after="120"/>
        <w:contextualSpacing/>
        <w:jc w:val="center"/>
        <w:rPr>
          <w:b/>
          <w:sz w:val="18"/>
          <w:szCs w:val="18"/>
        </w:rPr>
      </w:pPr>
    </w:p>
    <w:p w14:paraId="6995AD8A" w14:textId="4E3CF34D" w:rsidR="00DA79C8" w:rsidRPr="004602DB" w:rsidRDefault="00DA79C8" w:rsidP="00DA79C8">
      <w:pPr>
        <w:spacing w:after="120"/>
        <w:jc w:val="both"/>
        <w:rPr>
          <w:b/>
          <w:bCs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bCs/>
          <w:color w:val="0F243E" w:themeColor="text2" w:themeShade="80"/>
          <w:sz w:val="24"/>
          <w:szCs w:val="24"/>
          <w:u w:val="single"/>
        </w:rPr>
        <w:t xml:space="preserve">1. </w:t>
      </w:r>
      <w:r w:rsidR="00160A99" w:rsidRPr="004602DB">
        <w:rPr>
          <w:b/>
          <w:bCs/>
          <w:color w:val="0F243E" w:themeColor="text2" w:themeShade="80"/>
          <w:sz w:val="24"/>
          <w:szCs w:val="24"/>
          <w:u w:val="single"/>
        </w:rPr>
        <w:t xml:space="preserve">OBECNÁ </w:t>
      </w:r>
      <w:r w:rsidR="00E84D43" w:rsidRPr="004602DB">
        <w:rPr>
          <w:b/>
          <w:bCs/>
          <w:color w:val="0F243E" w:themeColor="text2" w:themeShade="80"/>
          <w:sz w:val="24"/>
          <w:szCs w:val="24"/>
          <w:u w:val="single"/>
        </w:rPr>
        <w:t>ČÁST</w:t>
      </w:r>
    </w:p>
    <w:p w14:paraId="772B56B9" w14:textId="337C3931" w:rsidR="00117EF1" w:rsidRDefault="00117EF1" w:rsidP="008C2ACF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C43F08">
        <w:rPr>
          <w:b/>
          <w:bCs/>
          <w:color w:val="000000" w:themeColor="text1"/>
          <w:sz w:val="24"/>
          <w:szCs w:val="24"/>
        </w:rPr>
        <w:t xml:space="preserve">Zadavatel: </w:t>
      </w:r>
      <w:r w:rsidRPr="00C43F08">
        <w:rPr>
          <w:bCs/>
          <w:color w:val="000000" w:themeColor="text1"/>
          <w:sz w:val="24"/>
          <w:szCs w:val="24"/>
        </w:rPr>
        <w:t>MČ, působnost zadavatele je svěřena příslušnému útvaru ÚMČ</w:t>
      </w:r>
      <w:r w:rsidR="000055B8">
        <w:rPr>
          <w:bCs/>
          <w:color w:val="000000" w:themeColor="text1"/>
          <w:sz w:val="24"/>
          <w:szCs w:val="24"/>
        </w:rPr>
        <w:t>,</w:t>
      </w:r>
      <w:r w:rsidRPr="00BE5000">
        <w:t xml:space="preserve"> </w:t>
      </w:r>
      <w:r w:rsidRPr="00C43F08">
        <w:rPr>
          <w:bCs/>
          <w:color w:val="000000" w:themeColor="text1"/>
          <w:sz w:val="24"/>
          <w:szCs w:val="24"/>
        </w:rPr>
        <w:t>v jehož oblasti působnosti bude zakázka realizována.</w:t>
      </w:r>
    </w:p>
    <w:p w14:paraId="3E84B18C" w14:textId="55253088" w:rsidR="00117EF1" w:rsidRPr="008C2ACF" w:rsidRDefault="00117EF1" w:rsidP="008C2ACF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color w:val="000000" w:themeColor="text1"/>
          <w:sz w:val="24"/>
          <w:szCs w:val="24"/>
        </w:rPr>
        <w:t>Administrativní činnost:</w:t>
      </w:r>
      <w:r w:rsidRPr="0021496B">
        <w:rPr>
          <w:color w:val="000000" w:themeColor="text1"/>
          <w:sz w:val="24"/>
          <w:szCs w:val="24"/>
        </w:rPr>
        <w:t xml:space="preserve"> administrativní činnosti spojené s</w:t>
      </w:r>
      <w:r w:rsidR="00F548FD">
        <w:rPr>
          <w:color w:val="000000" w:themeColor="text1"/>
          <w:sz w:val="24"/>
          <w:szCs w:val="24"/>
        </w:rPr>
        <w:t>e zadáním</w:t>
      </w:r>
      <w:r w:rsidRPr="0021496B">
        <w:rPr>
          <w:color w:val="000000" w:themeColor="text1"/>
          <w:sz w:val="24"/>
          <w:szCs w:val="24"/>
        </w:rPr>
        <w:t xml:space="preserve"> veřejné zakázky jsou svěřeny příslušnému vedoucímu útvaru</w:t>
      </w:r>
      <w:r w:rsidR="00F93281">
        <w:rPr>
          <w:color w:val="000000" w:themeColor="text1"/>
          <w:sz w:val="24"/>
          <w:szCs w:val="24"/>
        </w:rPr>
        <w:t xml:space="preserve"> ÚMČ</w:t>
      </w:r>
      <w:r w:rsidRPr="0021496B">
        <w:rPr>
          <w:color w:val="000000" w:themeColor="text1"/>
          <w:sz w:val="24"/>
          <w:szCs w:val="24"/>
        </w:rPr>
        <w:t>, v jehož oblasti působnosti bude zakázka realizována</w:t>
      </w:r>
      <w:r>
        <w:rPr>
          <w:color w:val="000000" w:themeColor="text1"/>
          <w:sz w:val="24"/>
          <w:szCs w:val="24"/>
        </w:rPr>
        <w:t>.</w:t>
      </w:r>
      <w:r w:rsidR="00F93281">
        <w:rPr>
          <w:color w:val="000000" w:themeColor="text1"/>
          <w:sz w:val="24"/>
          <w:szCs w:val="24"/>
        </w:rPr>
        <w:t xml:space="preserve"> </w:t>
      </w:r>
      <w:r w:rsidR="00F93281">
        <w:rPr>
          <w:bCs/>
          <w:color w:val="000000" w:themeColor="text1"/>
          <w:sz w:val="24"/>
          <w:szCs w:val="24"/>
        </w:rPr>
        <w:t>Příslušný vedoucí útvaru ÚMČ garantuje uchování ucelené dokumentace o veřejné zakázce (</w:t>
      </w:r>
      <w:r w:rsidR="00F93281" w:rsidRPr="00C2321E">
        <w:rPr>
          <w:bCs/>
          <w:color w:val="000000" w:themeColor="text1"/>
          <w:sz w:val="24"/>
          <w:szCs w:val="24"/>
          <w:u w:val="single"/>
        </w:rPr>
        <w:t xml:space="preserve">vč. všech záznamů </w:t>
      </w:r>
      <w:r w:rsidR="004602DB">
        <w:rPr>
          <w:bCs/>
          <w:color w:val="000000" w:themeColor="text1"/>
          <w:sz w:val="24"/>
          <w:szCs w:val="24"/>
          <w:u w:val="single"/>
        </w:rPr>
        <w:t xml:space="preserve">o vedené </w:t>
      </w:r>
      <w:r w:rsidR="00F93281" w:rsidRPr="00C2321E">
        <w:rPr>
          <w:bCs/>
          <w:color w:val="000000" w:themeColor="text1"/>
          <w:sz w:val="24"/>
          <w:szCs w:val="24"/>
          <w:u w:val="single"/>
        </w:rPr>
        <w:t>e</w:t>
      </w:r>
      <w:r w:rsidR="00CC42F2">
        <w:rPr>
          <w:bCs/>
          <w:color w:val="000000" w:themeColor="text1"/>
          <w:sz w:val="24"/>
          <w:szCs w:val="24"/>
          <w:u w:val="single"/>
        </w:rPr>
        <w:t>-</w:t>
      </w:r>
      <w:r w:rsidR="00F93281" w:rsidRPr="00C2321E">
        <w:rPr>
          <w:bCs/>
          <w:color w:val="000000" w:themeColor="text1"/>
          <w:sz w:val="24"/>
          <w:szCs w:val="24"/>
          <w:u w:val="single"/>
        </w:rPr>
        <w:t>mailové komunikaci</w:t>
      </w:r>
      <w:r w:rsidR="00F93281">
        <w:rPr>
          <w:bCs/>
          <w:color w:val="000000" w:themeColor="text1"/>
          <w:sz w:val="24"/>
          <w:szCs w:val="24"/>
        </w:rPr>
        <w:t>).</w:t>
      </w:r>
    </w:p>
    <w:p w14:paraId="17D4010E" w14:textId="0EC3B105" w:rsidR="00117EF1" w:rsidRPr="008C2ACF" w:rsidRDefault="00117EF1" w:rsidP="008C2ACF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sz w:val="24"/>
          <w:szCs w:val="24"/>
        </w:rPr>
        <w:t>Korespondence:</w:t>
      </w:r>
      <w:r w:rsidRPr="0021496B">
        <w:rPr>
          <w:sz w:val="24"/>
          <w:szCs w:val="24"/>
        </w:rPr>
        <w:t xml:space="preserve"> probíhá s účastníky </w:t>
      </w:r>
      <w:r>
        <w:rPr>
          <w:sz w:val="24"/>
          <w:szCs w:val="24"/>
        </w:rPr>
        <w:t xml:space="preserve">výběrového řízení </w:t>
      </w:r>
      <w:r w:rsidRPr="0021496B">
        <w:rPr>
          <w:sz w:val="24"/>
          <w:szCs w:val="24"/>
        </w:rPr>
        <w:t>prostřednictvím datové schránky, prostřednictvím provozovatele poštovní či obdobné licence nebo e</w:t>
      </w:r>
      <w:r w:rsidR="00CC42F2">
        <w:rPr>
          <w:sz w:val="24"/>
          <w:szCs w:val="24"/>
        </w:rPr>
        <w:t>-</w:t>
      </w:r>
      <w:r w:rsidRPr="0021496B">
        <w:rPr>
          <w:sz w:val="24"/>
          <w:szCs w:val="24"/>
        </w:rPr>
        <w:t>mailu.</w:t>
      </w:r>
      <w:r w:rsidR="009A62BC">
        <w:rPr>
          <w:sz w:val="24"/>
          <w:szCs w:val="24"/>
        </w:rPr>
        <w:t xml:space="preserve"> </w:t>
      </w:r>
      <w:r w:rsidR="00475996">
        <w:rPr>
          <w:sz w:val="24"/>
          <w:szCs w:val="24"/>
        </w:rPr>
        <w:t>Vešker</w:t>
      </w:r>
      <w:r w:rsidR="00F548FD">
        <w:rPr>
          <w:sz w:val="24"/>
          <w:szCs w:val="24"/>
        </w:rPr>
        <w:t>é dokumenty,</w:t>
      </w:r>
      <w:r w:rsidR="00475996">
        <w:rPr>
          <w:sz w:val="24"/>
          <w:szCs w:val="24"/>
        </w:rPr>
        <w:t xml:space="preserve"> písemná sdělení a podání k veřejné zakázce</w:t>
      </w:r>
      <w:r w:rsidR="00475996" w:rsidRPr="00BE5000">
        <w:rPr>
          <w:sz w:val="24"/>
          <w:szCs w:val="24"/>
        </w:rPr>
        <w:t xml:space="preserve"> je</w:t>
      </w:r>
      <w:r w:rsidR="00475996">
        <w:rPr>
          <w:sz w:val="24"/>
          <w:szCs w:val="24"/>
        </w:rPr>
        <w:t> </w:t>
      </w:r>
      <w:r w:rsidR="00475996" w:rsidRPr="00BE5000">
        <w:rPr>
          <w:sz w:val="24"/>
          <w:szCs w:val="24"/>
        </w:rPr>
        <w:t>možné předat</w:t>
      </w:r>
      <w:r w:rsidR="00F548FD">
        <w:rPr>
          <w:sz w:val="24"/>
          <w:szCs w:val="24"/>
        </w:rPr>
        <w:t xml:space="preserve">/převzít </w:t>
      </w:r>
      <w:r w:rsidR="00475996" w:rsidRPr="00BE5000">
        <w:rPr>
          <w:sz w:val="24"/>
          <w:szCs w:val="24"/>
        </w:rPr>
        <w:t>i osobně oproti podpisu.</w:t>
      </w:r>
    </w:p>
    <w:p w14:paraId="0AD7C7EE" w14:textId="0D76993F" w:rsidR="00117EF1" w:rsidRPr="00786C1C" w:rsidRDefault="00117EF1" w:rsidP="008C2ACF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bCs/>
          <w:color w:val="000000" w:themeColor="text1"/>
          <w:sz w:val="24"/>
          <w:szCs w:val="24"/>
        </w:rPr>
        <w:t xml:space="preserve">Realizace </w:t>
      </w:r>
      <w:r w:rsidRPr="00786C1C">
        <w:rPr>
          <w:b/>
          <w:bCs/>
          <w:color w:val="000000" w:themeColor="text1"/>
          <w:sz w:val="24"/>
          <w:szCs w:val="24"/>
        </w:rPr>
        <w:t>veřejné zakázky:</w:t>
      </w:r>
      <w:r w:rsidRPr="00786C1C">
        <w:rPr>
          <w:bCs/>
          <w:color w:val="000000" w:themeColor="text1"/>
          <w:sz w:val="24"/>
          <w:szCs w:val="24"/>
        </w:rPr>
        <w:t xml:space="preserve"> Zakázka se realizuje na základě </w:t>
      </w:r>
      <w:r w:rsidR="0006291E" w:rsidRPr="00786C1C">
        <w:rPr>
          <w:bCs/>
          <w:color w:val="000000" w:themeColor="text1"/>
          <w:sz w:val="24"/>
          <w:szCs w:val="24"/>
        </w:rPr>
        <w:t>objednávky</w:t>
      </w:r>
      <w:r w:rsidR="002A2AA0">
        <w:rPr>
          <w:bCs/>
          <w:color w:val="000000" w:themeColor="text1"/>
          <w:sz w:val="24"/>
          <w:szCs w:val="24"/>
        </w:rPr>
        <w:t>,</w:t>
      </w:r>
      <w:r w:rsidR="0006291E" w:rsidRPr="00786C1C">
        <w:rPr>
          <w:bCs/>
          <w:color w:val="000000" w:themeColor="text1"/>
          <w:sz w:val="24"/>
          <w:szCs w:val="24"/>
        </w:rPr>
        <w:t xml:space="preserve"> či smlouvy.</w:t>
      </w:r>
    </w:p>
    <w:p w14:paraId="4C09A9AF" w14:textId="19E1B8EA" w:rsidR="00117EF1" w:rsidRPr="00753212" w:rsidRDefault="00117EF1" w:rsidP="0075321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786C1C">
        <w:rPr>
          <w:b/>
          <w:bCs/>
          <w:color w:val="000000" w:themeColor="text1"/>
          <w:sz w:val="24"/>
          <w:szCs w:val="24"/>
        </w:rPr>
        <w:t>Náležitosti objednávky / smlouvy:</w:t>
      </w:r>
      <w:r w:rsidRPr="00786C1C">
        <w:rPr>
          <w:bCs/>
          <w:color w:val="000000" w:themeColor="text1"/>
          <w:sz w:val="24"/>
          <w:szCs w:val="24"/>
        </w:rPr>
        <w:t xml:space="preserve"> Objednávka</w:t>
      </w:r>
      <w:r w:rsidR="002A2AA0">
        <w:rPr>
          <w:bCs/>
          <w:color w:val="000000" w:themeColor="text1"/>
          <w:sz w:val="24"/>
          <w:szCs w:val="24"/>
        </w:rPr>
        <w:t>,</w:t>
      </w:r>
      <w:r w:rsidR="0006291E" w:rsidRPr="00786C1C">
        <w:rPr>
          <w:bCs/>
          <w:color w:val="000000" w:themeColor="text1"/>
          <w:sz w:val="24"/>
          <w:szCs w:val="24"/>
        </w:rPr>
        <w:t xml:space="preserve"> či smlouva</w:t>
      </w:r>
      <w:r w:rsidRPr="00786C1C">
        <w:rPr>
          <w:bCs/>
          <w:color w:val="000000" w:themeColor="text1"/>
          <w:sz w:val="24"/>
          <w:szCs w:val="24"/>
        </w:rPr>
        <w:t xml:space="preserve"> musí obsahovat vždy údaje v následujícím rozsahu:</w:t>
      </w:r>
      <w:r w:rsidR="00753212">
        <w:rPr>
          <w:bCs/>
          <w:color w:val="000000" w:themeColor="text1"/>
          <w:sz w:val="24"/>
          <w:szCs w:val="24"/>
        </w:rPr>
        <w:t xml:space="preserve"> </w:t>
      </w:r>
      <w:r w:rsidR="00753212">
        <w:rPr>
          <w:color w:val="000000" w:themeColor="text1"/>
          <w:sz w:val="24"/>
          <w:szCs w:val="24"/>
        </w:rPr>
        <w:t>Ú</w:t>
      </w:r>
      <w:r w:rsidRPr="00753212">
        <w:rPr>
          <w:color w:val="000000" w:themeColor="text1"/>
          <w:sz w:val="24"/>
          <w:szCs w:val="24"/>
        </w:rPr>
        <w:t>daj o subjektu, který objednávku</w:t>
      </w:r>
      <w:r w:rsidR="00395F2C">
        <w:rPr>
          <w:color w:val="000000" w:themeColor="text1"/>
          <w:sz w:val="24"/>
          <w:szCs w:val="24"/>
        </w:rPr>
        <w:t xml:space="preserve"> / smlouvu </w:t>
      </w:r>
      <w:r w:rsidRPr="00753212">
        <w:rPr>
          <w:color w:val="000000" w:themeColor="text1"/>
          <w:sz w:val="24"/>
          <w:szCs w:val="24"/>
        </w:rPr>
        <w:t>vystavuje</w:t>
      </w:r>
      <w:r w:rsidR="00753212">
        <w:rPr>
          <w:color w:val="000000" w:themeColor="text1"/>
          <w:sz w:val="24"/>
          <w:szCs w:val="24"/>
        </w:rPr>
        <w:t xml:space="preserve">; </w:t>
      </w:r>
      <w:r w:rsidRPr="00753212">
        <w:rPr>
          <w:color w:val="000000" w:themeColor="text1"/>
          <w:sz w:val="24"/>
          <w:szCs w:val="24"/>
        </w:rPr>
        <w:t>identifikační číslo,</w:t>
      </w:r>
      <w:r w:rsidR="00753212">
        <w:rPr>
          <w:color w:val="000000" w:themeColor="text1"/>
          <w:sz w:val="24"/>
          <w:szCs w:val="24"/>
        </w:rPr>
        <w:t xml:space="preserve"> </w:t>
      </w:r>
      <w:r w:rsidRPr="00753212">
        <w:rPr>
          <w:color w:val="000000" w:themeColor="text1"/>
          <w:sz w:val="24"/>
          <w:szCs w:val="24"/>
        </w:rPr>
        <w:t>označení objednávky</w:t>
      </w:r>
      <w:r w:rsidR="00395F2C">
        <w:rPr>
          <w:color w:val="000000" w:themeColor="text1"/>
          <w:sz w:val="24"/>
          <w:szCs w:val="24"/>
        </w:rPr>
        <w:t xml:space="preserve"> / smlouvy</w:t>
      </w:r>
      <w:r w:rsidRPr="00753212">
        <w:rPr>
          <w:color w:val="000000" w:themeColor="text1"/>
          <w:sz w:val="24"/>
          <w:szCs w:val="24"/>
        </w:rPr>
        <w:t xml:space="preserve"> a její číslo</w:t>
      </w:r>
      <w:r w:rsidR="00753212">
        <w:rPr>
          <w:color w:val="000000" w:themeColor="text1"/>
          <w:sz w:val="24"/>
          <w:szCs w:val="24"/>
        </w:rPr>
        <w:t xml:space="preserve">; </w:t>
      </w:r>
      <w:r w:rsidRPr="00753212">
        <w:rPr>
          <w:color w:val="000000" w:themeColor="text1"/>
          <w:sz w:val="24"/>
          <w:szCs w:val="24"/>
        </w:rPr>
        <w:t>údaj o firmě, která bude plnit</w:t>
      </w:r>
      <w:r w:rsidR="00753212"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identifikační číslo </w:t>
      </w:r>
      <w:r w:rsidR="00241069">
        <w:rPr>
          <w:color w:val="000000" w:themeColor="text1"/>
          <w:sz w:val="24"/>
          <w:szCs w:val="24"/>
        </w:rPr>
        <w:t xml:space="preserve">vybraného </w:t>
      </w:r>
      <w:r w:rsidRPr="00753212">
        <w:rPr>
          <w:color w:val="000000" w:themeColor="text1"/>
          <w:sz w:val="24"/>
          <w:szCs w:val="24"/>
        </w:rPr>
        <w:t>dodavatele</w:t>
      </w:r>
      <w:r w:rsidR="00753212"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přesná specifikace předmětu </w:t>
      </w:r>
      <w:r w:rsidR="00241069">
        <w:rPr>
          <w:color w:val="000000" w:themeColor="text1"/>
          <w:sz w:val="24"/>
          <w:szCs w:val="24"/>
        </w:rPr>
        <w:t xml:space="preserve">veřejné zakázky </w:t>
      </w:r>
      <w:r w:rsidRPr="00753212">
        <w:rPr>
          <w:color w:val="000000" w:themeColor="text1"/>
          <w:sz w:val="24"/>
          <w:szCs w:val="24"/>
        </w:rPr>
        <w:t>a den jejího splnění (částečného splnění)</w:t>
      </w:r>
      <w:r w:rsidR="00753212">
        <w:rPr>
          <w:color w:val="000000" w:themeColor="text1"/>
          <w:sz w:val="24"/>
          <w:szCs w:val="24"/>
        </w:rPr>
        <w:t>;</w:t>
      </w:r>
      <w:r w:rsidRPr="00753212">
        <w:rPr>
          <w:color w:val="000000" w:themeColor="text1"/>
          <w:sz w:val="24"/>
          <w:szCs w:val="24"/>
        </w:rPr>
        <w:t xml:space="preserve"> cen</w:t>
      </w:r>
      <w:r w:rsidR="00753212">
        <w:rPr>
          <w:color w:val="000000" w:themeColor="text1"/>
          <w:sz w:val="24"/>
          <w:szCs w:val="24"/>
        </w:rPr>
        <w:t>a</w:t>
      </w:r>
      <w:r w:rsidR="00F548FD">
        <w:rPr>
          <w:color w:val="000000" w:themeColor="text1"/>
          <w:sz w:val="24"/>
          <w:szCs w:val="24"/>
        </w:rPr>
        <w:t> </w:t>
      </w:r>
      <w:r w:rsidRPr="00753212">
        <w:rPr>
          <w:color w:val="000000" w:themeColor="text1"/>
          <w:sz w:val="24"/>
          <w:szCs w:val="24"/>
        </w:rPr>
        <w:t>za</w:t>
      </w:r>
      <w:r w:rsidR="00241069">
        <w:rPr>
          <w:color w:val="000000" w:themeColor="text1"/>
          <w:sz w:val="24"/>
          <w:szCs w:val="24"/>
        </w:rPr>
        <w:t> </w:t>
      </w:r>
      <w:r w:rsidRPr="00753212">
        <w:rPr>
          <w:color w:val="000000" w:themeColor="text1"/>
          <w:sz w:val="24"/>
          <w:szCs w:val="24"/>
        </w:rPr>
        <w:t xml:space="preserve">jednotku množství a </w:t>
      </w:r>
      <w:r w:rsidR="00F548FD">
        <w:rPr>
          <w:color w:val="000000" w:themeColor="text1"/>
          <w:sz w:val="24"/>
          <w:szCs w:val="24"/>
        </w:rPr>
        <w:t xml:space="preserve">příp. </w:t>
      </w:r>
      <w:r w:rsidRPr="00753212">
        <w:rPr>
          <w:color w:val="000000" w:themeColor="text1"/>
          <w:sz w:val="24"/>
          <w:szCs w:val="24"/>
        </w:rPr>
        <w:t>další cenové náležitosti.</w:t>
      </w:r>
    </w:p>
    <w:p w14:paraId="6D978C99" w14:textId="0FC6B6DC" w:rsidR="00117EF1" w:rsidRPr="00786C1C" w:rsidRDefault="00117EF1" w:rsidP="00786C1C">
      <w:pPr>
        <w:spacing w:after="120"/>
        <w:jc w:val="both"/>
        <w:rPr>
          <w:sz w:val="24"/>
          <w:szCs w:val="24"/>
        </w:rPr>
      </w:pPr>
      <w:r w:rsidRPr="00316487">
        <w:rPr>
          <w:b/>
          <w:bCs/>
          <w:color w:val="000000" w:themeColor="text1"/>
          <w:sz w:val="24"/>
          <w:szCs w:val="24"/>
        </w:rPr>
        <w:t>Podpis</w:t>
      </w:r>
      <w:r w:rsidRPr="00316487">
        <w:rPr>
          <w:b/>
          <w:sz w:val="24"/>
          <w:szCs w:val="24"/>
        </w:rPr>
        <w:t xml:space="preserve"> objednávky</w:t>
      </w:r>
      <w:r>
        <w:rPr>
          <w:b/>
          <w:sz w:val="24"/>
          <w:szCs w:val="24"/>
        </w:rPr>
        <w:t xml:space="preserve"> / </w:t>
      </w:r>
      <w:r w:rsidRPr="00316487">
        <w:rPr>
          <w:b/>
          <w:sz w:val="24"/>
          <w:szCs w:val="24"/>
        </w:rPr>
        <w:t>smlouvy:</w:t>
      </w:r>
      <w:r w:rsidRPr="00316487">
        <w:rPr>
          <w:sz w:val="24"/>
          <w:szCs w:val="24"/>
        </w:rPr>
        <w:t xml:space="preserve"> K podpisu smlouvy je oprávněn starosta MČ.</w:t>
      </w:r>
      <w:r w:rsidR="00CA0E4C">
        <w:rPr>
          <w:sz w:val="24"/>
          <w:szCs w:val="24"/>
        </w:rPr>
        <w:t xml:space="preserve"> </w:t>
      </w:r>
      <w:r w:rsidRPr="00316487">
        <w:rPr>
          <w:sz w:val="24"/>
          <w:szCs w:val="24"/>
        </w:rPr>
        <w:t>K podpisu objednávky je</w:t>
      </w:r>
      <w:r w:rsidR="00210A11">
        <w:rPr>
          <w:sz w:val="24"/>
          <w:szCs w:val="24"/>
        </w:rPr>
        <w:t> </w:t>
      </w:r>
      <w:r w:rsidRPr="00316487">
        <w:rPr>
          <w:sz w:val="24"/>
          <w:szCs w:val="24"/>
        </w:rPr>
        <w:t>oprávněn vedoucí příslušného útvaru</w:t>
      </w:r>
      <w:r w:rsidR="007A49F9">
        <w:rPr>
          <w:sz w:val="24"/>
          <w:szCs w:val="24"/>
        </w:rPr>
        <w:t xml:space="preserve"> ÚMČ</w:t>
      </w:r>
      <w:r w:rsidRPr="00316487">
        <w:rPr>
          <w:sz w:val="24"/>
          <w:szCs w:val="24"/>
        </w:rPr>
        <w:t xml:space="preserve">. </w:t>
      </w:r>
      <w:r w:rsidR="00F548FD">
        <w:rPr>
          <w:sz w:val="24"/>
          <w:szCs w:val="24"/>
        </w:rPr>
        <w:t>Ten je p</w:t>
      </w:r>
      <w:r w:rsidRPr="00316487">
        <w:rPr>
          <w:sz w:val="24"/>
          <w:szCs w:val="24"/>
        </w:rPr>
        <w:t>řitom limitován</w:t>
      </w:r>
      <w:r w:rsidR="00786C1C">
        <w:rPr>
          <w:sz w:val="24"/>
          <w:szCs w:val="24"/>
        </w:rPr>
        <w:t xml:space="preserve"> </w:t>
      </w:r>
      <w:r w:rsidRPr="00786C1C">
        <w:rPr>
          <w:sz w:val="24"/>
          <w:szCs w:val="24"/>
        </w:rPr>
        <w:t>objemem finančních prostředků, které má příslušný útvar přidělen pro činnosti,</w:t>
      </w:r>
      <w:r w:rsidR="00786C1C">
        <w:rPr>
          <w:sz w:val="24"/>
          <w:szCs w:val="24"/>
        </w:rPr>
        <w:t xml:space="preserve"> </w:t>
      </w:r>
      <w:r w:rsidRPr="00786C1C">
        <w:rPr>
          <w:sz w:val="24"/>
          <w:szCs w:val="24"/>
        </w:rPr>
        <w:t>jež garantuje v rámci jednotlivých položek schváleného rozpočtu MČ pro příslušný kalendářní rok</w:t>
      </w:r>
      <w:r w:rsidR="00786C1C">
        <w:rPr>
          <w:sz w:val="24"/>
          <w:szCs w:val="24"/>
        </w:rPr>
        <w:t xml:space="preserve">, a </w:t>
      </w:r>
      <w:r w:rsidRPr="00786C1C">
        <w:rPr>
          <w:sz w:val="24"/>
          <w:szCs w:val="24"/>
        </w:rPr>
        <w:t>aktuálním stavem příjmové stránky rozpočtu MČ.</w:t>
      </w:r>
    </w:p>
    <w:p w14:paraId="69F9CA15" w14:textId="575598A5" w:rsidR="00117EF1" w:rsidRPr="004A4F64" w:rsidRDefault="008C2ACF" w:rsidP="008C2ACF">
      <w:pPr>
        <w:spacing w:after="200"/>
        <w:jc w:val="both"/>
        <w:rPr>
          <w:sz w:val="24"/>
          <w:szCs w:val="24"/>
        </w:rPr>
      </w:pPr>
      <w:r w:rsidRPr="008C2ACF">
        <w:rPr>
          <w:sz w:val="24"/>
          <w:szCs w:val="24"/>
        </w:rPr>
        <w:t xml:space="preserve">V případě </w:t>
      </w:r>
      <w:r w:rsidR="00116B01">
        <w:rPr>
          <w:sz w:val="24"/>
          <w:szCs w:val="24"/>
        </w:rPr>
        <w:t xml:space="preserve">uzavíraní </w:t>
      </w:r>
      <w:r w:rsidRPr="008C2ACF">
        <w:rPr>
          <w:sz w:val="24"/>
          <w:szCs w:val="24"/>
        </w:rPr>
        <w:t xml:space="preserve">smlouvy předá </w:t>
      </w:r>
      <w:r w:rsidR="00803F4C">
        <w:rPr>
          <w:sz w:val="24"/>
          <w:szCs w:val="24"/>
        </w:rPr>
        <w:t xml:space="preserve">před jejím podpisem </w:t>
      </w:r>
      <w:r w:rsidRPr="008C2ACF">
        <w:rPr>
          <w:sz w:val="24"/>
          <w:szCs w:val="24"/>
        </w:rPr>
        <w:t xml:space="preserve">vedoucí příslušného útvaru </w:t>
      </w:r>
      <w:r w:rsidR="007A49F9">
        <w:rPr>
          <w:sz w:val="24"/>
          <w:szCs w:val="24"/>
        </w:rPr>
        <w:t xml:space="preserve">ÚMČ </w:t>
      </w:r>
      <w:r w:rsidRPr="008C2ACF">
        <w:rPr>
          <w:sz w:val="24"/>
          <w:szCs w:val="24"/>
        </w:rPr>
        <w:t xml:space="preserve">veškeré podklady k veřejné zakázce k zajištění </w:t>
      </w:r>
      <w:r w:rsidR="00241069">
        <w:rPr>
          <w:sz w:val="24"/>
          <w:szCs w:val="24"/>
        </w:rPr>
        <w:t xml:space="preserve">právní garance </w:t>
      </w:r>
      <w:r w:rsidR="00116B01">
        <w:rPr>
          <w:sz w:val="24"/>
          <w:szCs w:val="24"/>
        </w:rPr>
        <w:t>pověřenému zástupci právního oddělení SO</w:t>
      </w:r>
      <w:r w:rsidR="00F548FD">
        <w:rPr>
          <w:sz w:val="24"/>
          <w:szCs w:val="24"/>
        </w:rPr>
        <w:t> </w:t>
      </w:r>
      <w:r w:rsidR="00116B01">
        <w:rPr>
          <w:sz w:val="24"/>
          <w:szCs w:val="24"/>
        </w:rPr>
        <w:t>ÚT, event.</w:t>
      </w:r>
      <w:r w:rsidR="00F548FD">
        <w:rPr>
          <w:sz w:val="24"/>
          <w:szCs w:val="24"/>
        </w:rPr>
        <w:t>,</w:t>
      </w:r>
      <w:r w:rsidR="00116B01">
        <w:rPr>
          <w:sz w:val="24"/>
          <w:szCs w:val="24"/>
        </w:rPr>
        <w:t xml:space="preserve"> v případě Odboru bydlení ÚMČ (OB)</w:t>
      </w:r>
      <w:r w:rsidR="00F548FD">
        <w:rPr>
          <w:sz w:val="24"/>
          <w:szCs w:val="24"/>
        </w:rPr>
        <w:t>,</w:t>
      </w:r>
      <w:r w:rsidR="00116B01">
        <w:rPr>
          <w:sz w:val="24"/>
          <w:szCs w:val="24"/>
        </w:rPr>
        <w:t xml:space="preserve"> příslušnému právníkovi OB. Posléze </w:t>
      </w:r>
      <w:r w:rsidRPr="008C2ACF">
        <w:rPr>
          <w:sz w:val="24"/>
          <w:szCs w:val="24"/>
        </w:rPr>
        <w:t xml:space="preserve">vedoucí příslušného útvaru </w:t>
      </w:r>
      <w:r w:rsidR="007A49F9">
        <w:rPr>
          <w:sz w:val="24"/>
          <w:szCs w:val="24"/>
        </w:rPr>
        <w:t xml:space="preserve">ÚMČ </w:t>
      </w:r>
      <w:r w:rsidR="00803F4C">
        <w:rPr>
          <w:sz w:val="24"/>
          <w:szCs w:val="24"/>
        </w:rPr>
        <w:t xml:space="preserve">předloží </w:t>
      </w:r>
      <w:r w:rsidRPr="008C2ACF">
        <w:rPr>
          <w:sz w:val="24"/>
          <w:szCs w:val="24"/>
        </w:rPr>
        <w:t>smlouvu k</w:t>
      </w:r>
      <w:r w:rsidR="007A49F9">
        <w:rPr>
          <w:sz w:val="24"/>
          <w:szCs w:val="24"/>
        </w:rPr>
        <w:t> </w:t>
      </w:r>
      <w:r w:rsidRPr="008C2ACF">
        <w:rPr>
          <w:sz w:val="24"/>
          <w:szCs w:val="24"/>
        </w:rPr>
        <w:t>podpisu</w:t>
      </w:r>
      <w:r w:rsidR="007A49F9">
        <w:rPr>
          <w:sz w:val="24"/>
          <w:szCs w:val="24"/>
        </w:rPr>
        <w:t xml:space="preserve"> starostovi MČ</w:t>
      </w:r>
      <w:r w:rsidRPr="008C2ACF">
        <w:rPr>
          <w:sz w:val="24"/>
          <w:szCs w:val="24"/>
        </w:rPr>
        <w:t>.</w:t>
      </w:r>
    </w:p>
    <w:p w14:paraId="03A49CB6" w14:textId="635A14FD" w:rsidR="00C23B29" w:rsidRPr="00AC72E2" w:rsidRDefault="00C23B29" w:rsidP="00C23B29">
      <w:pPr>
        <w:spacing w:after="160"/>
        <w:jc w:val="both"/>
        <w:rPr>
          <w:sz w:val="24"/>
          <w:szCs w:val="24"/>
        </w:rPr>
      </w:pPr>
      <w:r w:rsidRPr="00316487">
        <w:rPr>
          <w:b/>
          <w:bCs/>
          <w:sz w:val="24"/>
          <w:szCs w:val="24"/>
        </w:rPr>
        <w:t>Před vznikem závazku</w:t>
      </w:r>
      <w:r>
        <w:rPr>
          <w:sz w:val="24"/>
          <w:szCs w:val="24"/>
        </w:rPr>
        <w:t xml:space="preserve"> </w:t>
      </w:r>
      <w:r w:rsidRPr="00316487">
        <w:rPr>
          <w:sz w:val="24"/>
          <w:szCs w:val="24"/>
        </w:rPr>
        <w:t xml:space="preserve">plynoucího z realizace veřejné zakázky (tedy před </w:t>
      </w:r>
      <w:r w:rsidR="00F548FD">
        <w:rPr>
          <w:sz w:val="24"/>
          <w:szCs w:val="24"/>
        </w:rPr>
        <w:t>akceptací</w:t>
      </w:r>
      <w:r w:rsidRPr="00316487">
        <w:rPr>
          <w:sz w:val="24"/>
          <w:szCs w:val="24"/>
        </w:rPr>
        <w:t xml:space="preserve"> objednávky nebo </w:t>
      </w:r>
      <w:r w:rsidR="00F548FD">
        <w:rPr>
          <w:sz w:val="24"/>
          <w:szCs w:val="24"/>
        </w:rPr>
        <w:t xml:space="preserve">podpisem </w:t>
      </w:r>
      <w:r w:rsidRPr="00316487">
        <w:rPr>
          <w:sz w:val="24"/>
          <w:szCs w:val="24"/>
        </w:rPr>
        <w:t xml:space="preserve">smlouvy) </w:t>
      </w:r>
      <w:r w:rsidRPr="0064343B">
        <w:rPr>
          <w:b/>
          <w:bCs/>
          <w:sz w:val="24"/>
          <w:szCs w:val="24"/>
        </w:rPr>
        <w:t>musí být provedena předběžná řídící kontrola</w:t>
      </w:r>
      <w:r w:rsidRPr="00316487">
        <w:rPr>
          <w:sz w:val="24"/>
          <w:szCs w:val="24"/>
        </w:rPr>
        <w:t xml:space="preserve"> dle zvláštních právních předpisů a dle interních normativních aktů</w:t>
      </w:r>
      <w:r w:rsidR="00F548FD">
        <w:rPr>
          <w:sz w:val="24"/>
          <w:szCs w:val="24"/>
        </w:rPr>
        <w:t xml:space="preserve"> UMČ</w:t>
      </w:r>
      <w:r w:rsidRPr="00316487">
        <w:rPr>
          <w:sz w:val="24"/>
          <w:szCs w:val="24"/>
        </w:rPr>
        <w:t xml:space="preserve">. </w:t>
      </w:r>
      <w:r w:rsidRPr="00234CB1">
        <w:rPr>
          <w:sz w:val="24"/>
          <w:szCs w:val="24"/>
        </w:rPr>
        <w:t xml:space="preserve">U smluv i </w:t>
      </w:r>
      <w:r w:rsidR="00241069" w:rsidRPr="00234CB1">
        <w:rPr>
          <w:sz w:val="24"/>
          <w:szCs w:val="24"/>
        </w:rPr>
        <w:t xml:space="preserve">u </w:t>
      </w:r>
      <w:r w:rsidRPr="00234CB1">
        <w:rPr>
          <w:sz w:val="24"/>
          <w:szCs w:val="24"/>
        </w:rPr>
        <w:t>objednávek</w:t>
      </w:r>
      <w:r w:rsidR="00241069" w:rsidRPr="00234CB1">
        <w:rPr>
          <w:sz w:val="24"/>
          <w:szCs w:val="24"/>
        </w:rPr>
        <w:t xml:space="preserve"> je použit</w:t>
      </w:r>
      <w:r w:rsidRPr="00234CB1">
        <w:rPr>
          <w:sz w:val="24"/>
          <w:szCs w:val="24"/>
        </w:rPr>
        <w:t xml:space="preserve"> formulář dle </w:t>
      </w:r>
      <w:r w:rsidRPr="00576406">
        <w:rPr>
          <w:b/>
          <w:i/>
          <w:color w:val="0F243E" w:themeColor="text2" w:themeShade="80"/>
          <w:sz w:val="24"/>
          <w:szCs w:val="24"/>
        </w:rPr>
        <w:t>Přílohy č.</w:t>
      </w:r>
      <w:r w:rsidR="00F548FD" w:rsidRPr="00576406">
        <w:rPr>
          <w:b/>
          <w:i/>
          <w:color w:val="0F243E" w:themeColor="text2" w:themeShade="80"/>
          <w:sz w:val="24"/>
          <w:szCs w:val="24"/>
        </w:rPr>
        <w:t> </w:t>
      </w:r>
      <w:r w:rsidR="00234CB1" w:rsidRPr="00576406">
        <w:rPr>
          <w:b/>
          <w:i/>
          <w:color w:val="0F243E" w:themeColor="text2" w:themeShade="80"/>
          <w:sz w:val="24"/>
          <w:szCs w:val="24"/>
        </w:rPr>
        <w:t>2a</w:t>
      </w:r>
      <w:r w:rsidRPr="00576406">
        <w:rPr>
          <w:b/>
          <w:i/>
          <w:color w:val="0F243E" w:themeColor="text2" w:themeShade="80"/>
          <w:sz w:val="24"/>
          <w:szCs w:val="24"/>
        </w:rPr>
        <w:t xml:space="preserve"> Metodik</w:t>
      </w:r>
      <w:r w:rsidRPr="00576406">
        <w:rPr>
          <w:b/>
          <w:bCs/>
          <w:i/>
          <w:iCs/>
          <w:color w:val="0F243E" w:themeColor="text2" w:themeShade="80"/>
          <w:sz w:val="24"/>
          <w:szCs w:val="24"/>
        </w:rPr>
        <w:t>y</w:t>
      </w:r>
      <w:r w:rsidR="00166AC8">
        <w:rPr>
          <w:b/>
          <w:bCs/>
          <w:i/>
          <w:iCs/>
          <w:color w:val="0F243E" w:themeColor="text2" w:themeShade="80"/>
          <w:sz w:val="24"/>
          <w:szCs w:val="24"/>
        </w:rPr>
        <w:t xml:space="preserve"> </w:t>
      </w:r>
      <w:r w:rsidR="00166AC8" w:rsidRPr="00166AC8">
        <w:rPr>
          <w:sz w:val="24"/>
          <w:szCs w:val="24"/>
        </w:rPr>
        <w:t>(v</w:t>
      </w:r>
      <w:r w:rsidR="00210A11">
        <w:rPr>
          <w:sz w:val="24"/>
          <w:szCs w:val="24"/>
        </w:rPr>
        <w:t> </w:t>
      </w:r>
      <w:r w:rsidR="00166AC8" w:rsidRPr="00166AC8">
        <w:rPr>
          <w:sz w:val="24"/>
          <w:szCs w:val="24"/>
        </w:rPr>
        <w:t>případě výběrového řízení skrze přímé zadání),</w:t>
      </w:r>
      <w:r w:rsidR="00597BE9" w:rsidRPr="00576406">
        <w:rPr>
          <w:color w:val="0F243E" w:themeColor="text2" w:themeShade="80"/>
          <w:sz w:val="24"/>
          <w:szCs w:val="24"/>
        </w:rPr>
        <w:t xml:space="preserve"> </w:t>
      </w:r>
      <w:r w:rsidR="00597BE9">
        <w:rPr>
          <w:sz w:val="24"/>
          <w:szCs w:val="24"/>
        </w:rPr>
        <w:t xml:space="preserve">či dle </w:t>
      </w:r>
      <w:r w:rsidR="00597BE9" w:rsidRPr="00597BE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Přílohy </w:t>
      </w:r>
      <w:r w:rsidR="00576406">
        <w:rPr>
          <w:b/>
          <w:bCs/>
          <w:i/>
          <w:iCs/>
          <w:color w:val="0F243E" w:themeColor="text2" w:themeShade="80"/>
          <w:sz w:val="24"/>
          <w:szCs w:val="24"/>
        </w:rPr>
        <w:t xml:space="preserve">č. </w:t>
      </w:r>
      <w:r w:rsidR="00597BE9" w:rsidRPr="00597BE9">
        <w:rPr>
          <w:b/>
          <w:bCs/>
          <w:i/>
          <w:iCs/>
          <w:color w:val="0F243E" w:themeColor="text2" w:themeShade="80"/>
          <w:sz w:val="24"/>
          <w:szCs w:val="24"/>
        </w:rPr>
        <w:t>2b Metodiky</w:t>
      </w:r>
      <w:r w:rsidR="00597BE9">
        <w:rPr>
          <w:sz w:val="24"/>
          <w:szCs w:val="24"/>
        </w:rPr>
        <w:t xml:space="preserve"> (v</w:t>
      </w:r>
      <w:r w:rsidR="00166AC8" w:rsidRPr="00166AC8">
        <w:rPr>
          <w:sz w:val="24"/>
          <w:szCs w:val="24"/>
        </w:rPr>
        <w:t xml:space="preserve"> případě výběrového řízení skrze </w:t>
      </w:r>
      <w:r w:rsidR="00166AC8">
        <w:rPr>
          <w:sz w:val="24"/>
          <w:szCs w:val="24"/>
        </w:rPr>
        <w:t>uzavřenou výzvu</w:t>
      </w:r>
      <w:r w:rsidR="00597BE9">
        <w:rPr>
          <w:sz w:val="24"/>
          <w:szCs w:val="24"/>
        </w:rPr>
        <w:t xml:space="preserve">), </w:t>
      </w:r>
      <w:r w:rsidRPr="00316487">
        <w:rPr>
          <w:sz w:val="24"/>
          <w:szCs w:val="24"/>
        </w:rPr>
        <w:t>ve</w:t>
      </w:r>
      <w:r>
        <w:rPr>
          <w:sz w:val="24"/>
          <w:szCs w:val="24"/>
        </w:rPr>
        <w:t> </w:t>
      </w:r>
      <w:r w:rsidRPr="00316487">
        <w:rPr>
          <w:sz w:val="24"/>
          <w:szCs w:val="24"/>
        </w:rPr>
        <w:t xml:space="preserve">kterém musí být zachyceny </w:t>
      </w:r>
      <w:r w:rsidR="00241069">
        <w:rPr>
          <w:sz w:val="24"/>
          <w:szCs w:val="24"/>
        </w:rPr>
        <w:t>mj.</w:t>
      </w:r>
      <w:r w:rsidR="00166AC8">
        <w:rPr>
          <w:sz w:val="24"/>
          <w:szCs w:val="24"/>
        </w:rPr>
        <w:t> </w:t>
      </w:r>
      <w:r w:rsidRPr="00316487">
        <w:rPr>
          <w:sz w:val="24"/>
          <w:szCs w:val="24"/>
        </w:rPr>
        <w:t xml:space="preserve">termíny jednotlivých fází VZ. </w:t>
      </w:r>
      <w:r w:rsidR="001F709F">
        <w:rPr>
          <w:sz w:val="24"/>
          <w:szCs w:val="24"/>
        </w:rPr>
        <w:t xml:space="preserve">Tato </w:t>
      </w:r>
      <w:r w:rsidRPr="00316487">
        <w:rPr>
          <w:sz w:val="24"/>
          <w:szCs w:val="24"/>
        </w:rPr>
        <w:t>příloha je</w:t>
      </w:r>
      <w:r w:rsidR="00210A11">
        <w:rPr>
          <w:sz w:val="24"/>
          <w:szCs w:val="24"/>
        </w:rPr>
        <w:t> </w:t>
      </w:r>
      <w:r w:rsidRPr="00316487">
        <w:rPr>
          <w:sz w:val="24"/>
          <w:szCs w:val="24"/>
        </w:rPr>
        <w:t xml:space="preserve">nedílnou součástí každé </w:t>
      </w:r>
      <w:r w:rsidR="008E53DA">
        <w:rPr>
          <w:sz w:val="24"/>
          <w:szCs w:val="24"/>
        </w:rPr>
        <w:t>dokumentace k</w:t>
      </w:r>
      <w:r w:rsidR="00395F2C">
        <w:rPr>
          <w:sz w:val="24"/>
          <w:szCs w:val="24"/>
        </w:rPr>
        <w:t> </w:t>
      </w:r>
      <w:r w:rsidR="008E53DA">
        <w:rPr>
          <w:sz w:val="24"/>
          <w:szCs w:val="24"/>
        </w:rPr>
        <w:t>VZ</w:t>
      </w:r>
      <w:r w:rsidR="00395F2C">
        <w:rPr>
          <w:sz w:val="24"/>
          <w:szCs w:val="24"/>
        </w:rPr>
        <w:t>.</w:t>
      </w:r>
    </w:p>
    <w:p w14:paraId="686FE73A" w14:textId="50005BDD" w:rsidR="008C2ACF" w:rsidRPr="00786C1C" w:rsidRDefault="00123027" w:rsidP="00786C1C">
      <w:pPr>
        <w:spacing w:before="100" w:beforeAutospacing="1" w:after="120"/>
        <w:jc w:val="both"/>
        <w:rPr>
          <w:sz w:val="24"/>
          <w:szCs w:val="24"/>
          <w:u w:val="single"/>
        </w:rPr>
      </w:pPr>
      <w:r w:rsidRPr="00123027">
        <w:rPr>
          <w:sz w:val="24"/>
          <w:szCs w:val="24"/>
          <w:u w:val="single"/>
        </w:rPr>
        <w:t xml:space="preserve">Zadavatel je při poptávání příslušného plnění vždy povinen dodržovat zásady pro zadávání veřejných zakázek dle Části </w:t>
      </w:r>
      <w:r w:rsidR="00337A46">
        <w:rPr>
          <w:sz w:val="24"/>
          <w:szCs w:val="24"/>
          <w:u w:val="single"/>
        </w:rPr>
        <w:t>první</w:t>
      </w:r>
      <w:r w:rsidRPr="00123027">
        <w:rPr>
          <w:sz w:val="24"/>
          <w:szCs w:val="24"/>
          <w:u w:val="single"/>
        </w:rPr>
        <w:t>, Článku III</w:t>
      </w:r>
      <w:r w:rsidR="00337A46">
        <w:rPr>
          <w:sz w:val="24"/>
          <w:szCs w:val="24"/>
          <w:u w:val="single"/>
        </w:rPr>
        <w:t>.</w:t>
      </w:r>
      <w:r w:rsidRPr="00123027">
        <w:rPr>
          <w:sz w:val="24"/>
          <w:szCs w:val="24"/>
          <w:u w:val="single"/>
        </w:rPr>
        <w:t xml:space="preserve"> této </w:t>
      </w:r>
      <w:r>
        <w:rPr>
          <w:sz w:val="24"/>
          <w:szCs w:val="24"/>
          <w:u w:val="single"/>
        </w:rPr>
        <w:t>M</w:t>
      </w:r>
      <w:r w:rsidRPr="00123027">
        <w:rPr>
          <w:sz w:val="24"/>
          <w:szCs w:val="24"/>
          <w:u w:val="single"/>
        </w:rPr>
        <w:t>etodiky.</w:t>
      </w:r>
      <w:r w:rsidR="008C2ACF">
        <w:rPr>
          <w:sz w:val="24"/>
          <w:szCs w:val="24"/>
        </w:rPr>
        <w:br w:type="page"/>
      </w:r>
    </w:p>
    <w:p w14:paraId="39EBC678" w14:textId="7B8D0886" w:rsidR="004B1CF7" w:rsidRPr="004602DB" w:rsidRDefault="004B1CF7" w:rsidP="004B1CF7">
      <w:pPr>
        <w:jc w:val="both"/>
        <w:rPr>
          <w:b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color w:val="0F243E" w:themeColor="text2" w:themeShade="80"/>
          <w:sz w:val="24"/>
          <w:szCs w:val="24"/>
          <w:u w:val="single"/>
        </w:rPr>
        <w:t xml:space="preserve">2. </w:t>
      </w:r>
      <w:r w:rsidR="00160A99" w:rsidRPr="004602DB">
        <w:rPr>
          <w:b/>
          <w:color w:val="0F243E" w:themeColor="text2" w:themeShade="80"/>
          <w:sz w:val="24"/>
          <w:szCs w:val="24"/>
          <w:u w:val="single"/>
        </w:rPr>
        <w:t>PRAVIDLA</w:t>
      </w:r>
      <w:r w:rsidR="004E047A" w:rsidRPr="004602DB">
        <w:rPr>
          <w:b/>
          <w:color w:val="0F243E" w:themeColor="text2" w:themeShade="80"/>
          <w:sz w:val="24"/>
          <w:szCs w:val="24"/>
          <w:u w:val="single"/>
        </w:rPr>
        <w:t xml:space="preserve"> PRO VÝBĚR DODAVATELE</w:t>
      </w:r>
    </w:p>
    <w:p w14:paraId="1B873614" w14:textId="42015891" w:rsidR="008C2ACF" w:rsidRPr="00FE7C3F" w:rsidRDefault="008C2ACF" w:rsidP="00FE7C3F">
      <w:pPr>
        <w:spacing w:after="12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Z</w:t>
      </w:r>
      <w:r w:rsidRPr="00C43F08">
        <w:rPr>
          <w:bCs/>
          <w:color w:val="000000" w:themeColor="text1"/>
          <w:sz w:val="24"/>
          <w:szCs w:val="24"/>
        </w:rPr>
        <w:t>akázk</w:t>
      </w:r>
      <w:r>
        <w:rPr>
          <w:bCs/>
          <w:color w:val="000000" w:themeColor="text1"/>
          <w:sz w:val="24"/>
          <w:szCs w:val="24"/>
        </w:rPr>
        <w:t>u</w:t>
      </w:r>
      <w:r w:rsidRPr="00C43F08">
        <w:rPr>
          <w:bCs/>
          <w:color w:val="000000" w:themeColor="text1"/>
          <w:sz w:val="24"/>
          <w:szCs w:val="24"/>
        </w:rPr>
        <w:t xml:space="preserve"> na dodávky, služby, stavební práce </w:t>
      </w:r>
      <w:r w:rsidRPr="00123027">
        <w:rPr>
          <w:bCs/>
          <w:color w:val="000000" w:themeColor="text1"/>
          <w:sz w:val="24"/>
          <w:szCs w:val="24"/>
          <w:u w:val="single"/>
        </w:rPr>
        <w:t xml:space="preserve">od </w:t>
      </w:r>
      <w:r w:rsidR="00CB3C38">
        <w:rPr>
          <w:bCs/>
          <w:color w:val="000000" w:themeColor="text1"/>
          <w:sz w:val="24"/>
          <w:szCs w:val="24"/>
          <w:u w:val="single"/>
        </w:rPr>
        <w:t>10</w:t>
      </w:r>
      <w:r w:rsidRPr="00123027">
        <w:rPr>
          <w:bCs/>
          <w:color w:val="000000" w:themeColor="text1"/>
          <w:sz w:val="24"/>
          <w:szCs w:val="24"/>
          <w:u w:val="single"/>
        </w:rPr>
        <w:t>0.001 Kč do 250.000 Kč</w:t>
      </w:r>
      <w:r w:rsidR="005A6762" w:rsidRPr="005A6762">
        <w:rPr>
          <w:bCs/>
          <w:color w:val="000000" w:themeColor="text1"/>
          <w:sz w:val="24"/>
          <w:szCs w:val="24"/>
        </w:rPr>
        <w:t xml:space="preserve"> bez DPH</w:t>
      </w:r>
      <w:r w:rsidRPr="005A6762">
        <w:rPr>
          <w:bCs/>
          <w:color w:val="000000" w:themeColor="text1"/>
          <w:sz w:val="24"/>
          <w:szCs w:val="24"/>
        </w:rPr>
        <w:t xml:space="preserve"> </w:t>
      </w:r>
      <w:r w:rsidRPr="00C43F08">
        <w:rPr>
          <w:bCs/>
          <w:color w:val="000000" w:themeColor="text1"/>
          <w:sz w:val="24"/>
          <w:szCs w:val="24"/>
        </w:rPr>
        <w:t xml:space="preserve">zadává příslušný </w:t>
      </w:r>
      <w:r w:rsidR="00C623DA">
        <w:rPr>
          <w:bCs/>
          <w:color w:val="000000" w:themeColor="text1"/>
          <w:sz w:val="24"/>
          <w:szCs w:val="24"/>
        </w:rPr>
        <w:t>útvar ÚMČ skrze</w:t>
      </w:r>
      <w:r w:rsidR="00597BE9">
        <w:rPr>
          <w:bCs/>
          <w:color w:val="000000" w:themeColor="text1"/>
          <w:sz w:val="24"/>
          <w:szCs w:val="24"/>
        </w:rPr>
        <w:t xml:space="preserve"> jeden z následujících druhů výběrového řízení:</w:t>
      </w:r>
    </w:p>
    <w:p w14:paraId="46888D7B" w14:textId="74953E9A" w:rsidR="0014013B" w:rsidRPr="0014013B" w:rsidRDefault="00E069B8" w:rsidP="00140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E069B8">
        <w:rPr>
          <w:b/>
          <w:sz w:val="24"/>
          <w:szCs w:val="24"/>
        </w:rPr>
        <w:t>A) Přím</w:t>
      </w:r>
      <w:r w:rsidR="001978A1">
        <w:rPr>
          <w:b/>
          <w:sz w:val="24"/>
          <w:szCs w:val="24"/>
        </w:rPr>
        <w:t>é zadání</w:t>
      </w:r>
    </w:p>
    <w:p w14:paraId="028969BD" w14:textId="1C8F99C7" w:rsidR="0014013B" w:rsidRDefault="0014013B" w:rsidP="0014013B">
      <w:pPr>
        <w:spacing w:before="120" w:after="120"/>
        <w:jc w:val="both"/>
        <w:rPr>
          <w:b/>
          <w:bCs/>
          <w:color w:val="000000" w:themeColor="text1"/>
          <w:sz w:val="24"/>
          <w:szCs w:val="24"/>
        </w:rPr>
      </w:pPr>
      <w:r w:rsidRPr="0014013B">
        <w:rPr>
          <w:b/>
          <w:bCs/>
          <w:color w:val="000000" w:themeColor="text1"/>
          <w:sz w:val="24"/>
          <w:szCs w:val="24"/>
        </w:rPr>
        <w:t>Příprava veřejné zakázky</w:t>
      </w:r>
    </w:p>
    <w:p w14:paraId="4C0B1646" w14:textId="54B1B274" w:rsidR="0014013B" w:rsidRPr="0014013B" w:rsidRDefault="0014013B" w:rsidP="00216149">
      <w:pPr>
        <w:spacing w:after="120"/>
        <w:jc w:val="both"/>
        <w:rPr>
          <w:color w:val="000000" w:themeColor="text1"/>
          <w:sz w:val="24"/>
          <w:szCs w:val="24"/>
        </w:rPr>
      </w:pPr>
      <w:r w:rsidRPr="00160A99">
        <w:rPr>
          <w:color w:val="000000" w:themeColor="text1"/>
          <w:sz w:val="24"/>
          <w:szCs w:val="24"/>
        </w:rPr>
        <w:t>Před vypsáním veřejné zakázky příslušný vedoucí útvaru, příp. jiná jím pověřená osoba</w:t>
      </w:r>
      <w:r w:rsidR="00395F2C">
        <w:rPr>
          <w:color w:val="000000" w:themeColor="text1"/>
          <w:sz w:val="24"/>
          <w:szCs w:val="24"/>
        </w:rPr>
        <w:t>,</w:t>
      </w:r>
      <w:r w:rsidRPr="00160A99">
        <w:rPr>
          <w:color w:val="000000" w:themeColor="text1"/>
          <w:sz w:val="24"/>
          <w:szCs w:val="24"/>
        </w:rPr>
        <w:t xml:space="preserve"> </w:t>
      </w:r>
      <w:r w:rsidR="00EE007C">
        <w:rPr>
          <w:color w:val="000000" w:themeColor="text1"/>
          <w:sz w:val="24"/>
          <w:szCs w:val="24"/>
        </w:rPr>
        <w:t xml:space="preserve">vhodným způsobem </w:t>
      </w:r>
      <w:r w:rsidRPr="00160A99">
        <w:rPr>
          <w:color w:val="000000" w:themeColor="text1"/>
          <w:sz w:val="24"/>
          <w:szCs w:val="24"/>
        </w:rPr>
        <w:t>informuj</w:t>
      </w:r>
      <w:r>
        <w:rPr>
          <w:color w:val="000000" w:themeColor="text1"/>
          <w:sz w:val="24"/>
          <w:szCs w:val="24"/>
        </w:rPr>
        <w:t>e</w:t>
      </w:r>
      <w:r w:rsidRPr="00160A99">
        <w:rPr>
          <w:color w:val="000000" w:themeColor="text1"/>
          <w:sz w:val="24"/>
          <w:szCs w:val="24"/>
        </w:rPr>
        <w:t xml:space="preserve"> příslušného místostarostu</w:t>
      </w:r>
      <w:r w:rsidR="00F548FD">
        <w:rPr>
          <w:color w:val="000000" w:themeColor="text1"/>
          <w:sz w:val="24"/>
          <w:szCs w:val="24"/>
        </w:rPr>
        <w:t xml:space="preserve">, </w:t>
      </w:r>
      <w:r w:rsidRPr="00160A99">
        <w:rPr>
          <w:color w:val="000000" w:themeColor="text1"/>
          <w:sz w:val="24"/>
          <w:szCs w:val="24"/>
        </w:rPr>
        <w:t>nebo uvolněného člena RMČ</w:t>
      </w:r>
      <w:r w:rsidR="00F548FD">
        <w:rPr>
          <w:color w:val="000000" w:themeColor="text1"/>
          <w:sz w:val="24"/>
          <w:szCs w:val="24"/>
        </w:rPr>
        <w:t>,</w:t>
      </w:r>
      <w:r w:rsidRPr="00160A99">
        <w:rPr>
          <w:color w:val="000000" w:themeColor="text1"/>
          <w:sz w:val="24"/>
          <w:szCs w:val="24"/>
        </w:rPr>
        <w:t xml:space="preserve"> v jehož oblasti působnosti bude veřejná zakázka realizována</w:t>
      </w:r>
    </w:p>
    <w:p w14:paraId="59DFBEB3" w14:textId="058DF6C7" w:rsidR="00160A99" w:rsidRPr="00160A99" w:rsidRDefault="00160A99" w:rsidP="002F0189">
      <w:pPr>
        <w:pStyle w:val="Odstavecseseznamem"/>
        <w:numPr>
          <w:ilvl w:val="0"/>
          <w:numId w:val="8"/>
        </w:numPr>
        <w:spacing w:after="120" w:line="240" w:lineRule="auto"/>
        <w:ind w:left="641" w:hanging="35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60A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A34249" w:rsidRPr="00160A99">
        <w:rPr>
          <w:rFonts w:ascii="Times New Roman" w:hAnsi="Times New Roman" w:cs="Times New Roman"/>
          <w:color w:val="000000" w:themeColor="text1"/>
          <w:sz w:val="24"/>
          <w:szCs w:val="24"/>
        </w:rPr>
        <w:t>formě budoucího závazku (smlouva / objednávka)</w:t>
      </w:r>
      <w:r w:rsidR="00A43F0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1117709" w14:textId="39E5378D" w:rsidR="00160A99" w:rsidRPr="00160A99" w:rsidRDefault="00A34249" w:rsidP="002F0189">
      <w:pPr>
        <w:pStyle w:val="Odstavecseseznamem"/>
        <w:numPr>
          <w:ilvl w:val="0"/>
          <w:numId w:val="8"/>
        </w:numPr>
        <w:spacing w:after="120" w:line="240" w:lineRule="auto"/>
        <w:ind w:left="641" w:hanging="35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60A99">
        <w:rPr>
          <w:rFonts w:ascii="Times New Roman" w:hAnsi="Times New Roman" w:cs="Times New Roman"/>
          <w:color w:val="000000" w:themeColor="text1"/>
          <w:sz w:val="24"/>
          <w:szCs w:val="24"/>
        </w:rPr>
        <w:t>o </w:t>
      </w:r>
      <w:r w:rsidR="00FE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důvodech pro přímé zadání a o </w:t>
      </w:r>
      <w:r w:rsidRPr="00160A99">
        <w:rPr>
          <w:rFonts w:ascii="Times New Roman" w:hAnsi="Times New Roman" w:cs="Times New Roman"/>
          <w:color w:val="000000" w:themeColor="text1"/>
          <w:sz w:val="24"/>
          <w:szCs w:val="24"/>
        </w:rPr>
        <w:t>dalších důležitých skutečnostech pojících se s požadovaným plněním.</w:t>
      </w:r>
    </w:p>
    <w:p w14:paraId="6F7B95A4" w14:textId="7415B68A" w:rsidR="00160A99" w:rsidRPr="00160A99" w:rsidRDefault="00EE05AC" w:rsidP="00160A99">
      <w:pPr>
        <w:spacing w:after="120"/>
        <w:jc w:val="both"/>
        <w:rPr>
          <w:sz w:val="24"/>
          <w:szCs w:val="24"/>
        </w:rPr>
      </w:pPr>
      <w:r w:rsidRPr="00901B0C">
        <w:rPr>
          <w:b/>
          <w:bCs/>
          <w:sz w:val="24"/>
          <w:szCs w:val="24"/>
        </w:rPr>
        <w:t xml:space="preserve">Výběr </w:t>
      </w:r>
      <w:r w:rsidR="00901B0C" w:rsidRPr="00901B0C">
        <w:rPr>
          <w:b/>
          <w:bCs/>
          <w:sz w:val="24"/>
          <w:szCs w:val="24"/>
        </w:rPr>
        <w:t>dodavatele</w:t>
      </w:r>
      <w:r w:rsidR="00901B0C">
        <w:rPr>
          <w:sz w:val="24"/>
          <w:szCs w:val="24"/>
        </w:rPr>
        <w:t xml:space="preserve"> </w:t>
      </w:r>
      <w:r w:rsidRPr="00160A99">
        <w:rPr>
          <w:sz w:val="24"/>
          <w:szCs w:val="24"/>
        </w:rPr>
        <w:t>provádí vedoucí příslušného útvaru ÚMČ</w:t>
      </w:r>
    </w:p>
    <w:p w14:paraId="1370F415" w14:textId="727261F1" w:rsidR="00160A99" w:rsidRPr="00E84D43" w:rsidRDefault="00EE05AC" w:rsidP="002F0189">
      <w:pPr>
        <w:pStyle w:val="Odstavecseseznamem"/>
        <w:numPr>
          <w:ilvl w:val="0"/>
          <w:numId w:val="9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60A99">
        <w:rPr>
          <w:rFonts w:ascii="Times New Roman" w:hAnsi="Times New Roman" w:cs="Times New Roman"/>
          <w:sz w:val="24"/>
          <w:szCs w:val="24"/>
        </w:rPr>
        <w:t xml:space="preserve">po předchozím </w:t>
      </w:r>
      <w:r w:rsidR="00EE007C">
        <w:rPr>
          <w:rFonts w:ascii="Times New Roman" w:hAnsi="Times New Roman" w:cs="Times New Roman"/>
          <w:sz w:val="24"/>
          <w:szCs w:val="24"/>
        </w:rPr>
        <w:t xml:space="preserve">písemném </w:t>
      </w:r>
      <w:r w:rsidRPr="00160A99">
        <w:rPr>
          <w:rFonts w:ascii="Times New Roman" w:hAnsi="Times New Roman" w:cs="Times New Roman"/>
          <w:sz w:val="24"/>
          <w:szCs w:val="24"/>
        </w:rPr>
        <w:t>odsouhlasení</w:t>
      </w:r>
      <w:r w:rsidR="00EE007C">
        <w:rPr>
          <w:rFonts w:ascii="Times New Roman" w:hAnsi="Times New Roman" w:cs="Times New Roman"/>
          <w:sz w:val="24"/>
          <w:szCs w:val="24"/>
        </w:rPr>
        <w:t xml:space="preserve"> zamýšleného výběru</w:t>
      </w:r>
      <w:r w:rsidRPr="00160A99">
        <w:rPr>
          <w:rFonts w:ascii="Times New Roman" w:hAnsi="Times New Roman" w:cs="Times New Roman"/>
          <w:sz w:val="24"/>
          <w:szCs w:val="24"/>
        </w:rPr>
        <w:t xml:space="preserve"> příslušným místostarostou</w:t>
      </w:r>
      <w:r w:rsidR="00F548FD">
        <w:rPr>
          <w:rFonts w:ascii="Times New Roman" w:hAnsi="Times New Roman" w:cs="Times New Roman"/>
          <w:sz w:val="24"/>
          <w:szCs w:val="24"/>
        </w:rPr>
        <w:t>,</w:t>
      </w:r>
      <w:r w:rsidRPr="00160A99">
        <w:rPr>
          <w:rFonts w:ascii="Times New Roman" w:hAnsi="Times New Roman" w:cs="Times New Roman"/>
          <w:sz w:val="24"/>
          <w:szCs w:val="24"/>
        </w:rPr>
        <w:t xml:space="preserve"> nebo uvolněným členem RMČ (souhlas alespoň ve formě e</w:t>
      </w:r>
      <w:r w:rsidR="00CC42F2">
        <w:rPr>
          <w:rFonts w:ascii="Times New Roman" w:hAnsi="Times New Roman" w:cs="Times New Roman"/>
          <w:sz w:val="24"/>
          <w:szCs w:val="24"/>
        </w:rPr>
        <w:t>-</w:t>
      </w:r>
      <w:r w:rsidRPr="00160A99">
        <w:rPr>
          <w:rFonts w:ascii="Times New Roman" w:hAnsi="Times New Roman" w:cs="Times New Roman"/>
          <w:sz w:val="24"/>
          <w:szCs w:val="24"/>
        </w:rPr>
        <w:t>mailové komunikace)</w:t>
      </w:r>
      <w:r w:rsidR="00A43F0D">
        <w:rPr>
          <w:rFonts w:ascii="Times New Roman" w:hAnsi="Times New Roman" w:cs="Times New Roman"/>
          <w:sz w:val="24"/>
          <w:szCs w:val="24"/>
        </w:rPr>
        <w:t>,</w:t>
      </w:r>
    </w:p>
    <w:p w14:paraId="2A9B974F" w14:textId="6CF05BFC" w:rsidR="00E84D43" w:rsidRPr="00C2321E" w:rsidRDefault="00E84D43" w:rsidP="002F0189">
      <w:pPr>
        <w:pStyle w:val="Odstavecseseznamem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116B01">
        <w:rPr>
          <w:rFonts w:ascii="Times New Roman" w:hAnsi="Times New Roman" w:cs="Times New Roman"/>
          <w:sz w:val="24"/>
          <w:szCs w:val="24"/>
        </w:rPr>
        <w:t>odsouhlasení</w:t>
      </w:r>
      <w:r w:rsidR="004602DB">
        <w:rPr>
          <w:rFonts w:ascii="Times New Roman" w:hAnsi="Times New Roman" w:cs="Times New Roman"/>
          <w:sz w:val="24"/>
          <w:szCs w:val="24"/>
        </w:rPr>
        <w:t xml:space="preserve"> </w:t>
      </w:r>
      <w:r w:rsidRPr="00116B01">
        <w:rPr>
          <w:rFonts w:ascii="Times New Roman" w:hAnsi="Times New Roman" w:cs="Times New Roman"/>
          <w:sz w:val="24"/>
          <w:szCs w:val="24"/>
        </w:rPr>
        <w:t>tohoto záměru</w:t>
      </w:r>
      <w:r w:rsidR="00FE7C3F" w:rsidRPr="00116B01">
        <w:rPr>
          <w:rFonts w:ascii="Times New Roman" w:hAnsi="Times New Roman" w:cs="Times New Roman"/>
          <w:sz w:val="24"/>
          <w:szCs w:val="24"/>
        </w:rPr>
        <w:t> právním oddělením</w:t>
      </w:r>
      <w:r w:rsidRPr="00116B01">
        <w:rPr>
          <w:rFonts w:ascii="Times New Roman" w:hAnsi="Times New Roman" w:cs="Times New Roman"/>
          <w:sz w:val="24"/>
          <w:szCs w:val="24"/>
        </w:rPr>
        <w:t xml:space="preserve"> SO ÚT</w:t>
      </w:r>
      <w:r w:rsidR="00112A1F" w:rsidRPr="00116B01">
        <w:rPr>
          <w:rFonts w:ascii="Times New Roman" w:hAnsi="Times New Roman" w:cs="Times New Roman"/>
          <w:sz w:val="24"/>
          <w:szCs w:val="24"/>
        </w:rPr>
        <w:t xml:space="preserve"> a následném</w:t>
      </w:r>
      <w:r w:rsidR="00112A1F">
        <w:rPr>
          <w:rFonts w:ascii="Times New Roman" w:hAnsi="Times New Roman" w:cs="Times New Roman"/>
          <w:sz w:val="24"/>
          <w:szCs w:val="24"/>
        </w:rPr>
        <w:t xml:space="preserve"> </w:t>
      </w:r>
      <w:r w:rsidR="00112A1F" w:rsidRPr="00160A99">
        <w:rPr>
          <w:rFonts w:ascii="Times New Roman" w:hAnsi="Times New Roman" w:cs="Times New Roman"/>
          <w:sz w:val="24"/>
          <w:szCs w:val="24"/>
        </w:rPr>
        <w:t>projednání</w:t>
      </w:r>
      <w:r w:rsidR="004602DB">
        <w:rPr>
          <w:rFonts w:ascii="Times New Roman" w:hAnsi="Times New Roman" w:cs="Times New Roman"/>
          <w:sz w:val="24"/>
          <w:szCs w:val="24"/>
        </w:rPr>
        <w:t>m</w:t>
      </w:r>
      <w:r w:rsidR="00112A1F">
        <w:rPr>
          <w:rFonts w:ascii="Times New Roman" w:hAnsi="Times New Roman" w:cs="Times New Roman"/>
          <w:sz w:val="24"/>
          <w:szCs w:val="24"/>
        </w:rPr>
        <w:t xml:space="preserve"> a </w:t>
      </w:r>
      <w:r w:rsidR="00116B01">
        <w:rPr>
          <w:rFonts w:ascii="Times New Roman" w:hAnsi="Times New Roman" w:cs="Times New Roman"/>
          <w:sz w:val="24"/>
          <w:szCs w:val="24"/>
        </w:rPr>
        <w:t>schválením</w:t>
      </w:r>
      <w:r w:rsidR="00112A1F">
        <w:rPr>
          <w:rFonts w:ascii="Times New Roman" w:hAnsi="Times New Roman" w:cs="Times New Roman"/>
          <w:sz w:val="24"/>
          <w:szCs w:val="24"/>
        </w:rPr>
        <w:t xml:space="preserve"> </w:t>
      </w:r>
      <w:r w:rsidR="00112A1F" w:rsidRPr="00160A99">
        <w:rPr>
          <w:rFonts w:ascii="Times New Roman" w:hAnsi="Times New Roman" w:cs="Times New Roman"/>
          <w:sz w:val="24"/>
          <w:szCs w:val="24"/>
        </w:rPr>
        <w:t>tohoto záměru v Poradě starosty</w:t>
      </w:r>
      <w:r w:rsidR="00FE7C3F">
        <w:rPr>
          <w:rFonts w:ascii="Times New Roman" w:hAnsi="Times New Roman" w:cs="Times New Roman"/>
          <w:sz w:val="24"/>
          <w:szCs w:val="24"/>
        </w:rPr>
        <w:t xml:space="preserve">, </w:t>
      </w:r>
      <w:r w:rsidR="00FE7C3F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>oboje</w:t>
      </w:r>
      <w:r w:rsidR="00112A1F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dle </w:t>
      </w:r>
      <w:r w:rsidR="00112A1F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Přílohy č. </w:t>
      </w:r>
      <w:r w:rsidR="00AC72E2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2</w:t>
      </w:r>
      <w:r w:rsidR="00112A1F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94474D" w:rsidRPr="00EE00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94474D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548FD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zaznamenání </w:t>
      </w:r>
      <w:r w:rsidR="0094474D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>výsledk</w:t>
      </w:r>
      <w:r w:rsidR="00F548FD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94474D" w:rsidRPr="00F54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jednání Porady starosty o přímém zadání garantuje tajemník ÚMČ).</w:t>
      </w:r>
    </w:p>
    <w:p w14:paraId="64032075" w14:textId="77777777" w:rsidR="004602DB" w:rsidRPr="00C2321E" w:rsidRDefault="004602DB" w:rsidP="00C2321E">
      <w:pPr>
        <w:spacing w:after="120"/>
        <w:jc w:val="both"/>
        <w:rPr>
          <w:bCs/>
          <w:color w:val="000000" w:themeColor="text1"/>
          <w:sz w:val="24"/>
          <w:szCs w:val="24"/>
        </w:rPr>
      </w:pPr>
    </w:p>
    <w:p w14:paraId="69DB2A8F" w14:textId="2B174DDC" w:rsidR="00E069B8" w:rsidRPr="00EC4BC2" w:rsidRDefault="00E069B8" w:rsidP="00CE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183962"/>
          <w:sz w:val="24"/>
          <w:szCs w:val="24"/>
          <w14:textFill>
            <w14:solidFill>
              <w14:srgbClr w14:val="183962">
                <w14:lumMod w14:val="75000"/>
              </w14:srgbClr>
            </w14:solidFill>
          </w14:textFill>
        </w:rPr>
      </w:pPr>
      <w:r w:rsidRPr="00E069B8">
        <w:rPr>
          <w:b/>
          <w:sz w:val="24"/>
          <w:szCs w:val="24"/>
        </w:rPr>
        <w:t>B) Uzavřen</w:t>
      </w:r>
      <w:r w:rsidR="00F548FD">
        <w:rPr>
          <w:b/>
          <w:sz w:val="24"/>
          <w:szCs w:val="24"/>
        </w:rPr>
        <w:t>á</w:t>
      </w:r>
      <w:r w:rsidRPr="00E069B8">
        <w:rPr>
          <w:b/>
          <w:sz w:val="24"/>
          <w:szCs w:val="24"/>
        </w:rPr>
        <w:t xml:space="preserve"> výzv</w:t>
      </w:r>
      <w:r w:rsidR="00F548FD">
        <w:rPr>
          <w:b/>
          <w:sz w:val="24"/>
          <w:szCs w:val="24"/>
        </w:rPr>
        <w:t>a</w:t>
      </w:r>
    </w:p>
    <w:p w14:paraId="26124261" w14:textId="1D410DEE" w:rsidR="008229E7" w:rsidRPr="008229E7" w:rsidRDefault="008229E7" w:rsidP="008229E7">
      <w:pPr>
        <w:spacing w:before="120" w:after="120"/>
        <w:jc w:val="both"/>
        <w:rPr>
          <w:b/>
          <w:bCs/>
          <w:color w:val="000000" w:themeColor="text1"/>
          <w:sz w:val="24"/>
          <w:szCs w:val="24"/>
        </w:rPr>
      </w:pPr>
      <w:r w:rsidRPr="0014013B">
        <w:rPr>
          <w:b/>
          <w:bCs/>
          <w:color w:val="000000" w:themeColor="text1"/>
          <w:sz w:val="24"/>
          <w:szCs w:val="24"/>
        </w:rPr>
        <w:t>Příprava veřejné zakázky</w:t>
      </w:r>
    </w:p>
    <w:p w14:paraId="2F3F61B9" w14:textId="599FB0EB" w:rsidR="00E84D43" w:rsidRPr="00E84D43" w:rsidRDefault="00E069B8" w:rsidP="00FE7C3F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E84D43">
        <w:rPr>
          <w:sz w:val="24"/>
          <w:szCs w:val="24"/>
        </w:rPr>
        <w:t xml:space="preserve">Vedoucí příslušného útvaru </w:t>
      </w:r>
      <w:r w:rsidR="004E047A">
        <w:rPr>
          <w:sz w:val="24"/>
          <w:szCs w:val="24"/>
        </w:rPr>
        <w:t>ÚMČ</w:t>
      </w:r>
      <w:r w:rsidR="00395F2C">
        <w:rPr>
          <w:sz w:val="24"/>
          <w:szCs w:val="24"/>
        </w:rPr>
        <w:t>,</w:t>
      </w:r>
      <w:r w:rsidR="004E047A">
        <w:rPr>
          <w:sz w:val="24"/>
          <w:szCs w:val="24"/>
        </w:rPr>
        <w:t xml:space="preserve"> </w:t>
      </w:r>
      <w:r w:rsidRPr="00E84D43">
        <w:rPr>
          <w:sz w:val="24"/>
          <w:szCs w:val="24"/>
        </w:rPr>
        <w:t xml:space="preserve">příp. </w:t>
      </w:r>
      <w:r w:rsidR="00A43F0D">
        <w:rPr>
          <w:sz w:val="24"/>
          <w:szCs w:val="24"/>
        </w:rPr>
        <w:t xml:space="preserve">jím </w:t>
      </w:r>
      <w:r w:rsidRPr="00E84D43">
        <w:rPr>
          <w:sz w:val="24"/>
          <w:szCs w:val="24"/>
        </w:rPr>
        <w:t>pověřená</w:t>
      </w:r>
      <w:r w:rsidR="00A43F0D">
        <w:rPr>
          <w:sz w:val="24"/>
          <w:szCs w:val="24"/>
        </w:rPr>
        <w:t xml:space="preserve"> osoba</w:t>
      </w:r>
      <w:r w:rsidR="00395F2C">
        <w:rPr>
          <w:sz w:val="24"/>
          <w:szCs w:val="24"/>
        </w:rPr>
        <w:t>,</w:t>
      </w:r>
      <w:r w:rsidR="00CE5C87">
        <w:rPr>
          <w:sz w:val="24"/>
          <w:szCs w:val="24"/>
        </w:rPr>
        <w:t xml:space="preserve"> </w:t>
      </w:r>
      <w:r w:rsidR="00CE5C87" w:rsidRPr="00CE5C87">
        <w:rPr>
          <w:sz w:val="24"/>
          <w:szCs w:val="24"/>
        </w:rPr>
        <w:t>v n</w:t>
      </w:r>
      <w:r w:rsidR="00CE5C87">
        <w:rPr>
          <w:sz w:val="24"/>
          <w:szCs w:val="24"/>
        </w:rPr>
        <w:t>á</w:t>
      </w:r>
      <w:r w:rsidR="00CE5C87" w:rsidRPr="00CE5C87">
        <w:rPr>
          <w:sz w:val="24"/>
          <w:szCs w:val="24"/>
        </w:rPr>
        <w:t>sledující posloupnosti:</w:t>
      </w:r>
    </w:p>
    <w:p w14:paraId="1015C8F5" w14:textId="2E78A3EC" w:rsidR="00901B0C" w:rsidRPr="00CE5C87" w:rsidRDefault="00901B0C" w:rsidP="002F0189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E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Připraví návrh na vyhlášení veřejné </w:t>
      </w:r>
      <w:r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zakázky </w:t>
      </w:r>
      <w:r w:rsidR="00180127"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(viz </w:t>
      </w:r>
      <w:r w:rsidR="00180127" w:rsidRPr="00195AB3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Příloha č. 3 Metodiky</w:t>
      </w:r>
      <w:r w:rsidR="00180127" w:rsidRPr="00195AB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)</w:t>
      </w:r>
      <w:r w:rsidR="007F607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, </w:t>
      </w:r>
      <w:r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16B01"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zadávací podmínky</w:t>
      </w:r>
      <w:r w:rsidR="00EE00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007C" w:rsidRPr="00EE00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dle </w:t>
      </w:r>
      <w:r w:rsidR="00EE007C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Přílohy č. </w:t>
      </w:r>
      <w:r w:rsid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7b</w:t>
      </w:r>
      <w:r w:rsidR="00EE007C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180127" w:rsidRPr="00EE00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7F607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80127">
        <w:rPr>
          <w:rFonts w:ascii="Times New Roman" w:hAnsi="Times New Roman" w:cs="Times New Roman"/>
          <w:color w:val="000000" w:themeColor="text1"/>
          <w:sz w:val="24"/>
          <w:szCs w:val="24"/>
        </w:rPr>
        <w:t>požadavky zadavatele na plnění)</w:t>
      </w:r>
      <w:r w:rsidR="001A6074">
        <w:rPr>
          <w:rStyle w:val="Znakapoznpodarou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="007F60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kterých vhodným způsobem informuje příslušného místostarostu</w:t>
      </w:r>
      <w:r w:rsidR="00F548F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nebo uvolněn</w:t>
      </w:r>
      <w:r w:rsidR="007F6072">
        <w:rPr>
          <w:rFonts w:ascii="Times New Roman" w:hAnsi="Times New Roman" w:cs="Times New Roman"/>
          <w:color w:val="000000" w:themeColor="text1"/>
          <w:sz w:val="24"/>
          <w:szCs w:val="24"/>
        </w:rPr>
        <w:t>ého</w:t>
      </w:r>
      <w:r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člen</w:t>
      </w:r>
      <w:r w:rsidR="007F6072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195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RMČ, v jehož oblasti působnosti bude zakázka realizována</w:t>
      </w:r>
      <w:r w:rsidR="00DE46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F546D12" w14:textId="31D9BCDC" w:rsidR="00901B0C" w:rsidRDefault="00C2321E" w:rsidP="002F0189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Osloví nejméně</w:t>
      </w:r>
      <w:r w:rsidR="00901B0C" w:rsidRPr="00CE5C87">
        <w:rPr>
          <w:rFonts w:ascii="Times New Roman" w:hAnsi="Times New Roman" w:cs="Times New Roman"/>
          <w:sz w:val="24"/>
          <w:szCs w:val="24"/>
        </w:rPr>
        <w:t xml:space="preserve"> </w:t>
      </w:r>
      <w:r w:rsidR="00901B0C" w:rsidRPr="00CE5C87">
        <w:rPr>
          <w:rFonts w:ascii="Times New Roman" w:hAnsi="Times New Roman" w:cs="Times New Roman"/>
          <w:b/>
          <w:bCs/>
          <w:sz w:val="24"/>
          <w:szCs w:val="24"/>
        </w:rPr>
        <w:t>tř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01B0C" w:rsidRPr="00CE5C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1B0C">
        <w:rPr>
          <w:rFonts w:ascii="Times New Roman" w:hAnsi="Times New Roman" w:cs="Times New Roman"/>
          <w:b/>
          <w:bCs/>
          <w:sz w:val="24"/>
          <w:szCs w:val="24"/>
        </w:rPr>
        <w:t>uchazeč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ohledně podání nabídek na veřejnou zakázku se stanovením přiměřené lhůty k jejich podání</w:t>
      </w:r>
      <w:r w:rsidR="00F54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doručí jim </w:t>
      </w:r>
      <w:r w:rsidR="00DE46CE">
        <w:rPr>
          <w:rFonts w:ascii="Times New Roman" w:hAnsi="Times New Roman" w:cs="Times New Roman"/>
          <w:sz w:val="24"/>
          <w:szCs w:val="24"/>
        </w:rPr>
        <w:t>vypracované zadávací podmínky, příp.</w:t>
      </w:r>
      <w:r w:rsidR="007F6072">
        <w:rPr>
          <w:rFonts w:ascii="Times New Roman" w:hAnsi="Times New Roman" w:cs="Times New Roman"/>
          <w:sz w:val="24"/>
          <w:szCs w:val="24"/>
        </w:rPr>
        <w:t> </w:t>
      </w:r>
      <w:r w:rsidR="00901B0C" w:rsidRPr="00CE5C87">
        <w:rPr>
          <w:rFonts w:ascii="Times New Roman" w:hAnsi="Times New Roman" w:cs="Times New Roman"/>
          <w:sz w:val="24"/>
          <w:szCs w:val="24"/>
        </w:rPr>
        <w:t>návrh smlouvy</w:t>
      </w:r>
      <w:r w:rsidR="00DE46CE">
        <w:rPr>
          <w:rFonts w:ascii="Times New Roman" w:hAnsi="Times New Roman" w:cs="Times New Roman"/>
          <w:sz w:val="24"/>
          <w:szCs w:val="24"/>
        </w:rPr>
        <w:t>.</w:t>
      </w:r>
    </w:p>
    <w:p w14:paraId="75F37FB4" w14:textId="55E6F6EA" w:rsidR="006F106A" w:rsidRDefault="0014013B" w:rsidP="00C2321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</w:rPr>
        <w:t xml:space="preserve">Vyhodnocení nabídek </w:t>
      </w:r>
      <w:r w:rsidRPr="0014013B">
        <w:rPr>
          <w:sz w:val="24"/>
          <w:szCs w:val="24"/>
        </w:rPr>
        <w:t>a v</w:t>
      </w:r>
      <w:r w:rsidR="00C2321E" w:rsidRPr="0014013B">
        <w:rPr>
          <w:sz w:val="24"/>
          <w:szCs w:val="24"/>
        </w:rPr>
        <w:t xml:space="preserve">ýběr dodavatele </w:t>
      </w:r>
      <w:r w:rsidR="00C2321E" w:rsidRPr="00C2321E">
        <w:rPr>
          <w:sz w:val="24"/>
          <w:szCs w:val="24"/>
        </w:rPr>
        <w:t>provádí vedoucí příslušného útvaru ÚMČ</w:t>
      </w:r>
      <w:r w:rsidR="00EE007C">
        <w:rPr>
          <w:sz w:val="24"/>
          <w:szCs w:val="24"/>
        </w:rPr>
        <w:t xml:space="preserve"> </w:t>
      </w:r>
      <w:r w:rsidR="00EE007C">
        <w:rPr>
          <w:i/>
          <w:iCs/>
          <w:sz w:val="24"/>
          <w:szCs w:val="24"/>
        </w:rPr>
        <w:t xml:space="preserve">dle </w:t>
      </w:r>
      <w:r w:rsidR="00EE007C" w:rsidRPr="00EE007C">
        <w:rPr>
          <w:b/>
          <w:bCs/>
          <w:i/>
          <w:iCs/>
          <w:color w:val="0F243E" w:themeColor="text2" w:themeShade="80"/>
          <w:sz w:val="24"/>
          <w:szCs w:val="24"/>
        </w:rPr>
        <w:t>Přílohy č. 4 Metodiky</w:t>
      </w:r>
      <w:r w:rsidR="00C2321E">
        <w:rPr>
          <w:sz w:val="24"/>
          <w:szCs w:val="24"/>
        </w:rPr>
        <w:t xml:space="preserve">. </w:t>
      </w:r>
      <w:r w:rsidR="00C2321E" w:rsidRPr="00C2321E">
        <w:rPr>
          <w:sz w:val="24"/>
          <w:szCs w:val="24"/>
        </w:rPr>
        <w:t>Zakázka se</w:t>
      </w:r>
      <w:r>
        <w:rPr>
          <w:sz w:val="24"/>
          <w:szCs w:val="24"/>
        </w:rPr>
        <w:t> </w:t>
      </w:r>
      <w:r w:rsidR="00C2321E" w:rsidRPr="00C2321E">
        <w:rPr>
          <w:sz w:val="24"/>
          <w:szCs w:val="24"/>
        </w:rPr>
        <w:t xml:space="preserve">zadá </w:t>
      </w:r>
      <w:r w:rsidR="00856301">
        <w:rPr>
          <w:sz w:val="24"/>
          <w:szCs w:val="24"/>
        </w:rPr>
        <w:t>uchazeči</w:t>
      </w:r>
      <w:r w:rsidR="00C2321E" w:rsidRPr="00C2321E">
        <w:rPr>
          <w:sz w:val="24"/>
          <w:szCs w:val="24"/>
        </w:rPr>
        <w:t>, kter</w:t>
      </w:r>
      <w:r w:rsidR="00856301">
        <w:rPr>
          <w:sz w:val="24"/>
          <w:szCs w:val="24"/>
        </w:rPr>
        <w:t xml:space="preserve">ý </w:t>
      </w:r>
      <w:r w:rsidR="00C2321E" w:rsidRPr="00C2321E">
        <w:rPr>
          <w:sz w:val="24"/>
          <w:szCs w:val="24"/>
        </w:rPr>
        <w:t>předloží nejvýhodnější podmínky</w:t>
      </w:r>
      <w:r w:rsidR="004602DB">
        <w:rPr>
          <w:sz w:val="24"/>
          <w:szCs w:val="24"/>
        </w:rPr>
        <w:t>.</w:t>
      </w:r>
      <w:r w:rsidR="00856301">
        <w:rPr>
          <w:sz w:val="24"/>
          <w:szCs w:val="24"/>
        </w:rPr>
        <w:t xml:space="preserve"> O vybraném dodavateli </w:t>
      </w:r>
      <w:r w:rsidR="00856301" w:rsidRPr="00C2321E">
        <w:rPr>
          <w:sz w:val="24"/>
          <w:szCs w:val="24"/>
        </w:rPr>
        <w:t>vedoucí příslušného útvaru ÚMČ</w:t>
      </w:r>
      <w:r w:rsidR="00856301">
        <w:rPr>
          <w:sz w:val="24"/>
          <w:szCs w:val="24"/>
        </w:rPr>
        <w:t>, příp. jím pověřená osoba</w:t>
      </w:r>
      <w:r w:rsidR="00F548FD">
        <w:rPr>
          <w:sz w:val="24"/>
          <w:szCs w:val="24"/>
        </w:rPr>
        <w:t>,</w:t>
      </w:r>
      <w:r w:rsidR="00856301">
        <w:rPr>
          <w:sz w:val="24"/>
          <w:szCs w:val="24"/>
        </w:rPr>
        <w:t xml:space="preserve"> dále vhodným způsobem informuje </w:t>
      </w:r>
      <w:r w:rsidR="00856301" w:rsidRPr="00CE5C87">
        <w:rPr>
          <w:color w:val="000000" w:themeColor="text1"/>
          <w:sz w:val="24"/>
          <w:szCs w:val="24"/>
        </w:rPr>
        <w:t>příslušné</w:t>
      </w:r>
      <w:r w:rsidR="00856301">
        <w:rPr>
          <w:color w:val="000000" w:themeColor="text1"/>
          <w:sz w:val="24"/>
          <w:szCs w:val="24"/>
        </w:rPr>
        <w:t>ho</w:t>
      </w:r>
      <w:r w:rsidR="00856301" w:rsidRPr="00CE5C87">
        <w:rPr>
          <w:color w:val="000000" w:themeColor="text1"/>
          <w:sz w:val="24"/>
          <w:szCs w:val="24"/>
        </w:rPr>
        <w:t xml:space="preserve"> místostarost</w:t>
      </w:r>
      <w:r w:rsidR="00856301">
        <w:rPr>
          <w:color w:val="000000" w:themeColor="text1"/>
          <w:sz w:val="24"/>
          <w:szCs w:val="24"/>
        </w:rPr>
        <w:t>u</w:t>
      </w:r>
      <w:r w:rsidR="000055B8">
        <w:rPr>
          <w:color w:val="000000" w:themeColor="text1"/>
          <w:sz w:val="24"/>
          <w:szCs w:val="24"/>
        </w:rPr>
        <w:t>,</w:t>
      </w:r>
      <w:r w:rsidR="00856301" w:rsidRPr="00CE5C87">
        <w:rPr>
          <w:color w:val="000000" w:themeColor="text1"/>
          <w:sz w:val="24"/>
          <w:szCs w:val="24"/>
        </w:rPr>
        <w:t xml:space="preserve"> nebo uvolněné</w:t>
      </w:r>
      <w:r w:rsidR="00856301">
        <w:rPr>
          <w:color w:val="000000" w:themeColor="text1"/>
          <w:sz w:val="24"/>
          <w:szCs w:val="24"/>
        </w:rPr>
        <w:t xml:space="preserve">ho </w:t>
      </w:r>
      <w:r w:rsidR="00856301" w:rsidRPr="00CE5C87">
        <w:rPr>
          <w:color w:val="000000" w:themeColor="text1"/>
          <w:sz w:val="24"/>
          <w:szCs w:val="24"/>
        </w:rPr>
        <w:t>člen</w:t>
      </w:r>
      <w:r w:rsidR="00856301">
        <w:rPr>
          <w:color w:val="000000" w:themeColor="text1"/>
          <w:sz w:val="24"/>
          <w:szCs w:val="24"/>
        </w:rPr>
        <w:t>a</w:t>
      </w:r>
      <w:r w:rsidR="00856301" w:rsidRPr="00CE5C87">
        <w:rPr>
          <w:color w:val="000000" w:themeColor="text1"/>
          <w:sz w:val="24"/>
          <w:szCs w:val="24"/>
        </w:rPr>
        <w:t xml:space="preserve"> RMČ, v jehož oblasti působnosti bude zakázka realizována</w:t>
      </w:r>
      <w:r w:rsidR="00856301">
        <w:rPr>
          <w:color w:val="000000" w:themeColor="text1"/>
          <w:sz w:val="24"/>
          <w:szCs w:val="24"/>
        </w:rPr>
        <w:t>.</w:t>
      </w:r>
    </w:p>
    <w:p w14:paraId="272E2CBA" w14:textId="79A7A3B6" w:rsidR="009D0F92" w:rsidRPr="006F106A" w:rsidRDefault="006F106A" w:rsidP="006F106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FC3CBDC" w14:textId="2570A538" w:rsidR="0096402D" w:rsidRPr="00316487" w:rsidRDefault="0096402D" w:rsidP="007F5120">
      <w:pPr>
        <w:pStyle w:val="Nadpis3"/>
      </w:pPr>
      <w:r w:rsidRPr="00316487">
        <w:t>Článek I</w:t>
      </w:r>
      <w:r>
        <w:t>II</w:t>
      </w:r>
      <w:r w:rsidRPr="00316487">
        <w:t>.</w:t>
      </w:r>
    </w:p>
    <w:p w14:paraId="4F0029BE" w14:textId="4C7CFEA1" w:rsidR="00052B4F" w:rsidRDefault="0096402D" w:rsidP="007F5120">
      <w:pPr>
        <w:pStyle w:val="Nadpis3"/>
        <w:rPr>
          <w:sz w:val="24"/>
          <w:szCs w:val="24"/>
        </w:rPr>
      </w:pPr>
      <w:r w:rsidRPr="0096402D">
        <w:rPr>
          <w:sz w:val="24"/>
          <w:szCs w:val="24"/>
        </w:rPr>
        <w:t>Veřejné zakázky na dodávky, služby a stavební práce</w:t>
      </w:r>
      <w:r w:rsidR="00F548FD">
        <w:rPr>
          <w:sz w:val="24"/>
          <w:szCs w:val="24"/>
        </w:rPr>
        <w:t xml:space="preserve"> v hodnotě</w:t>
      </w:r>
      <w:r w:rsidRPr="0096402D">
        <w:rPr>
          <w:sz w:val="24"/>
          <w:szCs w:val="24"/>
        </w:rPr>
        <w:t xml:space="preserve"> od</w:t>
      </w:r>
      <w:r w:rsidR="00F548FD">
        <w:rPr>
          <w:sz w:val="24"/>
          <w:szCs w:val="24"/>
        </w:rPr>
        <w:t> </w:t>
      </w:r>
      <w:r w:rsidRPr="0096402D">
        <w:rPr>
          <w:sz w:val="24"/>
          <w:szCs w:val="24"/>
        </w:rPr>
        <w:t>250.001</w:t>
      </w:r>
      <w:r w:rsidR="00F548FD">
        <w:rPr>
          <w:sz w:val="24"/>
          <w:szCs w:val="24"/>
        </w:rPr>
        <w:t> </w:t>
      </w:r>
      <w:r w:rsidRPr="0096402D">
        <w:rPr>
          <w:sz w:val="24"/>
          <w:szCs w:val="24"/>
        </w:rPr>
        <w:t>Kč</w:t>
      </w:r>
      <w:r w:rsidR="00F548FD">
        <w:rPr>
          <w:sz w:val="24"/>
          <w:szCs w:val="24"/>
        </w:rPr>
        <w:t> </w:t>
      </w:r>
      <w:r w:rsidRPr="0096402D">
        <w:rPr>
          <w:sz w:val="24"/>
          <w:szCs w:val="24"/>
        </w:rPr>
        <w:t>do</w:t>
      </w:r>
      <w:r w:rsidR="00F548FD">
        <w:rPr>
          <w:sz w:val="24"/>
          <w:szCs w:val="24"/>
        </w:rPr>
        <w:t> </w:t>
      </w:r>
      <w:r w:rsidRPr="0096402D">
        <w:rPr>
          <w:sz w:val="24"/>
          <w:szCs w:val="24"/>
        </w:rPr>
        <w:t>1.000.000</w:t>
      </w:r>
      <w:r w:rsidR="00F548FD">
        <w:rPr>
          <w:sz w:val="24"/>
          <w:szCs w:val="24"/>
        </w:rPr>
        <w:t> </w:t>
      </w:r>
      <w:r w:rsidRPr="0096402D">
        <w:rPr>
          <w:sz w:val="24"/>
          <w:szCs w:val="24"/>
        </w:rPr>
        <w:t>Kč</w:t>
      </w:r>
      <w:r w:rsidR="005A6762">
        <w:rPr>
          <w:sz w:val="24"/>
          <w:szCs w:val="24"/>
        </w:rPr>
        <w:t xml:space="preserve"> bez DPH</w:t>
      </w:r>
    </w:p>
    <w:p w14:paraId="443D8387" w14:textId="77777777" w:rsidR="005A6762" w:rsidRPr="0096402D" w:rsidRDefault="005A6762" w:rsidP="0096402D">
      <w:pPr>
        <w:jc w:val="center"/>
        <w:rPr>
          <w:b/>
          <w:bCs/>
          <w:sz w:val="24"/>
          <w:szCs w:val="24"/>
        </w:rPr>
      </w:pPr>
    </w:p>
    <w:p w14:paraId="16058C57" w14:textId="55A1CB28" w:rsidR="004602DB" w:rsidRDefault="004602DB" w:rsidP="005A6762">
      <w:pPr>
        <w:spacing w:after="120"/>
        <w:jc w:val="both"/>
        <w:rPr>
          <w:b/>
          <w:bCs/>
          <w:color w:val="000000" w:themeColor="text1"/>
          <w:sz w:val="24"/>
          <w:szCs w:val="24"/>
        </w:rPr>
      </w:pPr>
      <w:r w:rsidRPr="004602DB">
        <w:rPr>
          <w:b/>
          <w:bCs/>
          <w:color w:val="0F243E" w:themeColor="text2" w:themeShade="80"/>
          <w:sz w:val="24"/>
          <w:szCs w:val="24"/>
          <w:u w:val="single"/>
        </w:rPr>
        <w:t>1. OBECNÁ ČÁST</w:t>
      </w:r>
    </w:p>
    <w:p w14:paraId="259EE3ED" w14:textId="69F6715E" w:rsidR="005A6762" w:rsidRDefault="005A6762" w:rsidP="005A676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C43F08">
        <w:rPr>
          <w:b/>
          <w:bCs/>
          <w:color w:val="000000" w:themeColor="text1"/>
          <w:sz w:val="24"/>
          <w:szCs w:val="24"/>
        </w:rPr>
        <w:t xml:space="preserve">Zadavatel: </w:t>
      </w:r>
      <w:r w:rsidRPr="00C43F08">
        <w:rPr>
          <w:bCs/>
          <w:color w:val="000000" w:themeColor="text1"/>
          <w:sz w:val="24"/>
          <w:szCs w:val="24"/>
        </w:rPr>
        <w:t>MČ, působnost zadavatele je svěřena</w:t>
      </w:r>
      <w:r w:rsidR="00551C94">
        <w:rPr>
          <w:bCs/>
          <w:color w:val="000000" w:themeColor="text1"/>
          <w:sz w:val="24"/>
          <w:szCs w:val="24"/>
        </w:rPr>
        <w:t xml:space="preserve"> starostovi MČ.</w:t>
      </w:r>
    </w:p>
    <w:p w14:paraId="5B9AC3B4" w14:textId="14A9EB72" w:rsidR="005A6762" w:rsidRPr="008C2ACF" w:rsidRDefault="005A6762" w:rsidP="005A676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color w:val="000000" w:themeColor="text1"/>
          <w:sz w:val="24"/>
          <w:szCs w:val="24"/>
        </w:rPr>
        <w:t>Administrativní činnost:</w:t>
      </w:r>
      <w:r w:rsidRPr="0021496B">
        <w:rPr>
          <w:color w:val="000000" w:themeColor="text1"/>
          <w:sz w:val="24"/>
          <w:szCs w:val="24"/>
        </w:rPr>
        <w:t xml:space="preserve"> administrativní činnosti spojené s</w:t>
      </w:r>
      <w:r w:rsidR="00E1143E">
        <w:rPr>
          <w:color w:val="000000" w:themeColor="text1"/>
          <w:sz w:val="24"/>
          <w:szCs w:val="24"/>
        </w:rPr>
        <w:t>e zadáním</w:t>
      </w:r>
      <w:r w:rsidRPr="0021496B">
        <w:rPr>
          <w:color w:val="000000" w:themeColor="text1"/>
          <w:sz w:val="24"/>
          <w:szCs w:val="24"/>
        </w:rPr>
        <w:t xml:space="preserve"> veřejné zakázky jsou svěřeny příslušnému vedoucímu útvaru</w:t>
      </w:r>
      <w:r>
        <w:rPr>
          <w:color w:val="000000" w:themeColor="text1"/>
          <w:sz w:val="24"/>
          <w:szCs w:val="24"/>
        </w:rPr>
        <w:t xml:space="preserve"> ÚMČ</w:t>
      </w:r>
      <w:r w:rsidRPr="0021496B">
        <w:rPr>
          <w:color w:val="000000" w:themeColor="text1"/>
          <w:sz w:val="24"/>
          <w:szCs w:val="24"/>
        </w:rPr>
        <w:t>, v jehož oblasti působnosti bude zakázka realizována</w:t>
      </w:r>
      <w:r>
        <w:rPr>
          <w:color w:val="000000" w:themeColor="text1"/>
          <w:sz w:val="24"/>
          <w:szCs w:val="24"/>
        </w:rPr>
        <w:t xml:space="preserve">. </w:t>
      </w:r>
      <w:r>
        <w:rPr>
          <w:bCs/>
          <w:color w:val="000000" w:themeColor="text1"/>
          <w:sz w:val="24"/>
          <w:szCs w:val="24"/>
        </w:rPr>
        <w:t>Příslušný vedoucí útvaru ÚMČ garantuje uchování ucelené dokumentace o veřejné zakázce (</w:t>
      </w:r>
      <w:r w:rsidRPr="002411AC">
        <w:rPr>
          <w:bCs/>
          <w:color w:val="000000" w:themeColor="text1"/>
          <w:sz w:val="24"/>
          <w:szCs w:val="24"/>
          <w:u w:val="single"/>
        </w:rPr>
        <w:t>vč. všech záznamů o e</w:t>
      </w:r>
      <w:r w:rsidR="00CC42F2">
        <w:rPr>
          <w:bCs/>
          <w:color w:val="000000" w:themeColor="text1"/>
          <w:sz w:val="24"/>
          <w:szCs w:val="24"/>
          <w:u w:val="single"/>
        </w:rPr>
        <w:t>-</w:t>
      </w:r>
      <w:r w:rsidRPr="002411AC">
        <w:rPr>
          <w:bCs/>
          <w:color w:val="000000" w:themeColor="text1"/>
          <w:sz w:val="24"/>
          <w:szCs w:val="24"/>
          <w:u w:val="single"/>
        </w:rPr>
        <w:t>mailové komunikaci</w:t>
      </w:r>
      <w:r>
        <w:rPr>
          <w:bCs/>
          <w:color w:val="000000" w:themeColor="text1"/>
          <w:sz w:val="24"/>
          <w:szCs w:val="24"/>
        </w:rPr>
        <w:t>).</w:t>
      </w:r>
    </w:p>
    <w:p w14:paraId="5B52AA9A" w14:textId="55BA3D8B" w:rsidR="005A6762" w:rsidRPr="008C2ACF" w:rsidRDefault="005A6762" w:rsidP="005A676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sz w:val="24"/>
          <w:szCs w:val="24"/>
        </w:rPr>
        <w:t>Korespondence:</w:t>
      </w:r>
      <w:r w:rsidRPr="0021496B">
        <w:rPr>
          <w:sz w:val="24"/>
          <w:szCs w:val="24"/>
        </w:rPr>
        <w:t xml:space="preserve"> probíhá s účastníky </w:t>
      </w:r>
      <w:r>
        <w:rPr>
          <w:sz w:val="24"/>
          <w:szCs w:val="24"/>
        </w:rPr>
        <w:t xml:space="preserve">výběrového řízení </w:t>
      </w:r>
      <w:r w:rsidRPr="0021496B">
        <w:rPr>
          <w:sz w:val="24"/>
          <w:szCs w:val="24"/>
        </w:rPr>
        <w:t>prostřednictvím datové schránky, prostřednictvím provozovatele poštovní či obdobné licence nebo e</w:t>
      </w:r>
      <w:r w:rsidR="00CC42F2">
        <w:rPr>
          <w:sz w:val="24"/>
          <w:szCs w:val="24"/>
        </w:rPr>
        <w:t>-</w:t>
      </w:r>
      <w:r w:rsidRPr="0021496B">
        <w:rPr>
          <w:sz w:val="24"/>
          <w:szCs w:val="24"/>
        </w:rPr>
        <w:t>mailu.</w:t>
      </w:r>
      <w:r w:rsidR="00856301">
        <w:rPr>
          <w:sz w:val="24"/>
          <w:szCs w:val="24"/>
        </w:rPr>
        <w:t xml:space="preserve"> Vešker</w:t>
      </w:r>
      <w:r w:rsidR="00E1143E">
        <w:rPr>
          <w:sz w:val="24"/>
          <w:szCs w:val="24"/>
        </w:rPr>
        <w:t>é dokumenty,</w:t>
      </w:r>
      <w:r w:rsidR="00856301">
        <w:rPr>
          <w:sz w:val="24"/>
          <w:szCs w:val="24"/>
        </w:rPr>
        <w:t xml:space="preserve"> písemná sdělení a podání k veřejné zakázce</w:t>
      </w:r>
      <w:r w:rsidR="00856301" w:rsidRPr="00BE5000">
        <w:rPr>
          <w:sz w:val="24"/>
          <w:szCs w:val="24"/>
        </w:rPr>
        <w:t xml:space="preserve"> je</w:t>
      </w:r>
      <w:r w:rsidR="00856301">
        <w:rPr>
          <w:sz w:val="24"/>
          <w:szCs w:val="24"/>
        </w:rPr>
        <w:t> </w:t>
      </w:r>
      <w:r w:rsidR="00856301" w:rsidRPr="00BE5000">
        <w:rPr>
          <w:sz w:val="24"/>
          <w:szCs w:val="24"/>
        </w:rPr>
        <w:t>možné předat</w:t>
      </w:r>
      <w:r w:rsidR="00E1143E">
        <w:rPr>
          <w:sz w:val="24"/>
          <w:szCs w:val="24"/>
        </w:rPr>
        <w:t>/převzít</w:t>
      </w:r>
      <w:r w:rsidR="00856301" w:rsidRPr="00BE5000">
        <w:rPr>
          <w:sz w:val="24"/>
          <w:szCs w:val="24"/>
        </w:rPr>
        <w:t xml:space="preserve"> i osobně oproti podpisu.</w:t>
      </w:r>
    </w:p>
    <w:p w14:paraId="0D67CA76" w14:textId="5123A464" w:rsidR="005A6762" w:rsidRPr="00786C1C" w:rsidRDefault="005A6762" w:rsidP="005A676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bCs/>
          <w:color w:val="000000" w:themeColor="text1"/>
          <w:sz w:val="24"/>
          <w:szCs w:val="24"/>
        </w:rPr>
        <w:t xml:space="preserve">Realizace </w:t>
      </w:r>
      <w:r w:rsidRPr="00786C1C">
        <w:rPr>
          <w:b/>
          <w:bCs/>
          <w:color w:val="000000" w:themeColor="text1"/>
          <w:sz w:val="24"/>
          <w:szCs w:val="24"/>
        </w:rPr>
        <w:t>veřejné zakázky:</w:t>
      </w:r>
      <w:r w:rsidRPr="00786C1C">
        <w:rPr>
          <w:bCs/>
          <w:color w:val="000000" w:themeColor="text1"/>
          <w:sz w:val="24"/>
          <w:szCs w:val="24"/>
        </w:rPr>
        <w:t xml:space="preserve"> Zakázka se realizuje na základě smlouvy.</w:t>
      </w:r>
      <w:r w:rsidR="00CA0E4C">
        <w:rPr>
          <w:bCs/>
          <w:color w:val="000000" w:themeColor="text1"/>
          <w:sz w:val="24"/>
          <w:szCs w:val="24"/>
        </w:rPr>
        <w:t xml:space="preserve"> </w:t>
      </w:r>
      <w:r w:rsidR="00CA0E4C" w:rsidRPr="00316487">
        <w:rPr>
          <w:sz w:val="24"/>
          <w:szCs w:val="24"/>
        </w:rPr>
        <w:t>K podpisu smlouvy je</w:t>
      </w:r>
      <w:r w:rsidR="00CA0E4C">
        <w:rPr>
          <w:sz w:val="24"/>
          <w:szCs w:val="24"/>
        </w:rPr>
        <w:t> </w:t>
      </w:r>
      <w:r w:rsidR="00CA0E4C" w:rsidRPr="00316487">
        <w:rPr>
          <w:sz w:val="24"/>
          <w:szCs w:val="24"/>
        </w:rPr>
        <w:t>oprávněn starosta MČ</w:t>
      </w:r>
      <w:r w:rsidR="00CA0E4C">
        <w:rPr>
          <w:sz w:val="24"/>
          <w:szCs w:val="24"/>
        </w:rPr>
        <w:t>.</w:t>
      </w:r>
    </w:p>
    <w:p w14:paraId="21A71283" w14:textId="68D5F466" w:rsidR="009D0F92" w:rsidRDefault="009D0F92" w:rsidP="009D0F92">
      <w:pPr>
        <w:spacing w:after="120"/>
        <w:jc w:val="both"/>
        <w:rPr>
          <w:color w:val="000000" w:themeColor="text1"/>
          <w:sz w:val="24"/>
          <w:szCs w:val="24"/>
        </w:rPr>
      </w:pPr>
      <w:r w:rsidRPr="00786C1C">
        <w:rPr>
          <w:b/>
          <w:bCs/>
          <w:color w:val="000000" w:themeColor="text1"/>
          <w:sz w:val="24"/>
          <w:szCs w:val="24"/>
        </w:rPr>
        <w:t>Náležitosti smlouvy:</w:t>
      </w:r>
      <w:r w:rsidRPr="00786C1C">
        <w:rPr>
          <w:bCs/>
          <w:color w:val="000000" w:themeColor="text1"/>
          <w:sz w:val="24"/>
          <w:szCs w:val="24"/>
        </w:rPr>
        <w:t xml:space="preserve"> </w:t>
      </w:r>
      <w:r w:rsidR="00395F2C">
        <w:rPr>
          <w:bCs/>
          <w:color w:val="000000" w:themeColor="text1"/>
          <w:sz w:val="24"/>
          <w:szCs w:val="24"/>
        </w:rPr>
        <w:t>S</w:t>
      </w:r>
      <w:r w:rsidR="00395F2C" w:rsidRPr="00786C1C">
        <w:rPr>
          <w:bCs/>
          <w:color w:val="000000" w:themeColor="text1"/>
          <w:sz w:val="24"/>
          <w:szCs w:val="24"/>
        </w:rPr>
        <w:t xml:space="preserve">mlouva musí obsahovat údaje </w:t>
      </w:r>
      <w:r w:rsidR="00395F2C">
        <w:rPr>
          <w:bCs/>
          <w:color w:val="000000" w:themeColor="text1"/>
          <w:sz w:val="24"/>
          <w:szCs w:val="24"/>
        </w:rPr>
        <w:t xml:space="preserve">minimálně </w:t>
      </w:r>
      <w:r w:rsidR="00395F2C" w:rsidRPr="00786C1C">
        <w:rPr>
          <w:bCs/>
          <w:color w:val="000000" w:themeColor="text1"/>
          <w:sz w:val="24"/>
          <w:szCs w:val="24"/>
        </w:rPr>
        <w:t>v následujícím rozsahu:</w:t>
      </w:r>
      <w:r w:rsidR="00395F2C">
        <w:rPr>
          <w:bCs/>
          <w:color w:val="000000" w:themeColor="text1"/>
          <w:sz w:val="24"/>
          <w:szCs w:val="24"/>
        </w:rPr>
        <w:t xml:space="preserve"> Identifikační údaje zadavatele</w:t>
      </w:r>
      <w:r w:rsidR="00395F2C">
        <w:rPr>
          <w:color w:val="000000" w:themeColor="text1"/>
          <w:sz w:val="24"/>
          <w:szCs w:val="24"/>
        </w:rPr>
        <w:t xml:space="preserve">; </w:t>
      </w:r>
      <w:r w:rsidR="00395F2C" w:rsidRPr="00753212">
        <w:rPr>
          <w:color w:val="000000" w:themeColor="text1"/>
          <w:sz w:val="24"/>
          <w:szCs w:val="24"/>
        </w:rPr>
        <w:t>identifikační číslo,</w:t>
      </w:r>
      <w:r w:rsidR="00395F2C">
        <w:rPr>
          <w:color w:val="000000" w:themeColor="text1"/>
          <w:sz w:val="24"/>
          <w:szCs w:val="24"/>
        </w:rPr>
        <w:t xml:space="preserve"> </w:t>
      </w:r>
      <w:r w:rsidR="00395F2C" w:rsidRPr="00753212">
        <w:rPr>
          <w:color w:val="000000" w:themeColor="text1"/>
          <w:sz w:val="24"/>
          <w:szCs w:val="24"/>
        </w:rPr>
        <w:t xml:space="preserve">označení </w:t>
      </w:r>
      <w:r w:rsidR="00395F2C">
        <w:rPr>
          <w:color w:val="000000" w:themeColor="text1"/>
          <w:sz w:val="24"/>
          <w:szCs w:val="24"/>
        </w:rPr>
        <w:t>smlouvy</w:t>
      </w:r>
      <w:r w:rsidR="00395F2C" w:rsidRPr="00753212">
        <w:rPr>
          <w:color w:val="000000" w:themeColor="text1"/>
          <w:sz w:val="24"/>
          <w:szCs w:val="24"/>
        </w:rPr>
        <w:t xml:space="preserve"> a její číslo</w:t>
      </w:r>
      <w:r w:rsidR="00395F2C">
        <w:rPr>
          <w:color w:val="000000" w:themeColor="text1"/>
          <w:sz w:val="24"/>
          <w:szCs w:val="24"/>
        </w:rPr>
        <w:t xml:space="preserve">; </w:t>
      </w:r>
      <w:r w:rsidR="00395F2C" w:rsidRPr="00753212">
        <w:rPr>
          <w:color w:val="000000" w:themeColor="text1"/>
          <w:sz w:val="24"/>
          <w:szCs w:val="24"/>
        </w:rPr>
        <w:t>údaj o firmě, která bude plnit</w:t>
      </w:r>
      <w:r w:rsidR="00395F2C">
        <w:rPr>
          <w:color w:val="000000" w:themeColor="text1"/>
          <w:sz w:val="24"/>
          <w:szCs w:val="24"/>
        </w:rPr>
        <w:t>;</w:t>
      </w:r>
      <w:r w:rsidR="00395F2C" w:rsidRPr="00753212">
        <w:rPr>
          <w:color w:val="000000" w:themeColor="text1"/>
          <w:sz w:val="24"/>
          <w:szCs w:val="24"/>
        </w:rPr>
        <w:t xml:space="preserve"> identifikační číslo </w:t>
      </w:r>
      <w:r w:rsidR="00395F2C">
        <w:rPr>
          <w:color w:val="000000" w:themeColor="text1"/>
          <w:sz w:val="24"/>
          <w:szCs w:val="24"/>
        </w:rPr>
        <w:t>vybraného dodavatele;</w:t>
      </w:r>
      <w:r w:rsidR="00395F2C" w:rsidRPr="00753212">
        <w:rPr>
          <w:color w:val="000000" w:themeColor="text1"/>
          <w:sz w:val="24"/>
          <w:szCs w:val="24"/>
        </w:rPr>
        <w:t xml:space="preserve"> přesná specifikace předmětu </w:t>
      </w:r>
      <w:r w:rsidR="00395F2C">
        <w:rPr>
          <w:color w:val="000000" w:themeColor="text1"/>
          <w:sz w:val="24"/>
          <w:szCs w:val="24"/>
        </w:rPr>
        <w:t>veřejné zakázky</w:t>
      </w:r>
      <w:r w:rsidR="00395F2C" w:rsidRPr="00753212">
        <w:rPr>
          <w:color w:val="000000" w:themeColor="text1"/>
          <w:sz w:val="24"/>
          <w:szCs w:val="24"/>
        </w:rPr>
        <w:t xml:space="preserve"> a</w:t>
      </w:r>
      <w:r w:rsidR="00395F2C">
        <w:rPr>
          <w:color w:val="000000" w:themeColor="text1"/>
          <w:sz w:val="24"/>
          <w:szCs w:val="24"/>
        </w:rPr>
        <w:t> </w:t>
      </w:r>
      <w:r w:rsidR="00395F2C" w:rsidRPr="00753212">
        <w:rPr>
          <w:color w:val="000000" w:themeColor="text1"/>
          <w:sz w:val="24"/>
          <w:szCs w:val="24"/>
        </w:rPr>
        <w:t>den jejího splnění (částečného splnění)</w:t>
      </w:r>
      <w:r w:rsidR="00395F2C">
        <w:rPr>
          <w:color w:val="000000" w:themeColor="text1"/>
          <w:sz w:val="24"/>
          <w:szCs w:val="24"/>
        </w:rPr>
        <w:t>;</w:t>
      </w:r>
      <w:r w:rsidR="00395F2C" w:rsidRPr="00753212">
        <w:rPr>
          <w:color w:val="000000" w:themeColor="text1"/>
          <w:sz w:val="24"/>
          <w:szCs w:val="24"/>
        </w:rPr>
        <w:t xml:space="preserve"> cen</w:t>
      </w:r>
      <w:r w:rsidR="00395F2C">
        <w:rPr>
          <w:color w:val="000000" w:themeColor="text1"/>
          <w:sz w:val="24"/>
          <w:szCs w:val="24"/>
        </w:rPr>
        <w:t>a</w:t>
      </w:r>
      <w:r w:rsidR="00395F2C" w:rsidRPr="00753212">
        <w:rPr>
          <w:color w:val="000000" w:themeColor="text1"/>
          <w:sz w:val="24"/>
          <w:szCs w:val="24"/>
        </w:rPr>
        <w:t xml:space="preserve"> za jednotku množství a </w:t>
      </w:r>
      <w:r w:rsidR="00395F2C">
        <w:rPr>
          <w:color w:val="000000" w:themeColor="text1"/>
          <w:sz w:val="24"/>
          <w:szCs w:val="24"/>
        </w:rPr>
        <w:t xml:space="preserve">příp. </w:t>
      </w:r>
      <w:r w:rsidR="00395F2C" w:rsidRPr="00753212">
        <w:rPr>
          <w:color w:val="000000" w:themeColor="text1"/>
          <w:sz w:val="24"/>
          <w:szCs w:val="24"/>
        </w:rPr>
        <w:t>další cenové náležitosti.</w:t>
      </w:r>
    </w:p>
    <w:p w14:paraId="7A76392E" w14:textId="0AE7FFCA" w:rsidR="003D3AB5" w:rsidRPr="003D3AB5" w:rsidRDefault="003D3AB5" w:rsidP="003D3AB5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podpisem </w:t>
      </w:r>
      <w:r w:rsidRPr="008C2ACF">
        <w:rPr>
          <w:sz w:val="24"/>
          <w:szCs w:val="24"/>
        </w:rPr>
        <w:t xml:space="preserve">smlouvy předá vedoucí příslušného útvaru </w:t>
      </w:r>
      <w:r>
        <w:rPr>
          <w:sz w:val="24"/>
          <w:szCs w:val="24"/>
        </w:rPr>
        <w:t xml:space="preserve">ÚMČ </w:t>
      </w:r>
      <w:r w:rsidRPr="008C2ACF">
        <w:rPr>
          <w:sz w:val="24"/>
          <w:szCs w:val="24"/>
        </w:rPr>
        <w:t xml:space="preserve">veškeré podklady k veřejné zakázce k zajištění </w:t>
      </w:r>
      <w:r>
        <w:rPr>
          <w:sz w:val="24"/>
          <w:szCs w:val="24"/>
        </w:rPr>
        <w:t xml:space="preserve">právní garance </w:t>
      </w:r>
      <w:r w:rsidRPr="008C2ACF">
        <w:rPr>
          <w:sz w:val="24"/>
          <w:szCs w:val="24"/>
        </w:rPr>
        <w:t xml:space="preserve">smlouvy </w:t>
      </w:r>
      <w:r>
        <w:rPr>
          <w:sz w:val="24"/>
          <w:szCs w:val="24"/>
        </w:rPr>
        <w:t>pověřenému zástupci právního oddělení SO ÚT, event.</w:t>
      </w:r>
      <w:r w:rsidR="00E1143E">
        <w:rPr>
          <w:sz w:val="24"/>
          <w:szCs w:val="24"/>
        </w:rPr>
        <w:t>,</w:t>
      </w:r>
      <w:r>
        <w:rPr>
          <w:sz w:val="24"/>
          <w:szCs w:val="24"/>
        </w:rPr>
        <w:t xml:space="preserve"> v případě Odboru bydlení ÚMČ (OB)</w:t>
      </w:r>
      <w:r w:rsidR="00E1143E">
        <w:rPr>
          <w:sz w:val="24"/>
          <w:szCs w:val="24"/>
        </w:rPr>
        <w:t>,</w:t>
      </w:r>
      <w:r>
        <w:rPr>
          <w:sz w:val="24"/>
          <w:szCs w:val="24"/>
        </w:rPr>
        <w:t xml:space="preserve"> příslušnému právníkovi OB. Posléze </w:t>
      </w:r>
      <w:r w:rsidRPr="008C2ACF">
        <w:rPr>
          <w:sz w:val="24"/>
          <w:szCs w:val="24"/>
        </w:rPr>
        <w:t xml:space="preserve">vedoucí příslušného útvaru </w:t>
      </w:r>
      <w:r>
        <w:rPr>
          <w:sz w:val="24"/>
          <w:szCs w:val="24"/>
        </w:rPr>
        <w:t xml:space="preserve">ÚMČ předloží </w:t>
      </w:r>
      <w:r w:rsidRPr="008C2ACF">
        <w:rPr>
          <w:sz w:val="24"/>
          <w:szCs w:val="24"/>
        </w:rPr>
        <w:t>smlouvu k</w:t>
      </w:r>
      <w:r>
        <w:rPr>
          <w:sz w:val="24"/>
          <w:szCs w:val="24"/>
        </w:rPr>
        <w:t> </w:t>
      </w:r>
      <w:r w:rsidRPr="008C2ACF">
        <w:rPr>
          <w:sz w:val="24"/>
          <w:szCs w:val="24"/>
        </w:rPr>
        <w:t>podpisu</w:t>
      </w:r>
      <w:r>
        <w:rPr>
          <w:sz w:val="24"/>
          <w:szCs w:val="24"/>
        </w:rPr>
        <w:t xml:space="preserve"> starostovi MČ</w:t>
      </w:r>
      <w:r w:rsidRPr="008C2ACF">
        <w:rPr>
          <w:sz w:val="24"/>
          <w:szCs w:val="24"/>
        </w:rPr>
        <w:t>.</w:t>
      </w:r>
    </w:p>
    <w:p w14:paraId="4D81D9E5" w14:textId="2F6070A5" w:rsidR="008229E7" w:rsidRDefault="005A6762" w:rsidP="006F106A">
      <w:pPr>
        <w:spacing w:after="160"/>
        <w:jc w:val="both"/>
        <w:rPr>
          <w:sz w:val="24"/>
          <w:szCs w:val="24"/>
        </w:rPr>
      </w:pPr>
      <w:r w:rsidRPr="00316487">
        <w:rPr>
          <w:b/>
          <w:bCs/>
          <w:sz w:val="24"/>
          <w:szCs w:val="24"/>
        </w:rPr>
        <w:t>Před vznikem závazku</w:t>
      </w:r>
      <w:r>
        <w:rPr>
          <w:sz w:val="24"/>
          <w:szCs w:val="24"/>
        </w:rPr>
        <w:t xml:space="preserve"> </w:t>
      </w:r>
      <w:r w:rsidRPr="00316487">
        <w:rPr>
          <w:sz w:val="24"/>
          <w:szCs w:val="24"/>
        </w:rPr>
        <w:t xml:space="preserve">plynoucího z realizace veřejné zakázky (tedy před podpisem smlouvy) </w:t>
      </w:r>
      <w:r w:rsidRPr="0064343B">
        <w:rPr>
          <w:b/>
          <w:bCs/>
          <w:sz w:val="24"/>
          <w:szCs w:val="24"/>
        </w:rPr>
        <w:t xml:space="preserve">musí být provedena předběžná </w:t>
      </w:r>
      <w:r w:rsidRPr="00234CB1">
        <w:rPr>
          <w:b/>
          <w:bCs/>
          <w:sz w:val="24"/>
          <w:szCs w:val="24"/>
        </w:rPr>
        <w:t>řídící kontrola</w:t>
      </w:r>
      <w:r w:rsidRPr="00234CB1">
        <w:rPr>
          <w:sz w:val="24"/>
          <w:szCs w:val="24"/>
        </w:rPr>
        <w:t xml:space="preserve"> dle zvláštních právních předpisů a dle interních normativních aktů</w:t>
      </w:r>
      <w:r w:rsidR="00856301" w:rsidRPr="00234CB1">
        <w:rPr>
          <w:sz w:val="24"/>
          <w:szCs w:val="24"/>
        </w:rPr>
        <w:t xml:space="preserve"> </w:t>
      </w:r>
      <w:r w:rsidR="00E1143E">
        <w:rPr>
          <w:sz w:val="24"/>
          <w:szCs w:val="24"/>
        </w:rPr>
        <w:t>ÚMČ</w:t>
      </w:r>
      <w:r w:rsidR="00166AC8">
        <w:rPr>
          <w:sz w:val="24"/>
          <w:szCs w:val="24"/>
        </w:rPr>
        <w:t>,</w:t>
      </w:r>
      <w:r w:rsidR="00E1143E">
        <w:rPr>
          <w:sz w:val="24"/>
          <w:szCs w:val="24"/>
        </w:rPr>
        <w:t xml:space="preserve"> </w:t>
      </w:r>
      <w:r w:rsidR="00856301" w:rsidRPr="00234CB1">
        <w:rPr>
          <w:sz w:val="24"/>
          <w:szCs w:val="24"/>
        </w:rPr>
        <w:t>v souladu s</w:t>
      </w:r>
      <w:r w:rsidR="00166AC8">
        <w:rPr>
          <w:sz w:val="24"/>
          <w:szCs w:val="24"/>
        </w:rPr>
        <w:t> formulářem dle</w:t>
      </w:r>
      <w:r w:rsidRPr="00234CB1">
        <w:rPr>
          <w:sz w:val="24"/>
          <w:szCs w:val="24"/>
        </w:rPr>
        <w:t xml:space="preserve"> </w:t>
      </w:r>
      <w:r w:rsidRPr="00576406">
        <w:rPr>
          <w:b/>
          <w:i/>
          <w:color w:val="0F243E" w:themeColor="text2" w:themeShade="80"/>
          <w:sz w:val="24"/>
          <w:szCs w:val="24"/>
        </w:rPr>
        <w:t>Příloh</w:t>
      </w:r>
      <w:r w:rsidR="00166AC8">
        <w:rPr>
          <w:b/>
          <w:i/>
          <w:color w:val="0F243E" w:themeColor="text2" w:themeShade="80"/>
          <w:sz w:val="24"/>
          <w:szCs w:val="24"/>
        </w:rPr>
        <w:t>y</w:t>
      </w:r>
      <w:r w:rsidRPr="00576406">
        <w:rPr>
          <w:b/>
          <w:i/>
          <w:color w:val="0F243E" w:themeColor="text2" w:themeShade="80"/>
          <w:sz w:val="24"/>
          <w:szCs w:val="24"/>
        </w:rPr>
        <w:t xml:space="preserve"> č. </w:t>
      </w:r>
      <w:r w:rsidR="00234CB1" w:rsidRPr="00576406">
        <w:rPr>
          <w:b/>
          <w:i/>
          <w:color w:val="0F243E" w:themeColor="text2" w:themeShade="80"/>
          <w:sz w:val="24"/>
          <w:szCs w:val="24"/>
        </w:rPr>
        <w:t>3a</w:t>
      </w:r>
      <w:r w:rsidRPr="00576406">
        <w:rPr>
          <w:b/>
          <w:i/>
          <w:color w:val="0F243E" w:themeColor="text2" w:themeShade="80"/>
          <w:sz w:val="24"/>
          <w:szCs w:val="24"/>
        </w:rPr>
        <w:t xml:space="preserve"> Metodik</w:t>
      </w:r>
      <w:r w:rsidRPr="00576406">
        <w:rPr>
          <w:b/>
          <w:bCs/>
          <w:i/>
          <w:iCs/>
          <w:color w:val="0F243E" w:themeColor="text2" w:themeShade="80"/>
          <w:sz w:val="24"/>
          <w:szCs w:val="24"/>
        </w:rPr>
        <w:t>y</w:t>
      </w:r>
      <w:r w:rsidR="00166AC8">
        <w:rPr>
          <w:color w:val="0F243E" w:themeColor="text2" w:themeShade="80"/>
          <w:sz w:val="24"/>
          <w:szCs w:val="24"/>
        </w:rPr>
        <w:t xml:space="preserve">, </w:t>
      </w:r>
      <w:r w:rsidR="008229E7" w:rsidRPr="00316487">
        <w:rPr>
          <w:sz w:val="24"/>
          <w:szCs w:val="24"/>
        </w:rPr>
        <w:t>ve</w:t>
      </w:r>
      <w:r w:rsidR="008229E7">
        <w:rPr>
          <w:sz w:val="24"/>
          <w:szCs w:val="24"/>
        </w:rPr>
        <w:t> </w:t>
      </w:r>
      <w:r w:rsidR="008229E7" w:rsidRPr="00316487">
        <w:rPr>
          <w:sz w:val="24"/>
          <w:szCs w:val="24"/>
        </w:rPr>
        <w:t xml:space="preserve">kterém musí být zachyceny </w:t>
      </w:r>
      <w:r w:rsidR="008229E7">
        <w:rPr>
          <w:sz w:val="24"/>
          <w:szCs w:val="24"/>
        </w:rPr>
        <w:t>mj.</w:t>
      </w:r>
      <w:r w:rsidR="00166AC8">
        <w:rPr>
          <w:sz w:val="24"/>
          <w:szCs w:val="24"/>
        </w:rPr>
        <w:t> </w:t>
      </w:r>
      <w:r w:rsidR="008229E7" w:rsidRPr="00316487">
        <w:rPr>
          <w:sz w:val="24"/>
          <w:szCs w:val="24"/>
        </w:rPr>
        <w:t>termíny jednotlivých fází VZ. Tato</w:t>
      </w:r>
      <w:r w:rsidR="00E1143E">
        <w:rPr>
          <w:sz w:val="24"/>
          <w:szCs w:val="24"/>
        </w:rPr>
        <w:t> </w:t>
      </w:r>
      <w:r w:rsidR="008229E7" w:rsidRPr="00316487">
        <w:rPr>
          <w:sz w:val="24"/>
          <w:szCs w:val="24"/>
        </w:rPr>
        <w:t>příloha je</w:t>
      </w:r>
      <w:r w:rsidR="008229E7">
        <w:rPr>
          <w:sz w:val="24"/>
          <w:szCs w:val="24"/>
        </w:rPr>
        <w:t> </w:t>
      </w:r>
      <w:r w:rsidR="008229E7" w:rsidRPr="00316487">
        <w:rPr>
          <w:sz w:val="24"/>
          <w:szCs w:val="24"/>
        </w:rPr>
        <w:t xml:space="preserve">nedílnou součástí </w:t>
      </w:r>
      <w:r w:rsidR="008E53DA">
        <w:rPr>
          <w:sz w:val="24"/>
          <w:szCs w:val="24"/>
        </w:rPr>
        <w:t>dokumentace ke každé VZ.</w:t>
      </w:r>
    </w:p>
    <w:p w14:paraId="56719A16" w14:textId="47AAE21E" w:rsidR="006F106A" w:rsidRDefault="005A6762" w:rsidP="005A6762">
      <w:pPr>
        <w:jc w:val="both"/>
        <w:rPr>
          <w:sz w:val="24"/>
          <w:szCs w:val="24"/>
          <w:u w:val="single"/>
        </w:rPr>
      </w:pPr>
      <w:r w:rsidRPr="00123027">
        <w:rPr>
          <w:sz w:val="24"/>
          <w:szCs w:val="24"/>
          <w:u w:val="single"/>
        </w:rPr>
        <w:t xml:space="preserve">Zadavatel je při poptávání příslušného plnění vždy povinen dodržovat zásady pro zadávání veřejných zakázek dle Části </w:t>
      </w:r>
      <w:r w:rsidR="00337A46">
        <w:rPr>
          <w:sz w:val="24"/>
          <w:szCs w:val="24"/>
          <w:u w:val="single"/>
        </w:rPr>
        <w:t>první</w:t>
      </w:r>
      <w:r w:rsidRPr="00123027">
        <w:rPr>
          <w:sz w:val="24"/>
          <w:szCs w:val="24"/>
          <w:u w:val="single"/>
        </w:rPr>
        <w:t>, Článku III</w:t>
      </w:r>
      <w:r w:rsidR="00337A46">
        <w:rPr>
          <w:sz w:val="24"/>
          <w:szCs w:val="24"/>
          <w:u w:val="single"/>
        </w:rPr>
        <w:t>.</w:t>
      </w:r>
      <w:r w:rsidRPr="00123027">
        <w:rPr>
          <w:sz w:val="24"/>
          <w:szCs w:val="24"/>
          <w:u w:val="single"/>
        </w:rPr>
        <w:t xml:space="preserve"> této </w:t>
      </w:r>
      <w:r>
        <w:rPr>
          <w:sz w:val="24"/>
          <w:szCs w:val="24"/>
          <w:u w:val="single"/>
        </w:rPr>
        <w:t>M</w:t>
      </w:r>
      <w:r w:rsidRPr="00123027">
        <w:rPr>
          <w:sz w:val="24"/>
          <w:szCs w:val="24"/>
          <w:u w:val="single"/>
        </w:rPr>
        <w:t>etodiky.</w:t>
      </w:r>
    </w:p>
    <w:p w14:paraId="22A74287" w14:textId="77777777" w:rsidR="006F106A" w:rsidRDefault="006F106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116FAB18" w14:textId="0B0C6092" w:rsidR="007304CA" w:rsidRPr="004602DB" w:rsidRDefault="007304CA" w:rsidP="007304CA">
      <w:pPr>
        <w:jc w:val="both"/>
        <w:rPr>
          <w:b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color w:val="0F243E" w:themeColor="text2" w:themeShade="80"/>
          <w:sz w:val="24"/>
          <w:szCs w:val="24"/>
          <w:u w:val="single"/>
        </w:rPr>
        <w:t>2. PRAVIDLA PRO VÝBĚR DODAVATELE</w:t>
      </w:r>
    </w:p>
    <w:p w14:paraId="2B139E9C" w14:textId="3C425231" w:rsidR="00CA0E4C" w:rsidRPr="00CE5C87" w:rsidRDefault="007304CA" w:rsidP="007304CA">
      <w:pPr>
        <w:spacing w:after="12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Z</w:t>
      </w:r>
      <w:r w:rsidRPr="00C43F08">
        <w:rPr>
          <w:bCs/>
          <w:color w:val="000000" w:themeColor="text1"/>
          <w:sz w:val="24"/>
          <w:szCs w:val="24"/>
        </w:rPr>
        <w:t>akázk</w:t>
      </w:r>
      <w:r>
        <w:rPr>
          <w:bCs/>
          <w:color w:val="000000" w:themeColor="text1"/>
          <w:sz w:val="24"/>
          <w:szCs w:val="24"/>
        </w:rPr>
        <w:t>u</w:t>
      </w:r>
      <w:r w:rsidRPr="00C43F08">
        <w:rPr>
          <w:bCs/>
          <w:color w:val="000000" w:themeColor="text1"/>
          <w:sz w:val="24"/>
          <w:szCs w:val="24"/>
        </w:rPr>
        <w:t xml:space="preserve"> </w:t>
      </w:r>
      <w:r w:rsidRPr="00CE5C87">
        <w:rPr>
          <w:bCs/>
          <w:color w:val="000000" w:themeColor="text1"/>
          <w:sz w:val="24"/>
          <w:szCs w:val="24"/>
        </w:rPr>
        <w:t xml:space="preserve">na dodávky, služby, stavební práce </w:t>
      </w:r>
      <w:r w:rsidRPr="00CE5C87">
        <w:rPr>
          <w:bCs/>
          <w:color w:val="000000" w:themeColor="text1"/>
          <w:sz w:val="24"/>
          <w:szCs w:val="24"/>
          <w:u w:val="single"/>
        </w:rPr>
        <w:t>od 250.001 Kč do 1.000.000 Kč</w:t>
      </w:r>
      <w:r w:rsidRPr="00CE5C87">
        <w:rPr>
          <w:bCs/>
          <w:color w:val="000000" w:themeColor="text1"/>
          <w:sz w:val="24"/>
          <w:szCs w:val="24"/>
        </w:rPr>
        <w:t xml:space="preserve"> bez DPH zadává příslušný útvar</w:t>
      </w:r>
      <w:r w:rsidR="00C623DA">
        <w:rPr>
          <w:bCs/>
          <w:color w:val="000000" w:themeColor="text1"/>
          <w:sz w:val="24"/>
          <w:szCs w:val="24"/>
        </w:rPr>
        <w:t xml:space="preserve"> </w:t>
      </w:r>
      <w:r w:rsidR="00E1143E">
        <w:rPr>
          <w:bCs/>
          <w:color w:val="000000" w:themeColor="text1"/>
          <w:sz w:val="24"/>
          <w:szCs w:val="24"/>
        </w:rPr>
        <w:t xml:space="preserve">ÚMČ </w:t>
      </w:r>
      <w:r w:rsidR="00B60708">
        <w:rPr>
          <w:bCs/>
          <w:color w:val="000000" w:themeColor="text1"/>
          <w:sz w:val="24"/>
          <w:szCs w:val="24"/>
        </w:rPr>
        <w:t>skrze následující výběrové řízení:</w:t>
      </w:r>
    </w:p>
    <w:p w14:paraId="2356ABAD" w14:textId="4E515DC4" w:rsidR="00052B4F" w:rsidRPr="004602DB" w:rsidRDefault="00901B0C" w:rsidP="00460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183962"/>
          <w:sz w:val="24"/>
          <w:szCs w:val="24"/>
          <w14:textFill>
            <w14:solidFill>
              <w14:srgbClr w14:val="183962">
                <w14:lumMod w14:val="75000"/>
              </w14:srgbClr>
            </w14:solidFill>
          </w14:textFill>
        </w:rPr>
      </w:pPr>
      <w:r>
        <w:rPr>
          <w:b/>
          <w:sz w:val="24"/>
          <w:szCs w:val="24"/>
        </w:rPr>
        <w:t>Otevřen</w:t>
      </w:r>
      <w:r w:rsidR="00E1143E">
        <w:rPr>
          <w:b/>
          <w:sz w:val="24"/>
          <w:szCs w:val="24"/>
        </w:rPr>
        <w:t>á</w:t>
      </w:r>
      <w:r w:rsidRPr="00901B0C">
        <w:rPr>
          <w:b/>
          <w:sz w:val="24"/>
          <w:szCs w:val="24"/>
        </w:rPr>
        <w:t xml:space="preserve"> výzv</w:t>
      </w:r>
      <w:r w:rsidR="00E1143E">
        <w:rPr>
          <w:b/>
          <w:sz w:val="24"/>
          <w:szCs w:val="24"/>
        </w:rPr>
        <w:t>a</w:t>
      </w:r>
    </w:p>
    <w:p w14:paraId="3A945E3D" w14:textId="59CA8A58" w:rsidR="008229E7" w:rsidRPr="008229E7" w:rsidRDefault="008229E7" w:rsidP="008229E7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4"/>
          <w:szCs w:val="24"/>
        </w:rPr>
      </w:pPr>
      <w:r w:rsidRPr="008229E7">
        <w:rPr>
          <w:b/>
          <w:bCs/>
          <w:sz w:val="24"/>
          <w:szCs w:val="24"/>
        </w:rPr>
        <w:t>Příprava veřejné zakázk</w:t>
      </w:r>
      <w:r>
        <w:rPr>
          <w:b/>
          <w:bCs/>
          <w:sz w:val="24"/>
          <w:szCs w:val="24"/>
        </w:rPr>
        <w:t>y</w:t>
      </w:r>
    </w:p>
    <w:p w14:paraId="25249F79" w14:textId="1A8F951C" w:rsidR="004602DB" w:rsidRPr="00CE5C87" w:rsidRDefault="004602DB" w:rsidP="004602DB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CE5C87">
        <w:rPr>
          <w:sz w:val="24"/>
          <w:szCs w:val="24"/>
        </w:rPr>
        <w:t>Vedoucí příslušného útvaru ÚMČ</w:t>
      </w:r>
      <w:r w:rsidR="00E1143E">
        <w:rPr>
          <w:sz w:val="24"/>
          <w:szCs w:val="24"/>
        </w:rPr>
        <w:t>,</w:t>
      </w:r>
      <w:r w:rsidRPr="00CE5C87">
        <w:rPr>
          <w:sz w:val="24"/>
          <w:szCs w:val="24"/>
        </w:rPr>
        <w:t xml:space="preserve"> příp. jím pověřená osoba</w:t>
      </w:r>
      <w:r w:rsidR="00E1143E">
        <w:rPr>
          <w:sz w:val="24"/>
          <w:szCs w:val="24"/>
        </w:rPr>
        <w:t>,</w:t>
      </w:r>
      <w:r w:rsidRPr="00CE5C87">
        <w:rPr>
          <w:sz w:val="24"/>
          <w:szCs w:val="24"/>
        </w:rPr>
        <w:t xml:space="preserve"> v n</w:t>
      </w:r>
      <w:r>
        <w:rPr>
          <w:sz w:val="24"/>
          <w:szCs w:val="24"/>
        </w:rPr>
        <w:t>á</w:t>
      </w:r>
      <w:r w:rsidRPr="00CE5C87">
        <w:rPr>
          <w:sz w:val="24"/>
          <w:szCs w:val="24"/>
        </w:rPr>
        <w:t>sledující posloupnosti:</w:t>
      </w:r>
    </w:p>
    <w:p w14:paraId="2E7DE444" w14:textId="653558EB" w:rsidR="00CE3FC0" w:rsidRPr="00CE5C87" w:rsidRDefault="00CE3FC0" w:rsidP="002F0189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E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Připraví návrh na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vyhlášení veřejné zakázky</w:t>
      </w:r>
      <w:r w:rsidR="00551C94"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(viz </w:t>
      </w:r>
      <w:r w:rsidR="00551C94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3</w:t>
      </w:r>
      <w:r w:rsidR="00551C94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551C94" w:rsidRPr="00FF248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),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551C94"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zadávací dokumentaci (viz</w:t>
      </w:r>
      <w:r w:rsidR="001E0D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51C94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7</w:t>
      </w:r>
      <w:r w:rsidR="00EE007C" w:rsidRPr="00EE007C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a</w:t>
      </w:r>
      <w:r w:rsidR="00551C94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551C94" w:rsidRPr="00FF2481">
        <w:rPr>
          <w:rFonts w:ascii="Times New Roman" w:hAnsi="Times New Roman" w:cs="Times New Roman"/>
          <w:sz w:val="24"/>
          <w:szCs w:val="24"/>
        </w:rPr>
        <w:t xml:space="preserve">), </w:t>
      </w:r>
      <w:r w:rsidR="00E1143E" w:rsidRPr="00FF2481">
        <w:rPr>
          <w:rFonts w:ascii="Times New Roman" w:hAnsi="Times New Roman" w:cs="Times New Roman"/>
          <w:sz w:val="24"/>
          <w:szCs w:val="24"/>
        </w:rPr>
        <w:t>vč. návrhu smlouvy na požadované plnění</w:t>
      </w:r>
      <w:r w:rsidR="001A6074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 w:rsidR="001A6074">
        <w:rPr>
          <w:rFonts w:ascii="Times New Roman" w:hAnsi="Times New Roman" w:cs="Times New Roman"/>
          <w:sz w:val="24"/>
          <w:szCs w:val="24"/>
        </w:rPr>
        <w:t xml:space="preserve">, </w:t>
      </w:r>
      <w:r w:rsidR="00551C94" w:rsidRPr="00FF2481">
        <w:rPr>
          <w:rFonts w:ascii="Times New Roman" w:hAnsi="Times New Roman" w:cs="Times New Roman"/>
          <w:sz w:val="24"/>
          <w:szCs w:val="24"/>
        </w:rPr>
        <w:t xml:space="preserve">a tyto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předá ke schválení příslušnému místostarostovi</w:t>
      </w:r>
      <w:r w:rsidR="00E114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nebo uvolněnému členu RMČ, v jehož oblasti působnosti bude zakázka realizována</w:t>
      </w:r>
      <w:r w:rsidR="00551C94"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8FC783" w14:textId="338F3655" w:rsidR="00CE3FC0" w:rsidRPr="00CE3FC0" w:rsidRDefault="00CE3FC0" w:rsidP="002F0189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DC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ředloží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odsouhlasenou zadávací dokumentaci a návrh smlouvy na požadované plnění </w:t>
      </w:r>
      <w:r w:rsidR="00E1143E" w:rsidRPr="00E114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pověřenému zástupci právního oddělení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963EF8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ÚT</w:t>
      </w:r>
      <w:r w:rsidR="003D3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D3AB5" w:rsidRPr="003D3AB5">
        <w:rPr>
          <w:rFonts w:ascii="Times New Roman" w:hAnsi="Times New Roman" w:cs="Times New Roman"/>
          <w:color w:val="000000" w:themeColor="text1"/>
          <w:sz w:val="24"/>
          <w:szCs w:val="24"/>
        </w:rPr>
        <w:t>event.</w:t>
      </w:r>
      <w:r w:rsidR="00E114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3AB5" w:rsidRPr="003D3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 případě Odboru bydlení ÚMČ (OB)</w:t>
      </w:r>
      <w:r w:rsidR="00E114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3AB5" w:rsidRPr="003D3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příslušnému právníkovi OB</w:t>
      </w:r>
      <w:r w:rsidR="003D3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ke kontrole a</w:t>
      </w:r>
      <w:r w:rsidR="003D3AB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 právní garanci.</w:t>
      </w:r>
    </w:p>
    <w:p w14:paraId="42A61B19" w14:textId="05F5758E" w:rsidR="00CE3FC0" w:rsidRPr="007A51C8" w:rsidRDefault="007A51C8" w:rsidP="002F0189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Vypracuje</w:t>
      </w:r>
      <w:r w:rsidRPr="00DC249D">
        <w:rPr>
          <w:rFonts w:ascii="Times New Roman" w:hAnsi="Times New Roman" w:cs="Times New Roman"/>
          <w:sz w:val="24"/>
          <w:szCs w:val="24"/>
        </w:rPr>
        <w:t xml:space="preserve"> výzvu k</w:t>
      </w:r>
      <w:r w:rsidR="00F95A28">
        <w:rPr>
          <w:rFonts w:ascii="Times New Roman" w:hAnsi="Times New Roman" w:cs="Times New Roman"/>
          <w:sz w:val="24"/>
          <w:szCs w:val="24"/>
        </w:rPr>
        <w:t xml:space="preserve"> </w:t>
      </w:r>
      <w:r w:rsidRPr="00DC249D">
        <w:rPr>
          <w:rFonts w:ascii="Times New Roman" w:hAnsi="Times New Roman" w:cs="Times New Roman"/>
          <w:sz w:val="24"/>
          <w:szCs w:val="24"/>
        </w:rPr>
        <w:t xml:space="preserve">podání </w:t>
      </w:r>
      <w:r w:rsidRPr="00F95A28">
        <w:rPr>
          <w:rFonts w:ascii="Times New Roman" w:hAnsi="Times New Roman" w:cs="Times New Roman"/>
          <w:sz w:val="24"/>
          <w:szCs w:val="24"/>
        </w:rPr>
        <w:t xml:space="preserve">nabídek (viz 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F95A28"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5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Metodiky)</w:t>
      </w:r>
      <w:r w:rsidRPr="001E0D10">
        <w:rPr>
          <w:rFonts w:ascii="Times New Roman" w:hAnsi="Times New Roman" w:cs="Times New Roman"/>
          <w:sz w:val="24"/>
          <w:szCs w:val="24"/>
        </w:rPr>
        <w:t>, ve které stanoví přiměřenou, alespoň 1</w:t>
      </w:r>
      <w:r w:rsidR="00E1143E" w:rsidRPr="001E0D10">
        <w:rPr>
          <w:rFonts w:ascii="Times New Roman" w:hAnsi="Times New Roman" w:cs="Times New Roman"/>
          <w:sz w:val="24"/>
          <w:szCs w:val="24"/>
        </w:rPr>
        <w:t>0</w:t>
      </w:r>
      <w:r w:rsidRPr="001E0D10">
        <w:rPr>
          <w:rFonts w:ascii="Times New Roman" w:hAnsi="Times New Roman" w:cs="Times New Roman"/>
          <w:sz w:val="24"/>
          <w:szCs w:val="24"/>
        </w:rPr>
        <w:t xml:space="preserve">denní lhůtu k jejich podání, a tuto společně s odsouhlasenou zadávací dokumentaci a příp. návrhem smlouvy na požadované plnění uveřejní na profilu zadavatele a na svých webových stránkách. </w:t>
      </w:r>
      <w:r w:rsidR="00CE3FC0" w:rsidRPr="001E0D10">
        <w:rPr>
          <w:rFonts w:ascii="Times New Roman" w:hAnsi="Times New Roman" w:cs="Times New Roman"/>
          <w:sz w:val="24"/>
          <w:szCs w:val="24"/>
        </w:rPr>
        <w:t>Dále</w:t>
      </w:r>
      <w:r w:rsidR="001E0D10" w:rsidRPr="001E0D10">
        <w:rPr>
          <w:rFonts w:ascii="Times New Roman" w:hAnsi="Times New Roman" w:cs="Times New Roman"/>
          <w:sz w:val="24"/>
          <w:szCs w:val="24"/>
        </w:rPr>
        <w:t> </w:t>
      </w:r>
      <w:r w:rsidR="00CE3FC0" w:rsidRPr="001E0D10">
        <w:rPr>
          <w:rFonts w:ascii="Times New Roman" w:hAnsi="Times New Roman" w:cs="Times New Roman"/>
          <w:sz w:val="24"/>
          <w:szCs w:val="24"/>
        </w:rPr>
        <w:t xml:space="preserve">může </w:t>
      </w:r>
      <w:r w:rsidR="001E0D10" w:rsidRPr="001E0D10">
        <w:rPr>
          <w:rFonts w:ascii="Times New Roman" w:hAnsi="Times New Roman" w:cs="Times New Roman"/>
          <w:sz w:val="24"/>
          <w:szCs w:val="24"/>
        </w:rPr>
        <w:t xml:space="preserve">ve spolupráci s příslušným místostarostou, nebo uvolněným členem RMČ </w:t>
      </w:r>
      <w:r w:rsidR="00CE3FC0" w:rsidRPr="001E0D10">
        <w:rPr>
          <w:rFonts w:ascii="Times New Roman" w:hAnsi="Times New Roman" w:cs="Times New Roman"/>
          <w:sz w:val="24"/>
          <w:szCs w:val="24"/>
        </w:rPr>
        <w:t>přímo oslovit konkrétní</w:t>
      </w:r>
      <w:r w:rsidR="0099132B">
        <w:rPr>
          <w:rFonts w:ascii="Times New Roman" w:hAnsi="Times New Roman" w:cs="Times New Roman"/>
          <w:sz w:val="24"/>
          <w:szCs w:val="24"/>
        </w:rPr>
        <w:t>(ho)</w:t>
      </w:r>
      <w:r w:rsidR="00CE3FC0" w:rsidRPr="001E0D10">
        <w:rPr>
          <w:rFonts w:ascii="Times New Roman" w:hAnsi="Times New Roman" w:cs="Times New Roman"/>
          <w:sz w:val="24"/>
          <w:szCs w:val="24"/>
        </w:rPr>
        <w:t xml:space="preserve"> dodavatele</w:t>
      </w:r>
      <w:r w:rsidR="0099132B">
        <w:rPr>
          <w:rFonts w:ascii="Times New Roman" w:hAnsi="Times New Roman" w:cs="Times New Roman"/>
          <w:sz w:val="24"/>
          <w:szCs w:val="24"/>
        </w:rPr>
        <w:t xml:space="preserve"> </w:t>
      </w:r>
      <w:r w:rsidRPr="001E0D10">
        <w:rPr>
          <w:rFonts w:ascii="Times New Roman" w:hAnsi="Times New Roman" w:cs="Times New Roman"/>
          <w:sz w:val="24"/>
          <w:szCs w:val="24"/>
        </w:rPr>
        <w:t xml:space="preserve">(opět při </w:t>
      </w:r>
      <w:r w:rsidR="009D0F92" w:rsidRPr="001E0D10">
        <w:rPr>
          <w:rFonts w:ascii="Times New Roman" w:hAnsi="Times New Roman" w:cs="Times New Roman"/>
          <w:sz w:val="24"/>
          <w:szCs w:val="24"/>
        </w:rPr>
        <w:t>poskytnutí</w:t>
      </w:r>
      <w:r w:rsidRPr="001E0D10">
        <w:rPr>
          <w:rFonts w:ascii="Times New Roman" w:hAnsi="Times New Roman" w:cs="Times New Roman"/>
          <w:sz w:val="24"/>
          <w:szCs w:val="24"/>
        </w:rPr>
        <w:t xml:space="preserve"> výzvy k podání nabídky, zadávací dokumentace, návrhu smlouvy).</w:t>
      </w:r>
    </w:p>
    <w:p w14:paraId="2A7ECB07" w14:textId="10583053" w:rsidR="00CE3FC0" w:rsidRPr="00CE3FC0" w:rsidRDefault="00CE3FC0" w:rsidP="00551C94">
      <w:pPr>
        <w:autoSpaceDE w:val="0"/>
        <w:autoSpaceDN w:val="0"/>
        <w:adjustRightInd w:val="0"/>
        <w:spacing w:after="120"/>
        <w:ind w:left="360"/>
        <w:jc w:val="both"/>
        <w:rPr>
          <w:sz w:val="24"/>
          <w:szCs w:val="24"/>
        </w:rPr>
      </w:pPr>
      <w:r w:rsidRPr="00CE3FC0">
        <w:rPr>
          <w:b/>
          <w:bCs/>
          <w:sz w:val="24"/>
          <w:szCs w:val="24"/>
        </w:rPr>
        <w:t>Vyhodnocení nabídek</w:t>
      </w:r>
      <w:r w:rsidRPr="00CE3FC0">
        <w:rPr>
          <w:sz w:val="24"/>
          <w:szCs w:val="24"/>
        </w:rPr>
        <w:t xml:space="preserve"> provede tříčlenná komise tvořená zástupcem Úseku tajemníka ÚMČ</w:t>
      </w:r>
      <w:r w:rsidR="004B12D3" w:rsidRPr="004B12D3">
        <w:rPr>
          <w:sz w:val="24"/>
          <w:szCs w:val="24"/>
        </w:rPr>
        <w:t xml:space="preserve"> </w:t>
      </w:r>
      <w:r w:rsidR="004B12D3">
        <w:rPr>
          <w:sz w:val="24"/>
          <w:szCs w:val="24"/>
        </w:rPr>
        <w:t>event., v případě Odboru bydlení ÚMČ (OB), příslušným zástupcem OB</w:t>
      </w:r>
      <w:r w:rsidRPr="00CE3FC0">
        <w:rPr>
          <w:sz w:val="24"/>
          <w:szCs w:val="24"/>
        </w:rPr>
        <w:t>, příslušným místostarostou, nebo uvolněným členem RMČ</w:t>
      </w:r>
      <w:r w:rsidR="000055B8">
        <w:rPr>
          <w:sz w:val="24"/>
          <w:szCs w:val="24"/>
        </w:rPr>
        <w:t xml:space="preserve">, </w:t>
      </w:r>
      <w:r w:rsidRPr="00CE3FC0">
        <w:rPr>
          <w:sz w:val="24"/>
          <w:szCs w:val="24"/>
        </w:rPr>
        <w:t>v jehož oblasti působnosti bude zakázka realizována, nebo osobou, která byla jimi pověřena, a vedoucím příslušného útvaru, v</w:t>
      </w:r>
      <w:r w:rsidR="007A51C8">
        <w:rPr>
          <w:sz w:val="24"/>
          <w:szCs w:val="24"/>
        </w:rPr>
        <w:t> </w:t>
      </w:r>
      <w:r w:rsidRPr="00CE3FC0">
        <w:rPr>
          <w:sz w:val="24"/>
          <w:szCs w:val="24"/>
        </w:rPr>
        <w:t xml:space="preserve">jehož oblasti působnosti bude zakázka realizována, nebo osobou, která </w:t>
      </w:r>
      <w:r w:rsidRPr="00AB4009">
        <w:rPr>
          <w:sz w:val="24"/>
          <w:szCs w:val="24"/>
        </w:rPr>
        <w:t>jím byla pověřena. Vyhodnocení nabídek probíhá bez zbytečného odkladu po konci lhůty</w:t>
      </w:r>
      <w:r w:rsidR="007A51C8" w:rsidRPr="00AB4009">
        <w:rPr>
          <w:sz w:val="24"/>
          <w:szCs w:val="24"/>
        </w:rPr>
        <w:t xml:space="preserve"> stanovené výzvou pro</w:t>
      </w:r>
      <w:r w:rsidR="0099132B">
        <w:rPr>
          <w:sz w:val="24"/>
          <w:szCs w:val="24"/>
        </w:rPr>
        <w:t> </w:t>
      </w:r>
      <w:r w:rsidR="007A51C8" w:rsidRPr="00AB4009">
        <w:rPr>
          <w:sz w:val="24"/>
          <w:szCs w:val="24"/>
        </w:rPr>
        <w:t>podání nabídek.</w:t>
      </w:r>
      <w:r w:rsidRPr="00AB4009">
        <w:rPr>
          <w:sz w:val="24"/>
          <w:szCs w:val="24"/>
        </w:rPr>
        <w:t xml:space="preserve"> O vyhodnocení nabídek se sepíše protokol o</w:t>
      </w:r>
      <w:r w:rsidR="001E0D10">
        <w:rPr>
          <w:sz w:val="24"/>
          <w:szCs w:val="24"/>
        </w:rPr>
        <w:t> </w:t>
      </w:r>
      <w:r w:rsidRPr="00AB4009">
        <w:rPr>
          <w:sz w:val="24"/>
          <w:szCs w:val="24"/>
        </w:rPr>
        <w:t>vyhodnocení nabídek (viz</w:t>
      </w:r>
      <w:r w:rsidR="0099132B">
        <w:rPr>
          <w:sz w:val="24"/>
          <w:szCs w:val="24"/>
        </w:rPr>
        <w:t> 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>
        <w:rPr>
          <w:b/>
          <w:bCs/>
          <w:i/>
          <w:iCs/>
          <w:color w:val="0F243E" w:themeColor="text2" w:themeShade="80"/>
          <w:sz w:val="24"/>
          <w:szCs w:val="24"/>
        </w:rPr>
        <w:t>4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>. Metodiky</w:t>
      </w:r>
      <w:r w:rsidRPr="00AB4009">
        <w:rPr>
          <w:sz w:val="24"/>
          <w:szCs w:val="24"/>
        </w:rPr>
        <w:t>).</w:t>
      </w:r>
    </w:p>
    <w:p w14:paraId="5448FC98" w14:textId="0C8A5FB7" w:rsidR="00CE3EAE" w:rsidRDefault="00CE3EAE" w:rsidP="002F0189">
      <w:pPr>
        <w:pStyle w:val="Odstavecseseznamem"/>
        <w:numPr>
          <w:ilvl w:val="0"/>
          <w:numId w:val="18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Protokol o vyhodnocení nabídek </w:t>
      </w:r>
      <w:r w:rsidRPr="001F5C41">
        <w:rPr>
          <w:rFonts w:ascii="Times New Roman" w:hAnsi="Times New Roman" w:cs="Times New Roman"/>
          <w:sz w:val="24"/>
          <w:szCs w:val="24"/>
        </w:rPr>
        <w:t xml:space="preserve">předkládá </w:t>
      </w:r>
      <w:r>
        <w:rPr>
          <w:rFonts w:ascii="Times New Roman" w:hAnsi="Times New Roman" w:cs="Times New Roman"/>
          <w:sz w:val="24"/>
          <w:szCs w:val="24"/>
        </w:rPr>
        <w:t xml:space="preserve">hodnotící </w:t>
      </w:r>
      <w:r w:rsidRPr="001F5C41">
        <w:rPr>
          <w:rFonts w:ascii="Times New Roman" w:hAnsi="Times New Roman" w:cs="Times New Roman"/>
          <w:sz w:val="24"/>
          <w:szCs w:val="24"/>
        </w:rPr>
        <w:t>komise</w:t>
      </w:r>
      <w:r w:rsidR="00E1143E">
        <w:rPr>
          <w:rFonts w:ascii="Times New Roman" w:hAnsi="Times New Roman" w:cs="Times New Roman"/>
          <w:sz w:val="24"/>
          <w:szCs w:val="24"/>
        </w:rPr>
        <w:t>,</w:t>
      </w:r>
      <w:r w:rsidRPr="001F5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společně s vybranou nabídkou uchazeče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návrhem smlouvy</w:t>
      </w:r>
      <w:r w:rsidR="00E114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F5C41">
        <w:rPr>
          <w:rFonts w:ascii="Times New Roman" w:hAnsi="Times New Roman" w:cs="Times New Roman"/>
          <w:sz w:val="24"/>
          <w:szCs w:val="24"/>
        </w:rPr>
        <w:t xml:space="preserve"> prostřednictvím tajemníka ÚMČ Poradě starosty.</w:t>
      </w:r>
    </w:p>
    <w:p w14:paraId="35069D6E" w14:textId="41061836" w:rsidR="00052B4F" w:rsidRPr="006F106A" w:rsidRDefault="00CE3EAE" w:rsidP="002F0189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5C41">
        <w:rPr>
          <w:rFonts w:ascii="Times New Roman" w:hAnsi="Times New Roman" w:cs="Times New Roman"/>
          <w:sz w:val="24"/>
          <w:szCs w:val="24"/>
        </w:rPr>
        <w:t>Porada starosty doporučí starostovi podepsat smlouvu s dodavatelem, který podal nejvýhodnější nabídku.</w:t>
      </w:r>
    </w:p>
    <w:p w14:paraId="0716AE85" w14:textId="21DBB094" w:rsidR="00551C94" w:rsidRDefault="00052B4F" w:rsidP="006F106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C31C9A2" w14:textId="3FC6FEB7" w:rsidR="00551C94" w:rsidRPr="00316487" w:rsidRDefault="00551C94" w:rsidP="007F5120">
      <w:pPr>
        <w:pStyle w:val="Nadpis3"/>
      </w:pPr>
      <w:r w:rsidRPr="00316487">
        <w:t xml:space="preserve">Článek </w:t>
      </w:r>
      <w:r>
        <w:t>I</w:t>
      </w:r>
      <w:r w:rsidR="005403A6">
        <w:t>V</w:t>
      </w:r>
      <w:r w:rsidRPr="00316487">
        <w:t>.</w:t>
      </w:r>
    </w:p>
    <w:p w14:paraId="6D1110DC" w14:textId="453CA85C" w:rsidR="00551C94" w:rsidRDefault="00551C94" w:rsidP="007F5120">
      <w:pPr>
        <w:pStyle w:val="Nadpis3"/>
        <w:rPr>
          <w:sz w:val="24"/>
          <w:szCs w:val="24"/>
        </w:rPr>
      </w:pPr>
      <w:r w:rsidRPr="0096402D">
        <w:rPr>
          <w:sz w:val="24"/>
          <w:szCs w:val="24"/>
        </w:rPr>
        <w:t>Veřejné zakázky na dodávky</w:t>
      </w:r>
      <w:r>
        <w:rPr>
          <w:sz w:val="24"/>
          <w:szCs w:val="24"/>
        </w:rPr>
        <w:t xml:space="preserve"> a</w:t>
      </w:r>
      <w:r w:rsidRPr="0096402D">
        <w:rPr>
          <w:sz w:val="24"/>
          <w:szCs w:val="24"/>
        </w:rPr>
        <w:t xml:space="preserve"> služby </w:t>
      </w:r>
      <w:r w:rsidR="00E1143E">
        <w:rPr>
          <w:sz w:val="24"/>
          <w:szCs w:val="24"/>
        </w:rPr>
        <w:t xml:space="preserve">v hodnotě </w:t>
      </w:r>
      <w:r w:rsidRPr="0096402D">
        <w:rPr>
          <w:sz w:val="24"/>
          <w:szCs w:val="24"/>
        </w:rPr>
        <w:t xml:space="preserve">od </w:t>
      </w:r>
      <w:r>
        <w:rPr>
          <w:sz w:val="24"/>
          <w:szCs w:val="24"/>
        </w:rPr>
        <w:t>1.000.001 do 2.000.000</w:t>
      </w:r>
      <w:r w:rsidRPr="0096402D">
        <w:rPr>
          <w:sz w:val="24"/>
          <w:szCs w:val="24"/>
        </w:rPr>
        <w:t xml:space="preserve"> Kč</w:t>
      </w:r>
      <w:r>
        <w:rPr>
          <w:sz w:val="24"/>
          <w:szCs w:val="24"/>
        </w:rPr>
        <w:t xml:space="preserve"> bez DPH</w:t>
      </w:r>
    </w:p>
    <w:p w14:paraId="06AD14F5" w14:textId="3CFAC241" w:rsidR="00AC298B" w:rsidRDefault="00AC298B" w:rsidP="007F5120">
      <w:pPr>
        <w:pStyle w:val="Nadpis3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Veřejné zakázky na stavební práce </w:t>
      </w:r>
      <w:r w:rsidR="00E1143E">
        <w:rPr>
          <w:sz w:val="24"/>
          <w:szCs w:val="24"/>
        </w:rPr>
        <w:t xml:space="preserve">v hodnotě </w:t>
      </w:r>
      <w:r>
        <w:rPr>
          <w:sz w:val="24"/>
          <w:szCs w:val="24"/>
        </w:rPr>
        <w:t>od 1.000.001 do 6.000.000 Kč bez DPH</w:t>
      </w:r>
    </w:p>
    <w:p w14:paraId="4B746447" w14:textId="77777777" w:rsidR="00551C94" w:rsidRDefault="00551C94" w:rsidP="00551C94">
      <w:pPr>
        <w:spacing w:after="120"/>
        <w:jc w:val="both"/>
        <w:rPr>
          <w:b/>
          <w:bCs/>
          <w:color w:val="000000" w:themeColor="text1"/>
          <w:sz w:val="24"/>
          <w:szCs w:val="24"/>
        </w:rPr>
      </w:pPr>
      <w:r w:rsidRPr="004602DB">
        <w:rPr>
          <w:b/>
          <w:bCs/>
          <w:color w:val="0F243E" w:themeColor="text2" w:themeShade="80"/>
          <w:sz w:val="24"/>
          <w:szCs w:val="24"/>
          <w:u w:val="single"/>
        </w:rPr>
        <w:t>1. OBECNÁ ČÁST</w:t>
      </w:r>
    </w:p>
    <w:p w14:paraId="4B37E57D" w14:textId="23CC3B13" w:rsidR="00551C94" w:rsidRDefault="00551C94" w:rsidP="00551C94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C43F08">
        <w:rPr>
          <w:b/>
          <w:bCs/>
          <w:color w:val="000000" w:themeColor="text1"/>
          <w:sz w:val="24"/>
          <w:szCs w:val="24"/>
        </w:rPr>
        <w:t xml:space="preserve">Zadavatel: </w:t>
      </w:r>
      <w:r w:rsidRPr="00C43F08">
        <w:rPr>
          <w:bCs/>
          <w:color w:val="000000" w:themeColor="text1"/>
          <w:sz w:val="24"/>
          <w:szCs w:val="24"/>
        </w:rPr>
        <w:t>MČ, působnost zadavatele je svěřena</w:t>
      </w:r>
      <w:r>
        <w:rPr>
          <w:bCs/>
          <w:color w:val="000000" w:themeColor="text1"/>
          <w:sz w:val="24"/>
          <w:szCs w:val="24"/>
        </w:rPr>
        <w:t xml:space="preserve"> starostovi MČ.</w:t>
      </w:r>
    </w:p>
    <w:p w14:paraId="3A6BC341" w14:textId="64D7E21F" w:rsidR="00551C94" w:rsidRPr="008C2ACF" w:rsidRDefault="00551C94" w:rsidP="00551C94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color w:val="000000" w:themeColor="text1"/>
          <w:sz w:val="24"/>
          <w:szCs w:val="24"/>
        </w:rPr>
        <w:t>Administrativní činnost:</w:t>
      </w:r>
      <w:r w:rsidRPr="0021496B">
        <w:rPr>
          <w:color w:val="000000" w:themeColor="text1"/>
          <w:sz w:val="24"/>
          <w:szCs w:val="24"/>
        </w:rPr>
        <w:t xml:space="preserve"> administrativní činnosti spojené s</w:t>
      </w:r>
      <w:r w:rsidR="00E1143E">
        <w:rPr>
          <w:color w:val="000000" w:themeColor="text1"/>
          <w:sz w:val="24"/>
          <w:szCs w:val="24"/>
        </w:rPr>
        <w:t>e zadáním</w:t>
      </w:r>
      <w:r w:rsidRPr="0021496B">
        <w:rPr>
          <w:color w:val="000000" w:themeColor="text1"/>
          <w:sz w:val="24"/>
          <w:szCs w:val="24"/>
        </w:rPr>
        <w:t xml:space="preserve"> veřejné zakázky jsou svěřeny příslušnému vedoucímu útvaru</w:t>
      </w:r>
      <w:r>
        <w:rPr>
          <w:color w:val="000000" w:themeColor="text1"/>
          <w:sz w:val="24"/>
          <w:szCs w:val="24"/>
        </w:rPr>
        <w:t xml:space="preserve"> ÚMČ</w:t>
      </w:r>
      <w:r w:rsidRPr="0021496B">
        <w:rPr>
          <w:color w:val="000000" w:themeColor="text1"/>
          <w:sz w:val="24"/>
          <w:szCs w:val="24"/>
        </w:rPr>
        <w:t>, v jehož oblasti působnosti bude zakázka realizována</w:t>
      </w:r>
      <w:r>
        <w:rPr>
          <w:color w:val="000000" w:themeColor="text1"/>
          <w:sz w:val="24"/>
          <w:szCs w:val="24"/>
        </w:rPr>
        <w:t xml:space="preserve">. </w:t>
      </w:r>
      <w:r>
        <w:rPr>
          <w:bCs/>
          <w:color w:val="000000" w:themeColor="text1"/>
          <w:sz w:val="24"/>
          <w:szCs w:val="24"/>
        </w:rPr>
        <w:t>Příslušný vedoucí útvaru ÚMČ garantuje uchování ucelené dokumentace o veřejné zakázce (</w:t>
      </w:r>
      <w:r w:rsidRPr="002411AC">
        <w:rPr>
          <w:bCs/>
          <w:color w:val="000000" w:themeColor="text1"/>
          <w:sz w:val="24"/>
          <w:szCs w:val="24"/>
          <w:u w:val="single"/>
        </w:rPr>
        <w:t>vč. všech záznamů o e</w:t>
      </w:r>
      <w:r w:rsidR="00CC42F2">
        <w:rPr>
          <w:bCs/>
          <w:color w:val="000000" w:themeColor="text1"/>
          <w:sz w:val="24"/>
          <w:szCs w:val="24"/>
          <w:u w:val="single"/>
        </w:rPr>
        <w:t>-</w:t>
      </w:r>
      <w:r w:rsidRPr="002411AC">
        <w:rPr>
          <w:bCs/>
          <w:color w:val="000000" w:themeColor="text1"/>
          <w:sz w:val="24"/>
          <w:szCs w:val="24"/>
          <w:u w:val="single"/>
        </w:rPr>
        <w:t>mailové komunikaci</w:t>
      </w:r>
      <w:r>
        <w:rPr>
          <w:bCs/>
          <w:color w:val="000000" w:themeColor="text1"/>
          <w:sz w:val="24"/>
          <w:szCs w:val="24"/>
        </w:rPr>
        <w:t>).</w:t>
      </w:r>
    </w:p>
    <w:p w14:paraId="532E5C18" w14:textId="490ABD4A" w:rsidR="00551C94" w:rsidRPr="008C2ACF" w:rsidRDefault="00551C94" w:rsidP="00551C94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sz w:val="24"/>
          <w:szCs w:val="24"/>
        </w:rPr>
        <w:t>Korespondence:</w:t>
      </w:r>
      <w:r w:rsidRPr="0021496B">
        <w:rPr>
          <w:sz w:val="24"/>
          <w:szCs w:val="24"/>
        </w:rPr>
        <w:t xml:space="preserve"> probíhá s účastníky </w:t>
      </w:r>
      <w:r>
        <w:rPr>
          <w:sz w:val="24"/>
          <w:szCs w:val="24"/>
        </w:rPr>
        <w:t xml:space="preserve">výběrového řízení </w:t>
      </w:r>
      <w:r w:rsidRPr="0021496B">
        <w:rPr>
          <w:sz w:val="24"/>
          <w:szCs w:val="24"/>
        </w:rPr>
        <w:t>prostřednictvím datové schránky, prostřednictvím provozovatele poštovní či obdobné licence nebo e</w:t>
      </w:r>
      <w:r w:rsidR="00CC42F2">
        <w:rPr>
          <w:sz w:val="24"/>
          <w:szCs w:val="24"/>
        </w:rPr>
        <w:t>-</w:t>
      </w:r>
      <w:r w:rsidRPr="0021496B">
        <w:rPr>
          <w:sz w:val="24"/>
          <w:szCs w:val="24"/>
        </w:rPr>
        <w:t>mailu.</w:t>
      </w:r>
      <w:r w:rsidR="00B20B72">
        <w:rPr>
          <w:sz w:val="24"/>
          <w:szCs w:val="24"/>
        </w:rPr>
        <w:t xml:space="preserve"> </w:t>
      </w:r>
      <w:r w:rsidR="00E1143E">
        <w:rPr>
          <w:sz w:val="24"/>
          <w:szCs w:val="24"/>
        </w:rPr>
        <w:t>Veškeré dokumenty, písemná sdělení a podání k veřejné zakázce</w:t>
      </w:r>
      <w:r w:rsidR="00E1143E" w:rsidRPr="00BE5000">
        <w:rPr>
          <w:sz w:val="24"/>
          <w:szCs w:val="24"/>
        </w:rPr>
        <w:t xml:space="preserve"> je</w:t>
      </w:r>
      <w:r w:rsidR="00E1143E">
        <w:rPr>
          <w:sz w:val="24"/>
          <w:szCs w:val="24"/>
        </w:rPr>
        <w:t> </w:t>
      </w:r>
      <w:r w:rsidR="00E1143E" w:rsidRPr="00BE5000">
        <w:rPr>
          <w:sz w:val="24"/>
          <w:szCs w:val="24"/>
        </w:rPr>
        <w:t>možné předat</w:t>
      </w:r>
      <w:r w:rsidR="00E1143E">
        <w:rPr>
          <w:sz w:val="24"/>
          <w:szCs w:val="24"/>
        </w:rPr>
        <w:t>/převzít</w:t>
      </w:r>
      <w:r w:rsidR="00E1143E" w:rsidRPr="00BE5000">
        <w:rPr>
          <w:sz w:val="24"/>
          <w:szCs w:val="24"/>
        </w:rPr>
        <w:t xml:space="preserve"> i osobně oproti podpisu.</w:t>
      </w:r>
    </w:p>
    <w:p w14:paraId="735EE817" w14:textId="77777777" w:rsidR="009D0F92" w:rsidRPr="00786C1C" w:rsidRDefault="009D0F92" w:rsidP="009D0F92">
      <w:pPr>
        <w:spacing w:after="120"/>
        <w:jc w:val="both"/>
        <w:rPr>
          <w:bCs/>
          <w:color w:val="000000" w:themeColor="text1"/>
          <w:sz w:val="24"/>
          <w:szCs w:val="24"/>
        </w:rPr>
      </w:pPr>
      <w:r w:rsidRPr="0021496B">
        <w:rPr>
          <w:b/>
          <w:bCs/>
          <w:color w:val="000000" w:themeColor="text1"/>
          <w:sz w:val="24"/>
          <w:szCs w:val="24"/>
        </w:rPr>
        <w:t xml:space="preserve">Realizace </w:t>
      </w:r>
      <w:r w:rsidRPr="00786C1C">
        <w:rPr>
          <w:b/>
          <w:bCs/>
          <w:color w:val="000000" w:themeColor="text1"/>
          <w:sz w:val="24"/>
          <w:szCs w:val="24"/>
        </w:rPr>
        <w:t>veřejné zakázky:</w:t>
      </w:r>
      <w:r w:rsidRPr="00786C1C">
        <w:rPr>
          <w:bCs/>
          <w:color w:val="000000" w:themeColor="text1"/>
          <w:sz w:val="24"/>
          <w:szCs w:val="24"/>
        </w:rPr>
        <w:t xml:space="preserve"> Zakázka se realizuje na základě smlouvy.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316487">
        <w:rPr>
          <w:sz w:val="24"/>
          <w:szCs w:val="24"/>
        </w:rPr>
        <w:t>K podpisu smlouvy je</w:t>
      </w:r>
      <w:r>
        <w:rPr>
          <w:sz w:val="24"/>
          <w:szCs w:val="24"/>
        </w:rPr>
        <w:t> </w:t>
      </w:r>
      <w:r w:rsidRPr="00316487">
        <w:rPr>
          <w:sz w:val="24"/>
          <w:szCs w:val="24"/>
        </w:rPr>
        <w:t>oprávněn starosta MČ</w:t>
      </w:r>
      <w:r>
        <w:rPr>
          <w:sz w:val="24"/>
          <w:szCs w:val="24"/>
        </w:rPr>
        <w:t>.</w:t>
      </w:r>
    </w:p>
    <w:p w14:paraId="73534578" w14:textId="77777777" w:rsidR="00395F2C" w:rsidRDefault="009D0F92" w:rsidP="00395F2C">
      <w:pPr>
        <w:spacing w:after="120"/>
        <w:jc w:val="both"/>
        <w:rPr>
          <w:color w:val="000000" w:themeColor="text1"/>
          <w:sz w:val="24"/>
          <w:szCs w:val="24"/>
        </w:rPr>
      </w:pPr>
      <w:r w:rsidRPr="00786C1C">
        <w:rPr>
          <w:b/>
          <w:bCs/>
          <w:color w:val="000000" w:themeColor="text1"/>
          <w:sz w:val="24"/>
          <w:szCs w:val="24"/>
        </w:rPr>
        <w:t>Náležitosti smlouvy:</w:t>
      </w:r>
      <w:r w:rsidRPr="00786C1C">
        <w:rPr>
          <w:bCs/>
          <w:color w:val="000000" w:themeColor="text1"/>
          <w:sz w:val="24"/>
          <w:szCs w:val="24"/>
        </w:rPr>
        <w:t xml:space="preserve"> </w:t>
      </w:r>
      <w:r w:rsidR="00395F2C">
        <w:rPr>
          <w:bCs/>
          <w:color w:val="000000" w:themeColor="text1"/>
          <w:sz w:val="24"/>
          <w:szCs w:val="24"/>
        </w:rPr>
        <w:t>S</w:t>
      </w:r>
      <w:r w:rsidR="00395F2C" w:rsidRPr="00786C1C">
        <w:rPr>
          <w:bCs/>
          <w:color w:val="000000" w:themeColor="text1"/>
          <w:sz w:val="24"/>
          <w:szCs w:val="24"/>
        </w:rPr>
        <w:t xml:space="preserve">mlouva musí obsahovat údaje </w:t>
      </w:r>
      <w:r w:rsidR="00395F2C">
        <w:rPr>
          <w:bCs/>
          <w:color w:val="000000" w:themeColor="text1"/>
          <w:sz w:val="24"/>
          <w:szCs w:val="24"/>
        </w:rPr>
        <w:t xml:space="preserve">minimálně </w:t>
      </w:r>
      <w:r w:rsidR="00395F2C" w:rsidRPr="00786C1C">
        <w:rPr>
          <w:bCs/>
          <w:color w:val="000000" w:themeColor="text1"/>
          <w:sz w:val="24"/>
          <w:szCs w:val="24"/>
        </w:rPr>
        <w:t>v následujícím rozsahu:</w:t>
      </w:r>
      <w:r w:rsidR="00395F2C">
        <w:rPr>
          <w:bCs/>
          <w:color w:val="000000" w:themeColor="text1"/>
          <w:sz w:val="24"/>
          <w:szCs w:val="24"/>
        </w:rPr>
        <w:t xml:space="preserve"> Identifikační údaje zadavatele</w:t>
      </w:r>
      <w:r w:rsidR="00395F2C">
        <w:rPr>
          <w:color w:val="000000" w:themeColor="text1"/>
          <w:sz w:val="24"/>
          <w:szCs w:val="24"/>
        </w:rPr>
        <w:t xml:space="preserve">; </w:t>
      </w:r>
      <w:r w:rsidR="00395F2C" w:rsidRPr="00753212">
        <w:rPr>
          <w:color w:val="000000" w:themeColor="text1"/>
          <w:sz w:val="24"/>
          <w:szCs w:val="24"/>
        </w:rPr>
        <w:t>identifikační číslo,</w:t>
      </w:r>
      <w:r w:rsidR="00395F2C">
        <w:rPr>
          <w:color w:val="000000" w:themeColor="text1"/>
          <w:sz w:val="24"/>
          <w:szCs w:val="24"/>
        </w:rPr>
        <w:t xml:space="preserve"> </w:t>
      </w:r>
      <w:r w:rsidR="00395F2C" w:rsidRPr="00753212">
        <w:rPr>
          <w:color w:val="000000" w:themeColor="text1"/>
          <w:sz w:val="24"/>
          <w:szCs w:val="24"/>
        </w:rPr>
        <w:t xml:space="preserve">označení </w:t>
      </w:r>
      <w:r w:rsidR="00395F2C">
        <w:rPr>
          <w:color w:val="000000" w:themeColor="text1"/>
          <w:sz w:val="24"/>
          <w:szCs w:val="24"/>
        </w:rPr>
        <w:t>smlouvy</w:t>
      </w:r>
      <w:r w:rsidR="00395F2C" w:rsidRPr="00753212">
        <w:rPr>
          <w:color w:val="000000" w:themeColor="text1"/>
          <w:sz w:val="24"/>
          <w:szCs w:val="24"/>
        </w:rPr>
        <w:t xml:space="preserve"> a její číslo</w:t>
      </w:r>
      <w:r w:rsidR="00395F2C">
        <w:rPr>
          <w:color w:val="000000" w:themeColor="text1"/>
          <w:sz w:val="24"/>
          <w:szCs w:val="24"/>
        </w:rPr>
        <w:t xml:space="preserve">; </w:t>
      </w:r>
      <w:r w:rsidR="00395F2C" w:rsidRPr="00753212">
        <w:rPr>
          <w:color w:val="000000" w:themeColor="text1"/>
          <w:sz w:val="24"/>
          <w:szCs w:val="24"/>
        </w:rPr>
        <w:t>údaj o firmě, která bude plnit</w:t>
      </w:r>
      <w:r w:rsidR="00395F2C">
        <w:rPr>
          <w:color w:val="000000" w:themeColor="text1"/>
          <w:sz w:val="24"/>
          <w:szCs w:val="24"/>
        </w:rPr>
        <w:t>;</w:t>
      </w:r>
      <w:r w:rsidR="00395F2C" w:rsidRPr="00753212">
        <w:rPr>
          <w:color w:val="000000" w:themeColor="text1"/>
          <w:sz w:val="24"/>
          <w:szCs w:val="24"/>
        </w:rPr>
        <w:t xml:space="preserve"> identifikační číslo </w:t>
      </w:r>
      <w:r w:rsidR="00395F2C">
        <w:rPr>
          <w:color w:val="000000" w:themeColor="text1"/>
          <w:sz w:val="24"/>
          <w:szCs w:val="24"/>
        </w:rPr>
        <w:t>vybraného dodavatele;</w:t>
      </w:r>
      <w:r w:rsidR="00395F2C" w:rsidRPr="00753212">
        <w:rPr>
          <w:color w:val="000000" w:themeColor="text1"/>
          <w:sz w:val="24"/>
          <w:szCs w:val="24"/>
        </w:rPr>
        <w:t xml:space="preserve"> přesná specifikace předmětu </w:t>
      </w:r>
      <w:r w:rsidR="00395F2C">
        <w:rPr>
          <w:color w:val="000000" w:themeColor="text1"/>
          <w:sz w:val="24"/>
          <w:szCs w:val="24"/>
        </w:rPr>
        <w:t>veřejné zakázky</w:t>
      </w:r>
      <w:r w:rsidR="00395F2C" w:rsidRPr="00753212">
        <w:rPr>
          <w:color w:val="000000" w:themeColor="text1"/>
          <w:sz w:val="24"/>
          <w:szCs w:val="24"/>
        </w:rPr>
        <w:t xml:space="preserve"> a</w:t>
      </w:r>
      <w:r w:rsidR="00395F2C">
        <w:rPr>
          <w:color w:val="000000" w:themeColor="text1"/>
          <w:sz w:val="24"/>
          <w:szCs w:val="24"/>
        </w:rPr>
        <w:t> </w:t>
      </w:r>
      <w:r w:rsidR="00395F2C" w:rsidRPr="00753212">
        <w:rPr>
          <w:color w:val="000000" w:themeColor="text1"/>
          <w:sz w:val="24"/>
          <w:szCs w:val="24"/>
        </w:rPr>
        <w:t>den jejího splnění (částečného splnění)</w:t>
      </w:r>
      <w:r w:rsidR="00395F2C">
        <w:rPr>
          <w:color w:val="000000" w:themeColor="text1"/>
          <w:sz w:val="24"/>
          <w:szCs w:val="24"/>
        </w:rPr>
        <w:t>;</w:t>
      </w:r>
      <w:r w:rsidR="00395F2C" w:rsidRPr="00753212">
        <w:rPr>
          <w:color w:val="000000" w:themeColor="text1"/>
          <w:sz w:val="24"/>
          <w:szCs w:val="24"/>
        </w:rPr>
        <w:t xml:space="preserve"> cen</w:t>
      </w:r>
      <w:r w:rsidR="00395F2C">
        <w:rPr>
          <w:color w:val="000000" w:themeColor="text1"/>
          <w:sz w:val="24"/>
          <w:szCs w:val="24"/>
        </w:rPr>
        <w:t>a</w:t>
      </w:r>
      <w:r w:rsidR="00395F2C" w:rsidRPr="00753212">
        <w:rPr>
          <w:color w:val="000000" w:themeColor="text1"/>
          <w:sz w:val="24"/>
          <w:szCs w:val="24"/>
        </w:rPr>
        <w:t xml:space="preserve"> za jednotku množství a </w:t>
      </w:r>
      <w:r w:rsidR="00395F2C">
        <w:rPr>
          <w:color w:val="000000" w:themeColor="text1"/>
          <w:sz w:val="24"/>
          <w:szCs w:val="24"/>
        </w:rPr>
        <w:t xml:space="preserve">příp. </w:t>
      </w:r>
      <w:r w:rsidR="00395F2C" w:rsidRPr="00753212">
        <w:rPr>
          <w:color w:val="000000" w:themeColor="text1"/>
          <w:sz w:val="24"/>
          <w:szCs w:val="24"/>
        </w:rPr>
        <w:t>další cenové náležitosti.</w:t>
      </w:r>
    </w:p>
    <w:p w14:paraId="45A4F21F" w14:textId="4DD4AF3B" w:rsidR="003D3AB5" w:rsidRPr="003D3AB5" w:rsidRDefault="003D3AB5" w:rsidP="00395F2C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podpisem </w:t>
      </w:r>
      <w:r w:rsidRPr="008C2ACF">
        <w:rPr>
          <w:sz w:val="24"/>
          <w:szCs w:val="24"/>
        </w:rPr>
        <w:t xml:space="preserve">smlouvy předá vedoucí příslušného útvaru </w:t>
      </w:r>
      <w:r>
        <w:rPr>
          <w:sz w:val="24"/>
          <w:szCs w:val="24"/>
        </w:rPr>
        <w:t xml:space="preserve">ÚMČ </w:t>
      </w:r>
      <w:r w:rsidRPr="008C2ACF">
        <w:rPr>
          <w:sz w:val="24"/>
          <w:szCs w:val="24"/>
        </w:rPr>
        <w:t xml:space="preserve">veškeré podklady k veřejné zakázce k zajištění </w:t>
      </w:r>
      <w:r>
        <w:rPr>
          <w:sz w:val="24"/>
          <w:szCs w:val="24"/>
        </w:rPr>
        <w:t xml:space="preserve">právní garance </w:t>
      </w:r>
      <w:r w:rsidRPr="008C2ACF">
        <w:rPr>
          <w:sz w:val="24"/>
          <w:szCs w:val="24"/>
        </w:rPr>
        <w:t xml:space="preserve">smlouvy </w:t>
      </w:r>
      <w:r>
        <w:rPr>
          <w:sz w:val="24"/>
          <w:szCs w:val="24"/>
        </w:rPr>
        <w:t>pověřenému zástupci právního oddělení SO ÚT, event.</w:t>
      </w:r>
      <w:r w:rsidR="00E1143E">
        <w:rPr>
          <w:sz w:val="24"/>
          <w:szCs w:val="24"/>
        </w:rPr>
        <w:t xml:space="preserve">, </w:t>
      </w:r>
      <w:r>
        <w:rPr>
          <w:sz w:val="24"/>
          <w:szCs w:val="24"/>
        </w:rPr>
        <w:t>v případě Odboru bydlení ÚMČ (OB)</w:t>
      </w:r>
      <w:r w:rsidR="00E1143E">
        <w:rPr>
          <w:sz w:val="24"/>
          <w:szCs w:val="24"/>
        </w:rPr>
        <w:t>,</w:t>
      </w:r>
      <w:r>
        <w:rPr>
          <w:sz w:val="24"/>
          <w:szCs w:val="24"/>
        </w:rPr>
        <w:t xml:space="preserve"> příslušnému právníkovi OB. Posléze </w:t>
      </w:r>
      <w:r w:rsidRPr="008C2ACF">
        <w:rPr>
          <w:sz w:val="24"/>
          <w:szCs w:val="24"/>
        </w:rPr>
        <w:t xml:space="preserve">vedoucí příslušného útvaru </w:t>
      </w:r>
      <w:r>
        <w:rPr>
          <w:sz w:val="24"/>
          <w:szCs w:val="24"/>
        </w:rPr>
        <w:t xml:space="preserve">ÚMČ předloží </w:t>
      </w:r>
      <w:r w:rsidRPr="008C2ACF">
        <w:rPr>
          <w:sz w:val="24"/>
          <w:szCs w:val="24"/>
        </w:rPr>
        <w:t>smlouvu k</w:t>
      </w:r>
      <w:r>
        <w:rPr>
          <w:sz w:val="24"/>
          <w:szCs w:val="24"/>
        </w:rPr>
        <w:t> </w:t>
      </w:r>
      <w:r w:rsidRPr="008C2ACF">
        <w:rPr>
          <w:sz w:val="24"/>
          <w:szCs w:val="24"/>
        </w:rPr>
        <w:t>podpisu</w:t>
      </w:r>
      <w:r>
        <w:rPr>
          <w:sz w:val="24"/>
          <w:szCs w:val="24"/>
        </w:rPr>
        <w:t xml:space="preserve"> starostovi MČ</w:t>
      </w:r>
      <w:r w:rsidRPr="008C2ACF">
        <w:rPr>
          <w:sz w:val="24"/>
          <w:szCs w:val="24"/>
        </w:rPr>
        <w:t>.</w:t>
      </w:r>
    </w:p>
    <w:p w14:paraId="78D48AC2" w14:textId="162FE6CA" w:rsidR="00551C94" w:rsidRDefault="009D0F92" w:rsidP="009D0F92">
      <w:pPr>
        <w:spacing w:after="160"/>
        <w:jc w:val="both"/>
        <w:rPr>
          <w:sz w:val="24"/>
          <w:szCs w:val="24"/>
        </w:rPr>
      </w:pPr>
      <w:r w:rsidRPr="00316487">
        <w:rPr>
          <w:b/>
          <w:bCs/>
          <w:sz w:val="24"/>
          <w:szCs w:val="24"/>
        </w:rPr>
        <w:t>Před vznikem závazku</w:t>
      </w:r>
      <w:r>
        <w:rPr>
          <w:sz w:val="24"/>
          <w:szCs w:val="24"/>
        </w:rPr>
        <w:t xml:space="preserve"> </w:t>
      </w:r>
      <w:r w:rsidRPr="00234CB1">
        <w:rPr>
          <w:sz w:val="24"/>
          <w:szCs w:val="24"/>
        </w:rPr>
        <w:t xml:space="preserve">plynoucího z realizace veřejné zakázky (tedy před podpisem smlouvy) </w:t>
      </w:r>
      <w:r w:rsidRPr="00234CB1">
        <w:rPr>
          <w:b/>
          <w:bCs/>
          <w:sz w:val="24"/>
          <w:szCs w:val="24"/>
        </w:rPr>
        <w:t>musí být provedena předběžná řídící kontrola</w:t>
      </w:r>
      <w:r w:rsidRPr="00234CB1">
        <w:rPr>
          <w:sz w:val="24"/>
          <w:szCs w:val="24"/>
        </w:rPr>
        <w:t xml:space="preserve"> dle zvláštních právních předpisů a dle interních normativních aktů </w:t>
      </w:r>
      <w:r w:rsidR="00E1143E">
        <w:rPr>
          <w:sz w:val="24"/>
          <w:szCs w:val="24"/>
        </w:rPr>
        <w:t>ÚMČ</w:t>
      </w:r>
      <w:r w:rsidR="00166AC8">
        <w:rPr>
          <w:sz w:val="24"/>
          <w:szCs w:val="24"/>
        </w:rPr>
        <w:t>,</w:t>
      </w:r>
      <w:r w:rsidR="00E1143E">
        <w:rPr>
          <w:sz w:val="24"/>
          <w:szCs w:val="24"/>
        </w:rPr>
        <w:t xml:space="preserve"> </w:t>
      </w:r>
      <w:r w:rsidRPr="00234CB1">
        <w:rPr>
          <w:sz w:val="24"/>
          <w:szCs w:val="24"/>
        </w:rPr>
        <w:t>v souladu s</w:t>
      </w:r>
      <w:r w:rsidR="00166AC8">
        <w:rPr>
          <w:sz w:val="24"/>
          <w:szCs w:val="24"/>
        </w:rPr>
        <w:t xml:space="preserve"> formulářem dle</w:t>
      </w:r>
      <w:r w:rsidRPr="00234CB1">
        <w:rPr>
          <w:sz w:val="24"/>
          <w:szCs w:val="24"/>
        </w:rPr>
        <w:t xml:space="preserve"> </w:t>
      </w:r>
      <w:r w:rsidRPr="00395F2C">
        <w:rPr>
          <w:b/>
          <w:i/>
          <w:color w:val="0F243E" w:themeColor="text2" w:themeShade="80"/>
          <w:sz w:val="24"/>
          <w:szCs w:val="24"/>
        </w:rPr>
        <w:t>Příloh</w:t>
      </w:r>
      <w:r w:rsidR="00166AC8">
        <w:rPr>
          <w:b/>
          <w:i/>
          <w:color w:val="0F243E" w:themeColor="text2" w:themeShade="80"/>
          <w:sz w:val="24"/>
          <w:szCs w:val="24"/>
        </w:rPr>
        <w:t>y</w:t>
      </w:r>
      <w:r w:rsidRPr="00395F2C">
        <w:rPr>
          <w:b/>
          <w:i/>
          <w:color w:val="0F243E" w:themeColor="text2" w:themeShade="80"/>
          <w:sz w:val="24"/>
          <w:szCs w:val="24"/>
        </w:rPr>
        <w:t xml:space="preserve"> č. </w:t>
      </w:r>
      <w:r w:rsidR="00234CB1" w:rsidRPr="00395F2C">
        <w:rPr>
          <w:b/>
          <w:i/>
          <w:color w:val="0F243E" w:themeColor="text2" w:themeShade="80"/>
          <w:sz w:val="24"/>
          <w:szCs w:val="24"/>
        </w:rPr>
        <w:t>4a</w:t>
      </w:r>
      <w:r w:rsidRPr="00395F2C">
        <w:rPr>
          <w:b/>
          <w:i/>
          <w:color w:val="0F243E" w:themeColor="text2" w:themeShade="80"/>
          <w:sz w:val="24"/>
          <w:szCs w:val="24"/>
        </w:rPr>
        <w:t xml:space="preserve"> Metodik</w:t>
      </w:r>
      <w:r w:rsidRPr="00395F2C">
        <w:rPr>
          <w:b/>
          <w:bCs/>
          <w:i/>
          <w:iCs/>
          <w:color w:val="0F243E" w:themeColor="text2" w:themeShade="80"/>
          <w:sz w:val="24"/>
          <w:szCs w:val="24"/>
        </w:rPr>
        <w:t>y</w:t>
      </w:r>
      <w:r w:rsidR="00166AC8">
        <w:rPr>
          <w:color w:val="0F243E" w:themeColor="text2" w:themeShade="80"/>
          <w:sz w:val="24"/>
          <w:szCs w:val="24"/>
        </w:rPr>
        <w:t xml:space="preserve"> </w:t>
      </w:r>
      <w:r w:rsidR="00166AC8" w:rsidRPr="00166AC8">
        <w:rPr>
          <w:sz w:val="24"/>
          <w:szCs w:val="24"/>
        </w:rPr>
        <w:t xml:space="preserve">(v případě výběrového řízení skrze </w:t>
      </w:r>
      <w:r w:rsidR="00166AC8">
        <w:rPr>
          <w:sz w:val="24"/>
          <w:szCs w:val="24"/>
        </w:rPr>
        <w:t>uzavřenou výzvu),</w:t>
      </w:r>
      <w:r w:rsidR="00166AC8">
        <w:rPr>
          <w:color w:val="0F243E" w:themeColor="text2" w:themeShade="80"/>
          <w:sz w:val="24"/>
          <w:szCs w:val="24"/>
        </w:rPr>
        <w:t xml:space="preserve"> </w:t>
      </w:r>
      <w:r w:rsidR="008229E7">
        <w:rPr>
          <w:sz w:val="24"/>
          <w:szCs w:val="24"/>
        </w:rPr>
        <w:t xml:space="preserve">či </w:t>
      </w:r>
      <w:r w:rsidR="008229E7" w:rsidRPr="00597BE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Přílohy </w:t>
      </w:r>
      <w:r w:rsidR="00395F2C">
        <w:rPr>
          <w:b/>
          <w:bCs/>
          <w:i/>
          <w:iCs/>
          <w:color w:val="0F243E" w:themeColor="text2" w:themeShade="80"/>
          <w:sz w:val="24"/>
          <w:szCs w:val="24"/>
        </w:rPr>
        <w:t xml:space="preserve">č. </w:t>
      </w:r>
      <w:r w:rsidR="008229E7">
        <w:rPr>
          <w:b/>
          <w:bCs/>
          <w:i/>
          <w:iCs/>
          <w:color w:val="0F243E" w:themeColor="text2" w:themeShade="80"/>
          <w:sz w:val="24"/>
          <w:szCs w:val="24"/>
        </w:rPr>
        <w:t>4</w:t>
      </w:r>
      <w:r w:rsidR="008229E7" w:rsidRPr="00597BE9">
        <w:rPr>
          <w:b/>
          <w:bCs/>
          <w:i/>
          <w:iCs/>
          <w:color w:val="0F243E" w:themeColor="text2" w:themeShade="80"/>
          <w:sz w:val="24"/>
          <w:szCs w:val="24"/>
        </w:rPr>
        <w:t>b Metodiky</w:t>
      </w:r>
      <w:r w:rsidR="008229E7">
        <w:rPr>
          <w:sz w:val="24"/>
          <w:szCs w:val="24"/>
        </w:rPr>
        <w:t xml:space="preserve"> (v</w:t>
      </w:r>
      <w:r w:rsidR="00166AC8">
        <w:rPr>
          <w:sz w:val="24"/>
          <w:szCs w:val="24"/>
        </w:rPr>
        <w:t> případě výběrové řízení skrze otevřenou výzvu</w:t>
      </w:r>
      <w:r w:rsidR="008229E7">
        <w:rPr>
          <w:sz w:val="24"/>
          <w:szCs w:val="24"/>
        </w:rPr>
        <w:t xml:space="preserve">), </w:t>
      </w:r>
      <w:r w:rsidR="008229E7" w:rsidRPr="00316487">
        <w:rPr>
          <w:sz w:val="24"/>
          <w:szCs w:val="24"/>
        </w:rPr>
        <w:t>ve</w:t>
      </w:r>
      <w:r w:rsidR="008229E7">
        <w:rPr>
          <w:sz w:val="24"/>
          <w:szCs w:val="24"/>
        </w:rPr>
        <w:t> </w:t>
      </w:r>
      <w:r w:rsidR="008229E7" w:rsidRPr="00316487">
        <w:rPr>
          <w:sz w:val="24"/>
          <w:szCs w:val="24"/>
        </w:rPr>
        <w:t xml:space="preserve">kterém musí být zachyceny </w:t>
      </w:r>
      <w:r w:rsidR="008229E7">
        <w:rPr>
          <w:sz w:val="24"/>
          <w:szCs w:val="24"/>
        </w:rPr>
        <w:t xml:space="preserve">mj. </w:t>
      </w:r>
      <w:r w:rsidR="008229E7" w:rsidRPr="00316487">
        <w:rPr>
          <w:sz w:val="24"/>
          <w:szCs w:val="24"/>
        </w:rPr>
        <w:t xml:space="preserve">termíny jednotlivých fází VZ. </w:t>
      </w:r>
      <w:r w:rsidR="008E53DA" w:rsidRPr="00316487">
        <w:rPr>
          <w:sz w:val="24"/>
          <w:szCs w:val="24"/>
        </w:rPr>
        <w:t>Tato</w:t>
      </w:r>
      <w:r w:rsidR="008E53DA">
        <w:rPr>
          <w:sz w:val="24"/>
          <w:szCs w:val="24"/>
        </w:rPr>
        <w:t> </w:t>
      </w:r>
      <w:r w:rsidR="008E53DA" w:rsidRPr="00316487">
        <w:rPr>
          <w:sz w:val="24"/>
          <w:szCs w:val="24"/>
        </w:rPr>
        <w:t>příloha je</w:t>
      </w:r>
      <w:r w:rsidR="008E53DA">
        <w:rPr>
          <w:sz w:val="24"/>
          <w:szCs w:val="24"/>
        </w:rPr>
        <w:t> </w:t>
      </w:r>
      <w:r w:rsidR="008E53DA" w:rsidRPr="00316487">
        <w:rPr>
          <w:sz w:val="24"/>
          <w:szCs w:val="24"/>
        </w:rPr>
        <w:t xml:space="preserve">nedílnou součástí </w:t>
      </w:r>
      <w:r w:rsidR="008E53DA">
        <w:rPr>
          <w:sz w:val="24"/>
          <w:szCs w:val="24"/>
        </w:rPr>
        <w:t>dokumentace ke každé VZ.</w:t>
      </w:r>
    </w:p>
    <w:p w14:paraId="0CDC2EEA" w14:textId="748568B9" w:rsidR="006F106A" w:rsidRDefault="00551C94" w:rsidP="00551C94">
      <w:pPr>
        <w:jc w:val="both"/>
        <w:rPr>
          <w:sz w:val="24"/>
          <w:szCs w:val="24"/>
          <w:u w:val="single"/>
        </w:rPr>
      </w:pPr>
      <w:r w:rsidRPr="00123027">
        <w:rPr>
          <w:sz w:val="24"/>
          <w:szCs w:val="24"/>
          <w:u w:val="single"/>
        </w:rPr>
        <w:t xml:space="preserve">Zadavatel je při poptávání příslušného plnění vždy povinen dodržovat zásady pro zadávání veřejných zakázek dle Části </w:t>
      </w:r>
      <w:r w:rsidR="00337A46">
        <w:rPr>
          <w:sz w:val="24"/>
          <w:szCs w:val="24"/>
          <w:u w:val="single"/>
        </w:rPr>
        <w:t>první</w:t>
      </w:r>
      <w:r w:rsidRPr="00123027">
        <w:rPr>
          <w:sz w:val="24"/>
          <w:szCs w:val="24"/>
          <w:u w:val="single"/>
        </w:rPr>
        <w:t>, Článku III</w:t>
      </w:r>
      <w:r w:rsidR="00337A46">
        <w:rPr>
          <w:sz w:val="24"/>
          <w:szCs w:val="24"/>
          <w:u w:val="single"/>
        </w:rPr>
        <w:t>.</w:t>
      </w:r>
      <w:r w:rsidRPr="00123027">
        <w:rPr>
          <w:sz w:val="24"/>
          <w:szCs w:val="24"/>
          <w:u w:val="single"/>
        </w:rPr>
        <w:t xml:space="preserve"> této </w:t>
      </w:r>
      <w:r>
        <w:rPr>
          <w:sz w:val="24"/>
          <w:szCs w:val="24"/>
          <w:u w:val="single"/>
        </w:rPr>
        <w:t>M</w:t>
      </w:r>
      <w:r w:rsidRPr="00123027">
        <w:rPr>
          <w:sz w:val="24"/>
          <w:szCs w:val="24"/>
          <w:u w:val="single"/>
        </w:rPr>
        <w:t>etodiky.</w:t>
      </w:r>
    </w:p>
    <w:p w14:paraId="7774DBFB" w14:textId="46A29695" w:rsidR="003D3AB5" w:rsidRPr="006F106A" w:rsidRDefault="006F106A" w:rsidP="006F106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7618F9AD" w14:textId="2E30914C" w:rsidR="003D3AB5" w:rsidRPr="003D3AB5" w:rsidRDefault="003D3AB5" w:rsidP="003D3AB5">
      <w:pPr>
        <w:jc w:val="both"/>
        <w:rPr>
          <w:b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color w:val="0F243E" w:themeColor="text2" w:themeShade="80"/>
          <w:sz w:val="24"/>
          <w:szCs w:val="24"/>
          <w:u w:val="single"/>
        </w:rPr>
        <w:t>2. PRAVIDLA PRO VÝBĚR DODAVATELE</w:t>
      </w:r>
    </w:p>
    <w:p w14:paraId="4134AF96" w14:textId="30C63597" w:rsidR="00B20B72" w:rsidRPr="00E1143E" w:rsidRDefault="00B20B72" w:rsidP="00F159C8">
      <w:pPr>
        <w:spacing w:after="120"/>
        <w:jc w:val="both"/>
        <w:rPr>
          <w:bCs/>
          <w:color w:val="000000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Z</w:t>
      </w:r>
      <w:r w:rsidRPr="00C43F08">
        <w:rPr>
          <w:bCs/>
          <w:color w:val="000000" w:themeColor="text1"/>
          <w:sz w:val="24"/>
          <w:szCs w:val="24"/>
        </w:rPr>
        <w:t>akázk</w:t>
      </w:r>
      <w:r>
        <w:rPr>
          <w:bCs/>
          <w:color w:val="000000" w:themeColor="text1"/>
          <w:sz w:val="24"/>
          <w:szCs w:val="24"/>
        </w:rPr>
        <w:t>u</w:t>
      </w:r>
      <w:r w:rsidRPr="00C43F08">
        <w:rPr>
          <w:bCs/>
          <w:color w:val="000000" w:themeColor="text1"/>
          <w:sz w:val="24"/>
          <w:szCs w:val="24"/>
        </w:rPr>
        <w:t xml:space="preserve"> </w:t>
      </w:r>
      <w:r w:rsidRPr="00CE5C87">
        <w:rPr>
          <w:bCs/>
          <w:color w:val="000000" w:themeColor="text1"/>
          <w:sz w:val="24"/>
          <w:szCs w:val="24"/>
        </w:rPr>
        <w:t>na dodávky, služby</w:t>
      </w:r>
      <w:r w:rsidR="008229E7">
        <w:rPr>
          <w:bCs/>
          <w:color w:val="000000" w:themeColor="text1"/>
          <w:sz w:val="24"/>
          <w:szCs w:val="24"/>
        </w:rPr>
        <w:t xml:space="preserve"> </w:t>
      </w:r>
      <w:r w:rsidRPr="00CE5C87">
        <w:rPr>
          <w:bCs/>
          <w:color w:val="000000" w:themeColor="text1"/>
          <w:sz w:val="24"/>
          <w:szCs w:val="24"/>
          <w:u w:val="single"/>
        </w:rPr>
        <w:t xml:space="preserve">od </w:t>
      </w:r>
      <w:r>
        <w:rPr>
          <w:bCs/>
          <w:color w:val="000000" w:themeColor="text1"/>
          <w:sz w:val="24"/>
          <w:szCs w:val="24"/>
          <w:u w:val="single"/>
        </w:rPr>
        <w:t>1.000.001</w:t>
      </w:r>
      <w:r w:rsidRPr="00CE5C87">
        <w:rPr>
          <w:bCs/>
          <w:color w:val="000000" w:themeColor="text1"/>
          <w:sz w:val="24"/>
          <w:szCs w:val="24"/>
          <w:u w:val="single"/>
        </w:rPr>
        <w:t xml:space="preserve"> Kč do </w:t>
      </w:r>
      <w:r>
        <w:rPr>
          <w:bCs/>
          <w:color w:val="000000" w:themeColor="text1"/>
          <w:sz w:val="24"/>
          <w:szCs w:val="24"/>
          <w:u w:val="single"/>
        </w:rPr>
        <w:t>2</w:t>
      </w:r>
      <w:r w:rsidRPr="00CE5C87">
        <w:rPr>
          <w:bCs/>
          <w:color w:val="000000" w:themeColor="text1"/>
          <w:sz w:val="24"/>
          <w:szCs w:val="24"/>
          <w:u w:val="single"/>
        </w:rPr>
        <w:t>.000.000 Kč</w:t>
      </w:r>
      <w:r w:rsidRPr="00CE5C87">
        <w:rPr>
          <w:bCs/>
          <w:color w:val="000000" w:themeColor="text1"/>
          <w:sz w:val="24"/>
          <w:szCs w:val="24"/>
        </w:rPr>
        <w:t xml:space="preserve"> bez DPH</w:t>
      </w:r>
      <w:r w:rsidR="00E1143E" w:rsidRPr="005423C6">
        <w:rPr>
          <w:bCs/>
          <w:color w:val="000000"/>
          <w:sz w:val="24"/>
          <w:szCs w:val="24"/>
        </w:rPr>
        <w:t>;</w:t>
      </w:r>
      <w:r w:rsidR="00E1143E">
        <w:rPr>
          <w:bCs/>
          <w:color w:val="000000"/>
          <w:sz w:val="24"/>
          <w:szCs w:val="24"/>
        </w:rPr>
        <w:t xml:space="preserve"> </w:t>
      </w:r>
      <w:r w:rsidR="00E1143E">
        <w:rPr>
          <w:bCs/>
          <w:color w:val="000000" w:themeColor="text1"/>
          <w:sz w:val="24"/>
          <w:szCs w:val="24"/>
        </w:rPr>
        <w:t>Z</w:t>
      </w:r>
      <w:r w:rsidR="008229E7">
        <w:rPr>
          <w:bCs/>
          <w:color w:val="000000" w:themeColor="text1"/>
          <w:sz w:val="24"/>
          <w:szCs w:val="24"/>
        </w:rPr>
        <w:t xml:space="preserve">akázku na stavební práce </w:t>
      </w:r>
      <w:r w:rsidR="008229E7" w:rsidRPr="00CE5C87">
        <w:rPr>
          <w:bCs/>
          <w:color w:val="000000" w:themeColor="text1"/>
          <w:sz w:val="24"/>
          <w:szCs w:val="24"/>
          <w:u w:val="single"/>
        </w:rPr>
        <w:t>od</w:t>
      </w:r>
      <w:r w:rsidR="001E0D10">
        <w:rPr>
          <w:bCs/>
          <w:color w:val="000000" w:themeColor="text1"/>
          <w:sz w:val="24"/>
          <w:szCs w:val="24"/>
          <w:u w:val="single"/>
        </w:rPr>
        <w:t> </w:t>
      </w:r>
      <w:r w:rsidR="008229E7">
        <w:rPr>
          <w:bCs/>
          <w:color w:val="000000" w:themeColor="text1"/>
          <w:sz w:val="24"/>
          <w:szCs w:val="24"/>
          <w:u w:val="single"/>
        </w:rPr>
        <w:t>1.000.001</w:t>
      </w:r>
      <w:r w:rsidR="008229E7" w:rsidRPr="00CE5C87">
        <w:rPr>
          <w:bCs/>
          <w:color w:val="000000" w:themeColor="text1"/>
          <w:sz w:val="24"/>
          <w:szCs w:val="24"/>
          <w:u w:val="single"/>
        </w:rPr>
        <w:t xml:space="preserve"> Kč do </w:t>
      </w:r>
      <w:r w:rsidR="008229E7">
        <w:rPr>
          <w:bCs/>
          <w:color w:val="000000" w:themeColor="text1"/>
          <w:sz w:val="24"/>
          <w:szCs w:val="24"/>
          <w:u w:val="single"/>
        </w:rPr>
        <w:t>6</w:t>
      </w:r>
      <w:r w:rsidR="008229E7" w:rsidRPr="00CE5C87">
        <w:rPr>
          <w:bCs/>
          <w:color w:val="000000" w:themeColor="text1"/>
          <w:sz w:val="24"/>
          <w:szCs w:val="24"/>
          <w:u w:val="single"/>
        </w:rPr>
        <w:t>.000.000 Kč</w:t>
      </w:r>
      <w:r w:rsidR="008229E7" w:rsidRPr="00CE5C87">
        <w:rPr>
          <w:bCs/>
          <w:color w:val="000000" w:themeColor="text1"/>
          <w:sz w:val="24"/>
          <w:szCs w:val="24"/>
        </w:rPr>
        <w:t xml:space="preserve"> bez DPH</w:t>
      </w:r>
      <w:r w:rsidR="00E1143E">
        <w:rPr>
          <w:bCs/>
          <w:color w:val="000000"/>
          <w:sz w:val="24"/>
          <w:szCs w:val="24"/>
        </w:rPr>
        <w:t xml:space="preserve"> </w:t>
      </w:r>
      <w:r w:rsidRPr="00CE5C87">
        <w:rPr>
          <w:bCs/>
          <w:color w:val="000000" w:themeColor="text1"/>
          <w:sz w:val="24"/>
          <w:szCs w:val="24"/>
        </w:rPr>
        <w:t>zadává příslušný útvar</w:t>
      </w:r>
      <w:r>
        <w:rPr>
          <w:bCs/>
          <w:color w:val="000000" w:themeColor="text1"/>
          <w:sz w:val="24"/>
          <w:szCs w:val="24"/>
        </w:rPr>
        <w:t xml:space="preserve"> </w:t>
      </w:r>
      <w:r w:rsidR="00E1143E">
        <w:rPr>
          <w:bCs/>
          <w:color w:val="000000" w:themeColor="text1"/>
          <w:sz w:val="24"/>
          <w:szCs w:val="24"/>
        </w:rPr>
        <w:t xml:space="preserve">ÚMČ </w:t>
      </w:r>
      <w:r>
        <w:rPr>
          <w:bCs/>
          <w:color w:val="000000" w:themeColor="text1"/>
          <w:sz w:val="24"/>
          <w:szCs w:val="24"/>
        </w:rPr>
        <w:t>skrze</w:t>
      </w:r>
      <w:r w:rsidR="00E1143E">
        <w:rPr>
          <w:bCs/>
          <w:color w:val="000000" w:themeColor="text1"/>
          <w:sz w:val="24"/>
          <w:szCs w:val="24"/>
        </w:rPr>
        <w:t xml:space="preserve"> jeden z následujících druhů výběrového řízení:</w:t>
      </w:r>
    </w:p>
    <w:p w14:paraId="1D40F6FE" w14:textId="2AD3D47D" w:rsidR="00B20B72" w:rsidRPr="00CE5C87" w:rsidRDefault="00B20B72" w:rsidP="00B2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183962"/>
          <w:sz w:val="24"/>
          <w:szCs w:val="24"/>
          <w14:textFill>
            <w14:solidFill>
              <w14:srgbClr w14:val="183962">
                <w14:lumMod w14:val="75000"/>
              </w14:srgbClr>
            </w14:solidFill>
          </w14:textFill>
        </w:rPr>
      </w:pPr>
      <w:r>
        <w:rPr>
          <w:b/>
          <w:sz w:val="24"/>
          <w:szCs w:val="24"/>
        </w:rPr>
        <w:t xml:space="preserve">A) </w:t>
      </w:r>
      <w:r w:rsidRPr="00CE5C87">
        <w:rPr>
          <w:b/>
          <w:sz w:val="24"/>
          <w:szCs w:val="24"/>
        </w:rPr>
        <w:t>Uzavřen</w:t>
      </w:r>
      <w:r w:rsidR="00E1143E">
        <w:rPr>
          <w:b/>
          <w:sz w:val="24"/>
          <w:szCs w:val="24"/>
        </w:rPr>
        <w:t>á</w:t>
      </w:r>
      <w:r w:rsidRPr="00CE5C87">
        <w:rPr>
          <w:b/>
          <w:sz w:val="24"/>
          <w:szCs w:val="24"/>
        </w:rPr>
        <w:t xml:space="preserve"> výzv</w:t>
      </w:r>
      <w:r w:rsidR="00E1143E">
        <w:rPr>
          <w:b/>
          <w:sz w:val="24"/>
          <w:szCs w:val="24"/>
        </w:rPr>
        <w:t>a</w:t>
      </w:r>
    </w:p>
    <w:p w14:paraId="5349230C" w14:textId="1AFDEE55" w:rsidR="008229E7" w:rsidRPr="008229E7" w:rsidRDefault="008229E7" w:rsidP="008229E7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4"/>
          <w:szCs w:val="24"/>
        </w:rPr>
      </w:pPr>
      <w:r w:rsidRPr="008229E7">
        <w:rPr>
          <w:b/>
          <w:bCs/>
          <w:sz w:val="24"/>
          <w:szCs w:val="24"/>
        </w:rPr>
        <w:t>Příprava veřejné zakázky</w:t>
      </w:r>
    </w:p>
    <w:p w14:paraId="60503E85" w14:textId="313FAF0F" w:rsidR="00B20B72" w:rsidRPr="00CE5C87" w:rsidRDefault="00B20B72" w:rsidP="00B20B72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CE5C87">
        <w:rPr>
          <w:sz w:val="24"/>
          <w:szCs w:val="24"/>
        </w:rPr>
        <w:t>Vedoucí příslušného útvaru ÚMČ</w:t>
      </w:r>
      <w:r w:rsidR="00556E00">
        <w:rPr>
          <w:sz w:val="24"/>
          <w:szCs w:val="24"/>
        </w:rPr>
        <w:t>,</w:t>
      </w:r>
      <w:r w:rsidRPr="00CE5C87">
        <w:rPr>
          <w:sz w:val="24"/>
          <w:szCs w:val="24"/>
        </w:rPr>
        <w:t xml:space="preserve"> příp. jím pověřená osoba</w:t>
      </w:r>
      <w:r w:rsidR="00556E00">
        <w:rPr>
          <w:sz w:val="24"/>
          <w:szCs w:val="24"/>
        </w:rPr>
        <w:t>,</w:t>
      </w:r>
      <w:r w:rsidRPr="00CE5C87">
        <w:rPr>
          <w:sz w:val="24"/>
          <w:szCs w:val="24"/>
        </w:rPr>
        <w:t xml:space="preserve"> v n</w:t>
      </w:r>
      <w:r>
        <w:rPr>
          <w:sz w:val="24"/>
          <w:szCs w:val="24"/>
        </w:rPr>
        <w:t>á</w:t>
      </w:r>
      <w:r w:rsidRPr="00CE5C87">
        <w:rPr>
          <w:sz w:val="24"/>
          <w:szCs w:val="24"/>
        </w:rPr>
        <w:t>sledující posloupnosti:</w:t>
      </w:r>
    </w:p>
    <w:p w14:paraId="6AB29A0C" w14:textId="09347803" w:rsidR="009D0F92" w:rsidRPr="00AD2D02" w:rsidRDefault="009D0F92" w:rsidP="002F0189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E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Připraví návrh na vyhlášení veřejné </w:t>
      </w:r>
      <w:r w:rsidRPr="00AB40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zakázky (viz </w:t>
      </w:r>
      <w:r w:rsidRPr="00AB4009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 w:rsidRPr="00AB4009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3</w:t>
      </w:r>
      <w:r w:rsidRPr="00AB4009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Pr="00AB400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)</w:t>
      </w:r>
      <w:r w:rsidR="00556E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Pr="00AB400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CE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249D">
        <w:rPr>
          <w:rFonts w:ascii="Times New Roman" w:hAnsi="Times New Roman" w:cs="Times New Roman"/>
          <w:color w:val="000000" w:themeColor="text1"/>
          <w:sz w:val="24"/>
          <w:szCs w:val="24"/>
        </w:rPr>
        <w:t>zadávací dokumentaci (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viz</w:t>
      </w:r>
      <w:r w:rsidR="001E0D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FF2481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7</w:t>
      </w:r>
      <w:r w:rsidR="00D337BE" w:rsidRPr="00D337BE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a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Pr="00FF2481">
        <w:rPr>
          <w:rFonts w:ascii="Times New Roman" w:hAnsi="Times New Roman" w:cs="Times New Roman"/>
          <w:sz w:val="24"/>
          <w:szCs w:val="24"/>
        </w:rPr>
        <w:t>), vč. návrhu smlouvy na požadované plnění</w:t>
      </w:r>
      <w:r w:rsidR="001A6074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Pr="00FF2481">
        <w:rPr>
          <w:rFonts w:ascii="Times New Roman" w:hAnsi="Times New Roman" w:cs="Times New Roman"/>
          <w:sz w:val="24"/>
          <w:szCs w:val="24"/>
        </w:rPr>
        <w:t xml:space="preserve">, a tyto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předá ke schválení příslušnému místostarostovi</w:t>
      </w:r>
      <w:r w:rsidR="0055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nebo uvolněnému členu RMČ, v jehož oblasti působnosti bude zakázka realizována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2C4F34" w14:textId="77777777" w:rsidR="00EE4C84" w:rsidRPr="00EE4C84" w:rsidRDefault="00D337BE" w:rsidP="002A744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7442">
        <w:rPr>
          <w:rFonts w:ascii="Times New Roman" w:hAnsi="Times New Roman" w:cs="Times New Roman"/>
          <w:color w:val="000000" w:themeColor="text1"/>
          <w:sz w:val="24"/>
          <w:szCs w:val="24"/>
        </w:rPr>
        <w:t>Předloží odsouhlasenou zadávací dokumentaci a návrh smlouvy na požadované plnění pověřenému zástupci právního oddělení SO ÚT,</w:t>
      </w:r>
      <w:r w:rsidRPr="00B26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6822">
        <w:rPr>
          <w:rFonts w:ascii="Times New Roman" w:hAnsi="Times New Roman" w:cs="Times New Roman"/>
          <w:sz w:val="24"/>
          <w:szCs w:val="24"/>
        </w:rPr>
        <w:t>event., v případě Odboru bydlení ÚMČ (OB), příslušným zástupcem OB</w:t>
      </w:r>
      <w:r w:rsidRPr="00926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 kontrole a k právní garanci.</w:t>
      </w:r>
    </w:p>
    <w:p w14:paraId="7588A2A3" w14:textId="6BFA0F5D" w:rsidR="00B20B72" w:rsidRPr="00926B96" w:rsidRDefault="00B20B72" w:rsidP="002A744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7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Předloží k odsouhlasení prostřednictvím tajemníka ÚMČ Poradě starosty </w:t>
      </w:r>
      <w:r w:rsidR="00963EF8" w:rsidRPr="002A7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předmětnou </w:t>
      </w:r>
      <w:r w:rsidRPr="00B26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zadávací dokumentaci </w:t>
      </w:r>
      <w:r w:rsidR="009D0F92" w:rsidRPr="00B26822">
        <w:rPr>
          <w:rFonts w:ascii="Times New Roman" w:hAnsi="Times New Roman" w:cs="Times New Roman"/>
          <w:sz w:val="24"/>
          <w:szCs w:val="24"/>
        </w:rPr>
        <w:t xml:space="preserve">a </w:t>
      </w:r>
      <w:r w:rsidRPr="00B26822">
        <w:rPr>
          <w:rFonts w:ascii="Times New Roman" w:hAnsi="Times New Roman" w:cs="Times New Roman"/>
          <w:sz w:val="24"/>
          <w:szCs w:val="24"/>
        </w:rPr>
        <w:t xml:space="preserve">návrh smlouvy na požadované plnění. Porada starosty navrhne </w:t>
      </w:r>
      <w:r w:rsidRPr="00926B96">
        <w:rPr>
          <w:rFonts w:ascii="Times New Roman" w:hAnsi="Times New Roman" w:cs="Times New Roman"/>
          <w:b/>
          <w:bCs/>
          <w:sz w:val="24"/>
          <w:szCs w:val="24"/>
        </w:rPr>
        <w:t>nejméně tři uchazeče</w:t>
      </w:r>
      <w:r w:rsidRPr="00926B96">
        <w:rPr>
          <w:rFonts w:ascii="Times New Roman" w:hAnsi="Times New Roman" w:cs="Times New Roman"/>
          <w:sz w:val="24"/>
          <w:szCs w:val="24"/>
        </w:rPr>
        <w:t>, kteří budou osloveni k podání nabídky.</w:t>
      </w:r>
    </w:p>
    <w:p w14:paraId="089735AF" w14:textId="7A93B059" w:rsidR="00B20B72" w:rsidRPr="00B20B72" w:rsidRDefault="00B20B72" w:rsidP="002F0189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Ode</w:t>
      </w:r>
      <w:r w:rsidRPr="00B20B72">
        <w:rPr>
          <w:rFonts w:ascii="Times New Roman" w:hAnsi="Times New Roman" w:cs="Times New Roman"/>
          <w:sz w:val="24"/>
          <w:szCs w:val="24"/>
        </w:rPr>
        <w:t xml:space="preserve">šle uchazečům </w:t>
      </w:r>
      <w:r w:rsidRPr="00F95A28">
        <w:rPr>
          <w:rFonts w:ascii="Times New Roman" w:hAnsi="Times New Roman" w:cs="Times New Roman"/>
          <w:sz w:val="24"/>
          <w:szCs w:val="24"/>
        </w:rPr>
        <w:t>navrženým Poradou starosty výzvu k</w:t>
      </w:r>
      <w:r w:rsidR="003D3AB5" w:rsidRPr="00F95A28">
        <w:rPr>
          <w:rFonts w:ascii="Times New Roman" w:hAnsi="Times New Roman" w:cs="Times New Roman"/>
          <w:sz w:val="24"/>
          <w:szCs w:val="24"/>
        </w:rPr>
        <w:t xml:space="preserve"> </w:t>
      </w:r>
      <w:r w:rsidRPr="00F95A28">
        <w:rPr>
          <w:rFonts w:ascii="Times New Roman" w:hAnsi="Times New Roman" w:cs="Times New Roman"/>
          <w:sz w:val="24"/>
          <w:szCs w:val="24"/>
        </w:rPr>
        <w:t xml:space="preserve">podání nabídek (viz 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Příloha č.</w:t>
      </w:r>
      <w:r w:rsidR="003D3AB5"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 </w:t>
      </w:r>
      <w:r w:rsidR="00F95A28"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5</w:t>
      </w:r>
      <w:r w:rsidR="003D3AB5"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 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Metodiky</w:t>
      </w:r>
      <w:r w:rsidRPr="00F95A28">
        <w:rPr>
          <w:rFonts w:ascii="Times New Roman" w:hAnsi="Times New Roman" w:cs="Times New Roman"/>
          <w:sz w:val="24"/>
          <w:szCs w:val="24"/>
        </w:rPr>
        <w:t>)</w:t>
      </w:r>
      <w:r w:rsidR="00395F2C">
        <w:rPr>
          <w:rFonts w:ascii="Times New Roman" w:hAnsi="Times New Roman" w:cs="Times New Roman"/>
          <w:sz w:val="24"/>
          <w:szCs w:val="24"/>
        </w:rPr>
        <w:t>,</w:t>
      </w:r>
      <w:r w:rsidR="00871339">
        <w:rPr>
          <w:rFonts w:ascii="Times New Roman" w:hAnsi="Times New Roman" w:cs="Times New Roman"/>
          <w:sz w:val="24"/>
          <w:szCs w:val="24"/>
        </w:rPr>
        <w:t xml:space="preserve"> </w:t>
      </w:r>
      <w:r w:rsidRPr="00F95A28">
        <w:rPr>
          <w:rFonts w:ascii="Times New Roman" w:hAnsi="Times New Roman" w:cs="Times New Roman"/>
          <w:sz w:val="24"/>
          <w:szCs w:val="24"/>
        </w:rPr>
        <w:t>v</w:t>
      </w:r>
      <w:r w:rsidR="00FF2481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FF2481" w:rsidRPr="00F95A28">
        <w:rPr>
          <w:rFonts w:ascii="Times New Roman" w:hAnsi="Times New Roman" w:cs="Times New Roman"/>
          <w:sz w:val="24"/>
          <w:szCs w:val="24"/>
        </w:rPr>
        <w:t>rámci</w:t>
      </w:r>
      <w:proofErr w:type="gramEnd"/>
      <w:r w:rsidR="00FF2481">
        <w:rPr>
          <w:rFonts w:ascii="Times New Roman" w:hAnsi="Times New Roman" w:cs="Times New Roman"/>
          <w:sz w:val="24"/>
          <w:szCs w:val="24"/>
        </w:rPr>
        <w:t xml:space="preserve"> </w:t>
      </w:r>
      <w:r w:rsidRPr="00F95A28">
        <w:rPr>
          <w:rFonts w:ascii="Times New Roman" w:hAnsi="Times New Roman" w:cs="Times New Roman"/>
          <w:sz w:val="24"/>
          <w:szCs w:val="24"/>
        </w:rPr>
        <w:t>které bude stanovena přiměřená lhůta k jejich podání a společně s touto výzvou jim dále doručí také</w:t>
      </w:r>
      <w:r w:rsidRPr="00B20B72">
        <w:rPr>
          <w:rFonts w:ascii="Times New Roman" w:hAnsi="Times New Roman" w:cs="Times New Roman"/>
          <w:sz w:val="24"/>
          <w:szCs w:val="24"/>
        </w:rPr>
        <w:t xml:space="preserve"> zadávací </w:t>
      </w:r>
      <w:r>
        <w:rPr>
          <w:rFonts w:ascii="Times New Roman" w:hAnsi="Times New Roman" w:cs="Times New Roman"/>
          <w:sz w:val="24"/>
          <w:szCs w:val="24"/>
        </w:rPr>
        <w:t>dokumentaci</w:t>
      </w:r>
      <w:r w:rsidRPr="00B20B72">
        <w:rPr>
          <w:rFonts w:ascii="Times New Roman" w:hAnsi="Times New Roman" w:cs="Times New Roman"/>
          <w:sz w:val="24"/>
          <w:szCs w:val="24"/>
        </w:rPr>
        <w:t xml:space="preserve"> a návrh smlouvy na požadované plnění</w:t>
      </w:r>
      <w:r w:rsidR="00556E00">
        <w:rPr>
          <w:rFonts w:ascii="Times New Roman" w:hAnsi="Times New Roman" w:cs="Times New Roman"/>
          <w:sz w:val="24"/>
          <w:szCs w:val="24"/>
        </w:rPr>
        <w:t>.</w:t>
      </w:r>
    </w:p>
    <w:p w14:paraId="2BF33BEA" w14:textId="6F5B60F3" w:rsidR="00B20B72" w:rsidRPr="001F5C41" w:rsidRDefault="00B20B72" w:rsidP="00B20B72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bookmarkStart w:id="3" w:name="_Hlk69984037"/>
      <w:r w:rsidRPr="001F5C41">
        <w:rPr>
          <w:b/>
          <w:bCs/>
          <w:sz w:val="24"/>
          <w:szCs w:val="24"/>
        </w:rPr>
        <w:t>Vyhodnocení nabídek</w:t>
      </w:r>
      <w:r w:rsidRPr="00DC5E15">
        <w:rPr>
          <w:sz w:val="24"/>
          <w:szCs w:val="24"/>
        </w:rPr>
        <w:t xml:space="preserve"> provede </w:t>
      </w:r>
      <w:r>
        <w:rPr>
          <w:sz w:val="24"/>
          <w:szCs w:val="24"/>
        </w:rPr>
        <w:t>tří</w:t>
      </w:r>
      <w:r w:rsidRPr="00DC5E15">
        <w:rPr>
          <w:sz w:val="24"/>
          <w:szCs w:val="24"/>
        </w:rPr>
        <w:t xml:space="preserve">členná komise tvořená zástupcem Úseku tajemníka ÚMČ, </w:t>
      </w:r>
      <w:r w:rsidR="004B12D3">
        <w:rPr>
          <w:sz w:val="24"/>
          <w:szCs w:val="24"/>
        </w:rPr>
        <w:t>event., v případě Odboru bydlení ÚMČ (OB), příslušným zástupcem OB</w:t>
      </w:r>
      <w:r w:rsidR="004B12D3" w:rsidRPr="00DC5E15">
        <w:rPr>
          <w:sz w:val="24"/>
          <w:szCs w:val="24"/>
        </w:rPr>
        <w:t xml:space="preserve"> </w:t>
      </w:r>
      <w:r w:rsidRPr="00DC5E15">
        <w:rPr>
          <w:sz w:val="24"/>
          <w:szCs w:val="24"/>
        </w:rPr>
        <w:t xml:space="preserve">příslušným místostarostou, </w:t>
      </w:r>
      <w:r w:rsidRPr="001F5C41">
        <w:rPr>
          <w:sz w:val="24"/>
          <w:szCs w:val="24"/>
        </w:rPr>
        <w:t>nebo uvolněným členem RMČ</w:t>
      </w:r>
      <w:r w:rsidR="00556E00">
        <w:rPr>
          <w:sz w:val="24"/>
          <w:szCs w:val="24"/>
        </w:rPr>
        <w:t xml:space="preserve">, </w:t>
      </w:r>
      <w:r w:rsidRPr="001F5C41">
        <w:rPr>
          <w:sz w:val="24"/>
          <w:szCs w:val="24"/>
        </w:rPr>
        <w:t>v jehož oblasti působnosti bude zakázka realizována, nebo osobou, která byla jimi pověřena, a vedoucím příslušného útvaru, v jehož oblasti působnosti bude zakázka realizována</w:t>
      </w:r>
      <w:r w:rsidRPr="00AB4009">
        <w:rPr>
          <w:sz w:val="24"/>
          <w:szCs w:val="24"/>
        </w:rPr>
        <w:t>, nebo osobou, která jím byla pověřena. Vyhodnocení nabídek probíhá bez zbytečného odkladu po</w:t>
      </w:r>
      <w:r w:rsidR="007F6072">
        <w:rPr>
          <w:sz w:val="24"/>
          <w:szCs w:val="24"/>
        </w:rPr>
        <w:t> </w:t>
      </w:r>
      <w:r w:rsidRPr="00AB4009">
        <w:rPr>
          <w:sz w:val="24"/>
          <w:szCs w:val="24"/>
        </w:rPr>
        <w:t>konci lhůty pro podání nabídek. O vyhodnocení nabídek se sepíše protokol o vyhodnocení nabídek (viz</w:t>
      </w:r>
      <w:r w:rsidR="001E0D10">
        <w:rPr>
          <w:sz w:val="24"/>
          <w:szCs w:val="24"/>
        </w:rPr>
        <w:t> 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 w:rsidRPr="00AB4009">
        <w:rPr>
          <w:b/>
          <w:bCs/>
          <w:i/>
          <w:iCs/>
          <w:color w:val="0F243E" w:themeColor="text2" w:themeShade="80"/>
          <w:sz w:val="24"/>
          <w:szCs w:val="24"/>
        </w:rPr>
        <w:t>4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>. Metodiky</w:t>
      </w:r>
      <w:r w:rsidRPr="00AB4009">
        <w:rPr>
          <w:sz w:val="24"/>
          <w:szCs w:val="24"/>
        </w:rPr>
        <w:t>).</w:t>
      </w:r>
    </w:p>
    <w:bookmarkEnd w:id="3"/>
    <w:p w14:paraId="61870CCB" w14:textId="2FF4CCAC" w:rsidR="00556E00" w:rsidRDefault="00556E00" w:rsidP="00556E00">
      <w:pPr>
        <w:pStyle w:val="Odstavecseseznamem"/>
        <w:numPr>
          <w:ilvl w:val="0"/>
          <w:numId w:val="15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Protokol o vyhodnocení nabídek </w:t>
      </w:r>
      <w:r w:rsidRPr="001F5C41">
        <w:rPr>
          <w:rFonts w:ascii="Times New Roman" w:hAnsi="Times New Roman" w:cs="Times New Roman"/>
          <w:sz w:val="24"/>
          <w:szCs w:val="24"/>
        </w:rPr>
        <w:t xml:space="preserve">předkládá </w:t>
      </w:r>
      <w:r>
        <w:rPr>
          <w:rFonts w:ascii="Times New Roman" w:hAnsi="Times New Roman" w:cs="Times New Roman"/>
          <w:sz w:val="24"/>
          <w:szCs w:val="24"/>
        </w:rPr>
        <w:t xml:space="preserve">hodnotící </w:t>
      </w:r>
      <w:r w:rsidRPr="001F5C41">
        <w:rPr>
          <w:rFonts w:ascii="Times New Roman" w:hAnsi="Times New Roman" w:cs="Times New Roman"/>
          <w:sz w:val="24"/>
          <w:szCs w:val="24"/>
        </w:rPr>
        <w:t>komise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5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společně s vybranou nabídkou uchazeče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návrhem smlouvy,</w:t>
      </w:r>
      <w:r w:rsidRPr="001F5C41">
        <w:rPr>
          <w:rFonts w:ascii="Times New Roman" w:hAnsi="Times New Roman" w:cs="Times New Roman"/>
          <w:sz w:val="24"/>
          <w:szCs w:val="24"/>
        </w:rPr>
        <w:t xml:space="preserve"> prostřednictvím tajemníka ÚMČ Poradě starosty.</w:t>
      </w:r>
    </w:p>
    <w:p w14:paraId="59BEB43C" w14:textId="13F5CCAF" w:rsidR="003D3AB5" w:rsidRPr="003D3AB5" w:rsidRDefault="00B20B72" w:rsidP="002F0189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F5C41">
        <w:rPr>
          <w:rFonts w:ascii="Times New Roman" w:hAnsi="Times New Roman" w:cs="Times New Roman"/>
          <w:sz w:val="24"/>
          <w:szCs w:val="24"/>
        </w:rPr>
        <w:t>Porada starosty doporučí starostovi podepsat smlouvu s dodavatelem, který podal nejvýhodnější nabídku.</w:t>
      </w:r>
    </w:p>
    <w:p w14:paraId="20C43F5E" w14:textId="6BE3F759" w:rsidR="00B20B72" w:rsidRPr="004602DB" w:rsidRDefault="00B20B72" w:rsidP="00B2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183962"/>
          <w:sz w:val="24"/>
          <w:szCs w:val="24"/>
          <w14:textFill>
            <w14:solidFill>
              <w14:srgbClr w14:val="183962">
                <w14:lumMod w14:val="75000"/>
              </w14:srgbClr>
            </w14:solidFill>
          </w14:textFill>
        </w:rPr>
      </w:pPr>
      <w:r>
        <w:rPr>
          <w:b/>
          <w:sz w:val="24"/>
          <w:szCs w:val="24"/>
        </w:rPr>
        <w:t>B) Otevřen</w:t>
      </w:r>
      <w:r w:rsidR="00556E00">
        <w:rPr>
          <w:b/>
          <w:sz w:val="24"/>
          <w:szCs w:val="24"/>
        </w:rPr>
        <w:t>á</w:t>
      </w:r>
      <w:r w:rsidRPr="00901B0C">
        <w:rPr>
          <w:b/>
          <w:sz w:val="24"/>
          <w:szCs w:val="24"/>
        </w:rPr>
        <w:t xml:space="preserve"> výzv</w:t>
      </w:r>
      <w:r w:rsidR="00556E00">
        <w:rPr>
          <w:b/>
          <w:sz w:val="24"/>
          <w:szCs w:val="24"/>
        </w:rPr>
        <w:t>a</w:t>
      </w:r>
    </w:p>
    <w:p w14:paraId="79413DDF" w14:textId="3C7B1D51" w:rsidR="008229E7" w:rsidRPr="008229E7" w:rsidRDefault="008229E7" w:rsidP="008229E7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4"/>
          <w:szCs w:val="24"/>
        </w:rPr>
      </w:pPr>
      <w:r w:rsidRPr="008229E7">
        <w:rPr>
          <w:b/>
          <w:bCs/>
          <w:sz w:val="24"/>
          <w:szCs w:val="24"/>
        </w:rPr>
        <w:t>Příprava veřejné zakázky</w:t>
      </w:r>
    </w:p>
    <w:p w14:paraId="23BFC594" w14:textId="1AACFBB6" w:rsidR="00B20B72" w:rsidRPr="00CE5C87" w:rsidRDefault="00B20B72" w:rsidP="00B20B72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CE5C87">
        <w:rPr>
          <w:sz w:val="24"/>
          <w:szCs w:val="24"/>
        </w:rPr>
        <w:t>Vedoucí příslušného útvaru ÚMČ příp. jím pověřená osoba v n</w:t>
      </w:r>
      <w:r>
        <w:rPr>
          <w:sz w:val="24"/>
          <w:szCs w:val="24"/>
        </w:rPr>
        <w:t>á</w:t>
      </w:r>
      <w:r w:rsidRPr="00CE5C87">
        <w:rPr>
          <w:sz w:val="24"/>
          <w:szCs w:val="24"/>
        </w:rPr>
        <w:t>sledující posloupnosti:</w:t>
      </w:r>
    </w:p>
    <w:p w14:paraId="198773B1" w14:textId="02FF7108" w:rsidR="003D3AB5" w:rsidRPr="00D337BE" w:rsidRDefault="003D3AB5" w:rsidP="002F0189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E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Připraví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návrh na vyhlášení veřejné zakázky (viz 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3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Pr="00FF248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)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zadávací dokumentaci (viz</w:t>
      </w:r>
      <w:r w:rsidR="001E0D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FF2481"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7</w:t>
      </w:r>
      <w:r w:rsidR="00D337BE" w:rsidRPr="00D337BE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a</w:t>
      </w:r>
      <w:r w:rsidRPr="00FF2481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Pr="00FF2481">
        <w:rPr>
          <w:rFonts w:ascii="Times New Roman" w:hAnsi="Times New Roman" w:cs="Times New Roman"/>
          <w:sz w:val="24"/>
          <w:szCs w:val="24"/>
        </w:rPr>
        <w:t>), vč. návrhu smlouvy na požadované plnění</w:t>
      </w:r>
      <w:r w:rsidR="001A6074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Pr="00FF2481">
        <w:rPr>
          <w:rFonts w:ascii="Times New Roman" w:hAnsi="Times New Roman" w:cs="Times New Roman"/>
          <w:sz w:val="24"/>
          <w:szCs w:val="24"/>
        </w:rPr>
        <w:t xml:space="preserve">, a tyto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předá ke schválení příslušnému místostarostovi</w:t>
      </w:r>
      <w:r w:rsidR="00556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F2481">
        <w:rPr>
          <w:rFonts w:ascii="Times New Roman" w:hAnsi="Times New Roman" w:cs="Times New Roman"/>
          <w:color w:val="000000" w:themeColor="text1"/>
          <w:sz w:val="24"/>
          <w:szCs w:val="24"/>
        </w:rPr>
        <w:t>nebo uvolněnému členu RMČ, v jehož oblasti působnosti bude zakázka realizována.</w:t>
      </w:r>
    </w:p>
    <w:p w14:paraId="1C9FF841" w14:textId="40D9EE7E" w:rsidR="00D337BE" w:rsidRPr="00D337BE" w:rsidRDefault="00D337BE" w:rsidP="00D337BE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20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Předloží odsouhlasenou zadávací </w:t>
      </w:r>
      <w:r w:rsidRPr="004B12D3">
        <w:rPr>
          <w:rFonts w:ascii="Times New Roman" w:hAnsi="Times New Roman" w:cs="Times New Roman"/>
          <w:color w:val="000000" w:themeColor="text1"/>
          <w:sz w:val="24"/>
          <w:szCs w:val="24"/>
        </w:rPr>
        <w:t>dokumentaci a návrh smlouvy na požadované plnění pověřenému zástupci právního oddělení SO ÚT,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12D3">
        <w:rPr>
          <w:rFonts w:ascii="Times New Roman" w:hAnsi="Times New Roman" w:cs="Times New Roman"/>
          <w:sz w:val="24"/>
          <w:szCs w:val="24"/>
        </w:rPr>
        <w:t>event., v případě Odboru bydlení ÚMČ (OB), příslušným zástupcem OB</w:t>
      </w:r>
      <w:r w:rsidRPr="004B1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 kontrole a k právní</w:t>
      </w:r>
      <w:r w:rsidRPr="00B20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garanci.</w:t>
      </w:r>
    </w:p>
    <w:p w14:paraId="7C6E1F45" w14:textId="74CAC3D9" w:rsidR="003D3AB5" w:rsidRPr="00B20B72" w:rsidRDefault="003D3AB5" w:rsidP="002F0189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DC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ředloží k odsouhlasení prostřednictvím tajemníka ÚMČ Poradě starosty </w:t>
      </w:r>
      <w:r w:rsidR="00963E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předmětnou </w:t>
      </w:r>
      <w:r w:rsidRPr="00DC2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zadávací </w:t>
      </w:r>
      <w:r w:rsidRPr="00B20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dokumentaci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20B72">
        <w:rPr>
          <w:rFonts w:ascii="Times New Roman" w:hAnsi="Times New Roman" w:cs="Times New Roman"/>
          <w:sz w:val="24"/>
          <w:szCs w:val="24"/>
        </w:rPr>
        <w:t>návrh smlouvy na požadované plnění</w:t>
      </w:r>
      <w:r w:rsidR="00395F2C">
        <w:rPr>
          <w:rFonts w:ascii="Times New Roman" w:hAnsi="Times New Roman" w:cs="Times New Roman"/>
          <w:sz w:val="24"/>
          <w:szCs w:val="24"/>
        </w:rPr>
        <w:t xml:space="preserve"> (příp. návrh subjekt</w:t>
      </w:r>
      <w:r w:rsidR="0099132B">
        <w:rPr>
          <w:rFonts w:ascii="Times New Roman" w:hAnsi="Times New Roman" w:cs="Times New Roman"/>
          <w:sz w:val="24"/>
          <w:szCs w:val="24"/>
        </w:rPr>
        <w:t>u/ů</w:t>
      </w:r>
      <w:r w:rsidR="00395F2C">
        <w:rPr>
          <w:rFonts w:ascii="Times New Roman" w:hAnsi="Times New Roman" w:cs="Times New Roman"/>
          <w:sz w:val="24"/>
          <w:szCs w:val="24"/>
        </w:rPr>
        <w:t xml:space="preserve"> k přímému oslovení k podání nabídky – viz bod </w:t>
      </w:r>
      <w:r w:rsidR="00395F2C" w:rsidRPr="00395F2C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395F2C">
        <w:rPr>
          <w:rFonts w:ascii="Times New Roman" w:hAnsi="Times New Roman" w:cs="Times New Roman"/>
          <w:sz w:val="24"/>
          <w:szCs w:val="24"/>
        </w:rPr>
        <w:t>)</w:t>
      </w:r>
    </w:p>
    <w:p w14:paraId="59ECEE3F" w14:textId="282BF070" w:rsidR="00B20B72" w:rsidRPr="00CE3EAE" w:rsidRDefault="00B20B72" w:rsidP="002F0189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5A28">
        <w:rPr>
          <w:rFonts w:ascii="Times New Roman" w:hAnsi="Times New Roman" w:cs="Times New Roman"/>
          <w:sz w:val="24"/>
          <w:szCs w:val="24"/>
        </w:rPr>
        <w:t xml:space="preserve">Vypracuje výzvu k podání nabídek (viz 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F95A28"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5</w:t>
      </w:r>
      <w:r w:rsidRPr="00F95A28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Metodiky)</w:t>
      </w:r>
      <w:r w:rsidRPr="00F95A2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</w:t>
      </w:r>
      <w:r w:rsidRPr="001E0D10">
        <w:rPr>
          <w:rFonts w:ascii="Times New Roman" w:hAnsi="Times New Roman" w:cs="Times New Roman"/>
          <w:sz w:val="24"/>
          <w:szCs w:val="24"/>
        </w:rPr>
        <w:t xml:space="preserve"> ve které stanoví přiměřenou, alespoň 1</w:t>
      </w:r>
      <w:r w:rsidR="00556E00" w:rsidRPr="001E0D10">
        <w:rPr>
          <w:rFonts w:ascii="Times New Roman" w:hAnsi="Times New Roman" w:cs="Times New Roman"/>
          <w:sz w:val="24"/>
          <w:szCs w:val="24"/>
        </w:rPr>
        <w:t>0</w:t>
      </w:r>
      <w:r w:rsidRPr="001E0D10">
        <w:rPr>
          <w:rFonts w:ascii="Times New Roman" w:hAnsi="Times New Roman" w:cs="Times New Roman"/>
          <w:sz w:val="24"/>
          <w:szCs w:val="24"/>
        </w:rPr>
        <w:t>denní lhůtu k jejich podání, a tuto společně s odsouhlasenou zadávací dokumentaci a návrhem smlouvy na požadované plnění uveřejní na profilu zadavatele a na svých webových stránkách. Dále</w:t>
      </w:r>
      <w:r w:rsidR="001E0D10" w:rsidRPr="001E0D10">
        <w:rPr>
          <w:rFonts w:ascii="Times New Roman" w:hAnsi="Times New Roman" w:cs="Times New Roman"/>
          <w:sz w:val="24"/>
          <w:szCs w:val="24"/>
        </w:rPr>
        <w:t> </w:t>
      </w:r>
      <w:r w:rsidRPr="001E0D10">
        <w:rPr>
          <w:rFonts w:ascii="Times New Roman" w:hAnsi="Times New Roman" w:cs="Times New Roman"/>
          <w:sz w:val="24"/>
          <w:szCs w:val="24"/>
        </w:rPr>
        <w:t>může přímo oslovit konkrétní</w:t>
      </w:r>
      <w:r w:rsidR="000F31A0">
        <w:rPr>
          <w:rFonts w:ascii="Times New Roman" w:hAnsi="Times New Roman" w:cs="Times New Roman"/>
          <w:sz w:val="24"/>
          <w:szCs w:val="24"/>
        </w:rPr>
        <w:t>(ho)</w:t>
      </w:r>
      <w:r w:rsidRPr="001E0D10">
        <w:rPr>
          <w:rFonts w:ascii="Times New Roman" w:hAnsi="Times New Roman" w:cs="Times New Roman"/>
          <w:sz w:val="24"/>
          <w:szCs w:val="24"/>
        </w:rPr>
        <w:t xml:space="preserve"> dodavatele</w:t>
      </w:r>
      <w:r w:rsidR="00556E00" w:rsidRPr="001E0D10">
        <w:rPr>
          <w:rFonts w:ascii="Times New Roman" w:hAnsi="Times New Roman" w:cs="Times New Roman"/>
          <w:sz w:val="24"/>
          <w:szCs w:val="24"/>
        </w:rPr>
        <w:t xml:space="preserve"> – po jejich předložení ke</w:t>
      </w:r>
      <w:r w:rsidR="000F31A0">
        <w:rPr>
          <w:rFonts w:ascii="Times New Roman" w:hAnsi="Times New Roman" w:cs="Times New Roman"/>
          <w:sz w:val="24"/>
          <w:szCs w:val="24"/>
        </w:rPr>
        <w:t> </w:t>
      </w:r>
      <w:r w:rsidR="00556E00" w:rsidRPr="001E0D10">
        <w:rPr>
          <w:rFonts w:ascii="Times New Roman" w:hAnsi="Times New Roman" w:cs="Times New Roman"/>
          <w:sz w:val="24"/>
          <w:szCs w:val="24"/>
        </w:rPr>
        <w:t xml:space="preserve">schválení Poradou starosty </w:t>
      </w:r>
      <w:r w:rsidR="00395F2C" w:rsidRPr="001E0D10">
        <w:rPr>
          <w:rFonts w:ascii="Times New Roman" w:hAnsi="Times New Roman" w:cs="Times New Roman"/>
          <w:sz w:val="24"/>
          <w:szCs w:val="24"/>
        </w:rPr>
        <w:t>(</w:t>
      </w:r>
      <w:r w:rsidR="00556E00" w:rsidRPr="001E0D10">
        <w:rPr>
          <w:rFonts w:ascii="Times New Roman" w:hAnsi="Times New Roman" w:cs="Times New Roman"/>
          <w:sz w:val="24"/>
          <w:szCs w:val="24"/>
        </w:rPr>
        <w:t xml:space="preserve">dle bodu </w:t>
      </w:r>
      <w:r w:rsidR="00556E00" w:rsidRPr="001E0D1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9132B">
        <w:rPr>
          <w:rFonts w:ascii="Times New Roman" w:hAnsi="Times New Roman" w:cs="Times New Roman"/>
          <w:sz w:val="24"/>
          <w:szCs w:val="24"/>
        </w:rPr>
        <w:t xml:space="preserve">, </w:t>
      </w:r>
      <w:r w:rsidRPr="001E0D10">
        <w:rPr>
          <w:rFonts w:ascii="Times New Roman" w:hAnsi="Times New Roman" w:cs="Times New Roman"/>
          <w:sz w:val="24"/>
          <w:szCs w:val="24"/>
        </w:rPr>
        <w:t xml:space="preserve">opět při </w:t>
      </w:r>
      <w:r w:rsidR="003D3AB5" w:rsidRPr="001E0D10">
        <w:rPr>
          <w:rFonts w:ascii="Times New Roman" w:hAnsi="Times New Roman" w:cs="Times New Roman"/>
          <w:sz w:val="24"/>
          <w:szCs w:val="24"/>
        </w:rPr>
        <w:t xml:space="preserve">poskytnutí </w:t>
      </w:r>
      <w:r w:rsidRPr="001E0D10">
        <w:rPr>
          <w:rFonts w:ascii="Times New Roman" w:hAnsi="Times New Roman" w:cs="Times New Roman"/>
          <w:sz w:val="24"/>
          <w:szCs w:val="24"/>
        </w:rPr>
        <w:t>výzvy k podání nabídky, zadávací dokumentace, návrhu smlouvy).</w:t>
      </w:r>
    </w:p>
    <w:p w14:paraId="626C03E2" w14:textId="56870131" w:rsidR="00CE3EAE" w:rsidRPr="00CE3EAE" w:rsidRDefault="00CE3EAE" w:rsidP="00CE3EAE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5C41">
        <w:rPr>
          <w:b/>
          <w:bCs/>
          <w:sz w:val="24"/>
          <w:szCs w:val="24"/>
        </w:rPr>
        <w:t>Vyhodnocení nabídek</w:t>
      </w:r>
      <w:r w:rsidRPr="00DC5E15">
        <w:rPr>
          <w:sz w:val="24"/>
          <w:szCs w:val="24"/>
        </w:rPr>
        <w:t xml:space="preserve"> provede </w:t>
      </w:r>
      <w:r>
        <w:rPr>
          <w:sz w:val="24"/>
          <w:szCs w:val="24"/>
        </w:rPr>
        <w:t>tří</w:t>
      </w:r>
      <w:r w:rsidRPr="00DC5E15">
        <w:rPr>
          <w:sz w:val="24"/>
          <w:szCs w:val="24"/>
        </w:rPr>
        <w:t xml:space="preserve">členná komise tvořená zástupcem Úseku tajemníka ÚMČ, </w:t>
      </w:r>
      <w:r w:rsidR="004B12D3">
        <w:rPr>
          <w:sz w:val="24"/>
          <w:szCs w:val="24"/>
        </w:rPr>
        <w:t>event., v případě Odboru bydlení ÚMČ (OB), příslušným zástupcem OB</w:t>
      </w:r>
      <w:r w:rsidR="004B12D3" w:rsidRPr="00DC5E15">
        <w:rPr>
          <w:sz w:val="24"/>
          <w:szCs w:val="24"/>
        </w:rPr>
        <w:t xml:space="preserve"> </w:t>
      </w:r>
      <w:r w:rsidRPr="00DC5E15">
        <w:rPr>
          <w:sz w:val="24"/>
          <w:szCs w:val="24"/>
        </w:rPr>
        <w:t xml:space="preserve">příslušným místostarostou, </w:t>
      </w:r>
      <w:r w:rsidRPr="001F5C41">
        <w:rPr>
          <w:sz w:val="24"/>
          <w:szCs w:val="24"/>
        </w:rPr>
        <w:t>nebo uvolněným členem RMČ</w:t>
      </w:r>
      <w:r w:rsidR="00556E00">
        <w:rPr>
          <w:sz w:val="24"/>
          <w:szCs w:val="24"/>
        </w:rPr>
        <w:t xml:space="preserve">, </w:t>
      </w:r>
      <w:r w:rsidRPr="001F5C41">
        <w:rPr>
          <w:sz w:val="24"/>
          <w:szCs w:val="24"/>
        </w:rPr>
        <w:t xml:space="preserve">v jehož oblasti působnosti bude zakázka realizována, nebo osobou, která byla </w:t>
      </w:r>
      <w:r w:rsidRPr="00AB4009">
        <w:rPr>
          <w:sz w:val="24"/>
          <w:szCs w:val="24"/>
        </w:rPr>
        <w:t>jimi pověřena, a vedoucím příslušného útvaru, v jehož oblasti působnosti bude zakázka realizována, nebo osobou, která jím byla pověřena. Vyhodnocení nabídek probíhá bez zbytečného odkladu po</w:t>
      </w:r>
      <w:r w:rsidR="001E0D10">
        <w:rPr>
          <w:sz w:val="24"/>
          <w:szCs w:val="24"/>
        </w:rPr>
        <w:t> </w:t>
      </w:r>
      <w:r w:rsidRPr="00AB4009">
        <w:rPr>
          <w:sz w:val="24"/>
          <w:szCs w:val="24"/>
        </w:rPr>
        <w:t>konci lhůty pro podání nabídek. O vyhodnocení nabídek se sepíše protokol o vyhodnocení nabídek (viz</w:t>
      </w:r>
      <w:r w:rsidR="001E0D10">
        <w:rPr>
          <w:sz w:val="24"/>
          <w:szCs w:val="24"/>
        </w:rPr>
        <w:t> 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Příloha č. </w:t>
      </w:r>
      <w:r w:rsidR="00AB4009" w:rsidRPr="00AB4009">
        <w:rPr>
          <w:b/>
          <w:bCs/>
          <w:i/>
          <w:iCs/>
          <w:color w:val="0F243E" w:themeColor="text2" w:themeShade="80"/>
          <w:sz w:val="24"/>
          <w:szCs w:val="24"/>
        </w:rPr>
        <w:t>4</w:t>
      </w:r>
      <w:r w:rsidRPr="00AB4009">
        <w:rPr>
          <w:b/>
          <w:bCs/>
          <w:i/>
          <w:iCs/>
          <w:color w:val="0F243E" w:themeColor="text2" w:themeShade="80"/>
          <w:sz w:val="24"/>
          <w:szCs w:val="24"/>
        </w:rPr>
        <w:t>. Metodiky</w:t>
      </w:r>
      <w:r w:rsidRPr="00AB4009">
        <w:rPr>
          <w:sz w:val="24"/>
          <w:szCs w:val="24"/>
        </w:rPr>
        <w:t>).</w:t>
      </w:r>
    </w:p>
    <w:p w14:paraId="55526A27" w14:textId="77777777" w:rsidR="00556E00" w:rsidRDefault="00556E00" w:rsidP="00556E00">
      <w:pPr>
        <w:pStyle w:val="Odstavecseseznamem"/>
        <w:numPr>
          <w:ilvl w:val="0"/>
          <w:numId w:val="17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Protokol o vyhodnocení nabídek </w:t>
      </w:r>
      <w:r w:rsidRPr="001F5C41">
        <w:rPr>
          <w:rFonts w:ascii="Times New Roman" w:hAnsi="Times New Roman" w:cs="Times New Roman"/>
          <w:sz w:val="24"/>
          <w:szCs w:val="24"/>
        </w:rPr>
        <w:t xml:space="preserve">předkládá </w:t>
      </w:r>
      <w:r>
        <w:rPr>
          <w:rFonts w:ascii="Times New Roman" w:hAnsi="Times New Roman" w:cs="Times New Roman"/>
          <w:sz w:val="24"/>
          <w:szCs w:val="24"/>
        </w:rPr>
        <w:t xml:space="preserve">hodnotící </w:t>
      </w:r>
      <w:r w:rsidRPr="001F5C41">
        <w:rPr>
          <w:rFonts w:ascii="Times New Roman" w:hAnsi="Times New Roman" w:cs="Times New Roman"/>
          <w:sz w:val="24"/>
          <w:szCs w:val="24"/>
        </w:rPr>
        <w:t>komise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5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společně s vybranou nabídkou uchazeče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návrhem smlouvy,</w:t>
      </w:r>
      <w:r w:rsidRPr="001F5C41">
        <w:rPr>
          <w:rFonts w:ascii="Times New Roman" w:hAnsi="Times New Roman" w:cs="Times New Roman"/>
          <w:sz w:val="24"/>
          <w:szCs w:val="24"/>
        </w:rPr>
        <w:t xml:space="preserve"> prostřednictvím tajemníka ÚMČ Poradě starosty.</w:t>
      </w:r>
    </w:p>
    <w:p w14:paraId="39030DBA" w14:textId="1170D76D" w:rsidR="00B20B72" w:rsidRPr="006F106A" w:rsidRDefault="00B20B72" w:rsidP="002F0189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F5C41">
        <w:rPr>
          <w:rFonts w:ascii="Times New Roman" w:hAnsi="Times New Roman" w:cs="Times New Roman"/>
          <w:sz w:val="24"/>
          <w:szCs w:val="24"/>
        </w:rPr>
        <w:t>Porada starosty doporučí starostovi podepsat smlouvu s dodavatelem, který podal nejvýhodnější nabídku.</w:t>
      </w:r>
    </w:p>
    <w:p w14:paraId="54C13CC1" w14:textId="61D00389" w:rsidR="005403A6" w:rsidRPr="005C7CEC" w:rsidRDefault="00551C94" w:rsidP="000243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061E4CC" w14:textId="080B34DD" w:rsidR="005403A6" w:rsidRDefault="005403A6" w:rsidP="007F5120">
      <w:pPr>
        <w:pStyle w:val="Nadpis3"/>
      </w:pPr>
      <w:r w:rsidRPr="00316487">
        <w:t xml:space="preserve">Článek </w:t>
      </w:r>
      <w:r>
        <w:t>V</w:t>
      </w:r>
      <w:r w:rsidRPr="00316487">
        <w:t>.</w:t>
      </w:r>
    </w:p>
    <w:p w14:paraId="47B5D762" w14:textId="4C4D1250" w:rsidR="005403A6" w:rsidRDefault="005403A6" w:rsidP="007F5120">
      <w:pPr>
        <w:pStyle w:val="Nadpis3"/>
        <w:spacing w:after="120"/>
      </w:pPr>
      <w:r>
        <w:t>Veřejné zakázky zadávané ve zvláštním režimu</w:t>
      </w:r>
    </w:p>
    <w:p w14:paraId="732AA802" w14:textId="45A6C180" w:rsidR="00963EF8" w:rsidRPr="005403A6" w:rsidRDefault="005403A6" w:rsidP="005403A6">
      <w:pPr>
        <w:spacing w:after="120"/>
        <w:jc w:val="both"/>
        <w:rPr>
          <w:b/>
          <w:bCs/>
          <w:color w:val="000000" w:themeColor="text1"/>
          <w:sz w:val="24"/>
          <w:szCs w:val="24"/>
        </w:rPr>
      </w:pPr>
      <w:r w:rsidRPr="004602DB">
        <w:rPr>
          <w:b/>
          <w:bCs/>
          <w:color w:val="0F243E" w:themeColor="text2" w:themeShade="80"/>
          <w:sz w:val="24"/>
          <w:szCs w:val="24"/>
          <w:u w:val="single"/>
        </w:rPr>
        <w:t>1. OBECNÁ ČÁST</w:t>
      </w:r>
    </w:p>
    <w:p w14:paraId="702575F2" w14:textId="5DC4CD69" w:rsidR="00977112" w:rsidRPr="005C7CEC" w:rsidRDefault="00977112" w:rsidP="00977112">
      <w:pPr>
        <w:autoSpaceDE w:val="0"/>
        <w:autoSpaceDN w:val="0"/>
        <w:adjustRightInd w:val="0"/>
        <w:spacing w:after="28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 xml:space="preserve">Zadavatel </w:t>
      </w:r>
      <w:r>
        <w:rPr>
          <w:color w:val="000000" w:themeColor="text1"/>
          <w:sz w:val="24"/>
          <w:szCs w:val="24"/>
        </w:rPr>
        <w:t>vhodným způsobem informuje p</w:t>
      </w:r>
      <w:r w:rsidRPr="00CE5C87">
        <w:rPr>
          <w:color w:val="000000" w:themeColor="text1"/>
          <w:sz w:val="24"/>
          <w:szCs w:val="24"/>
        </w:rPr>
        <w:t>říslušné</w:t>
      </w:r>
      <w:r>
        <w:rPr>
          <w:color w:val="000000" w:themeColor="text1"/>
          <w:sz w:val="24"/>
          <w:szCs w:val="24"/>
        </w:rPr>
        <w:t>ho</w:t>
      </w:r>
      <w:r w:rsidRPr="00CE5C87">
        <w:rPr>
          <w:color w:val="000000" w:themeColor="text1"/>
          <w:sz w:val="24"/>
          <w:szCs w:val="24"/>
        </w:rPr>
        <w:t xml:space="preserve"> místostarost</w:t>
      </w:r>
      <w:r>
        <w:rPr>
          <w:color w:val="000000" w:themeColor="text1"/>
          <w:sz w:val="24"/>
          <w:szCs w:val="24"/>
        </w:rPr>
        <w:t>u</w:t>
      </w:r>
      <w:r w:rsidR="00556E00">
        <w:rPr>
          <w:color w:val="000000" w:themeColor="text1"/>
          <w:sz w:val="24"/>
          <w:szCs w:val="24"/>
        </w:rPr>
        <w:t>,</w:t>
      </w:r>
      <w:r w:rsidRPr="00CE5C87">
        <w:rPr>
          <w:color w:val="000000" w:themeColor="text1"/>
          <w:sz w:val="24"/>
          <w:szCs w:val="24"/>
        </w:rPr>
        <w:t xml:space="preserve"> nebo uvolněné</w:t>
      </w:r>
      <w:r>
        <w:rPr>
          <w:color w:val="000000" w:themeColor="text1"/>
          <w:sz w:val="24"/>
          <w:szCs w:val="24"/>
        </w:rPr>
        <w:t xml:space="preserve">ho </w:t>
      </w:r>
      <w:r w:rsidRPr="00CE5C87">
        <w:rPr>
          <w:color w:val="000000" w:themeColor="text1"/>
          <w:sz w:val="24"/>
          <w:szCs w:val="24"/>
        </w:rPr>
        <w:t>člen</w:t>
      </w:r>
      <w:r>
        <w:rPr>
          <w:color w:val="000000" w:themeColor="text1"/>
          <w:sz w:val="24"/>
          <w:szCs w:val="24"/>
        </w:rPr>
        <w:t>a</w:t>
      </w:r>
      <w:r w:rsidRPr="00CE5C87">
        <w:rPr>
          <w:color w:val="000000" w:themeColor="text1"/>
          <w:sz w:val="24"/>
          <w:szCs w:val="24"/>
        </w:rPr>
        <w:t xml:space="preserve"> RMČ, v jehož oblasti působnosti bude </w:t>
      </w:r>
      <w:r>
        <w:rPr>
          <w:color w:val="000000" w:themeColor="text1"/>
          <w:sz w:val="24"/>
          <w:szCs w:val="24"/>
        </w:rPr>
        <w:t>veřejná zakázka ve zvláštním režimu zadávána. Ve zbytku se</w:t>
      </w:r>
      <w:r w:rsidR="00DF0D5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použijí </w:t>
      </w:r>
      <w:r w:rsidRPr="005C7CEC">
        <w:rPr>
          <w:b/>
          <w:bCs/>
          <w:color w:val="000000" w:themeColor="text1"/>
          <w:sz w:val="24"/>
          <w:szCs w:val="24"/>
        </w:rPr>
        <w:t>přiměřeně</w:t>
      </w:r>
      <w:r w:rsidRPr="005C7CEC">
        <w:rPr>
          <w:color w:val="000000" w:themeColor="text1"/>
          <w:sz w:val="24"/>
          <w:szCs w:val="24"/>
        </w:rPr>
        <w:t xml:space="preserve"> pravidla dle </w:t>
      </w:r>
      <w:r w:rsidR="00DF7D90">
        <w:rPr>
          <w:color w:val="000000" w:themeColor="text1"/>
          <w:sz w:val="24"/>
          <w:szCs w:val="24"/>
        </w:rPr>
        <w:t>Č</w:t>
      </w:r>
      <w:r w:rsidRPr="005C7CEC">
        <w:rPr>
          <w:color w:val="000000" w:themeColor="text1"/>
          <w:sz w:val="24"/>
          <w:szCs w:val="24"/>
        </w:rPr>
        <w:t xml:space="preserve">ásti druhé, </w:t>
      </w:r>
      <w:r w:rsidR="00DF7D90">
        <w:rPr>
          <w:color w:val="000000" w:themeColor="text1"/>
          <w:sz w:val="24"/>
          <w:szCs w:val="24"/>
        </w:rPr>
        <w:t>Č</w:t>
      </w:r>
      <w:r w:rsidRPr="005C7CEC">
        <w:rPr>
          <w:color w:val="000000" w:themeColor="text1"/>
          <w:sz w:val="24"/>
          <w:szCs w:val="24"/>
        </w:rPr>
        <w:t>lánku I.</w:t>
      </w:r>
      <w:r>
        <w:rPr>
          <w:color w:val="000000" w:themeColor="text1"/>
          <w:sz w:val="24"/>
          <w:szCs w:val="24"/>
        </w:rPr>
        <w:t xml:space="preserve"> Metodiky.</w:t>
      </w:r>
    </w:p>
    <w:p w14:paraId="1491C7FB" w14:textId="2AA77ECD" w:rsidR="005403A6" w:rsidRPr="005403A6" w:rsidRDefault="005403A6" w:rsidP="005403A6">
      <w:pPr>
        <w:jc w:val="both"/>
        <w:rPr>
          <w:b/>
          <w:color w:val="0F243E" w:themeColor="text2" w:themeShade="80"/>
          <w:sz w:val="24"/>
          <w:szCs w:val="24"/>
          <w:u w:val="single"/>
        </w:rPr>
      </w:pPr>
      <w:r w:rsidRPr="004602DB">
        <w:rPr>
          <w:b/>
          <w:color w:val="0F243E" w:themeColor="text2" w:themeShade="80"/>
          <w:sz w:val="24"/>
          <w:szCs w:val="24"/>
          <w:u w:val="single"/>
        </w:rPr>
        <w:t>2. PRAVIDLA PRO VÝBĚR DODAVATELE</w:t>
      </w:r>
    </w:p>
    <w:p w14:paraId="6A5CB8CC" w14:textId="266A965A" w:rsidR="00F159C8" w:rsidRDefault="00B57A95" w:rsidP="00F159C8">
      <w:pPr>
        <w:autoSpaceDE w:val="0"/>
        <w:autoSpaceDN w:val="0"/>
        <w:adjustRightInd w:val="0"/>
        <w:spacing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Metodika </w:t>
      </w:r>
      <w:r w:rsidR="00F159C8">
        <w:rPr>
          <w:color w:val="000000"/>
          <w:sz w:val="24"/>
          <w:szCs w:val="24"/>
        </w:rPr>
        <w:t>rozeznává následující zvláštní režim</w:t>
      </w:r>
      <w:r w:rsidR="002A60D2">
        <w:rPr>
          <w:color w:val="000000"/>
          <w:sz w:val="24"/>
          <w:szCs w:val="24"/>
        </w:rPr>
        <w:t>:</w:t>
      </w:r>
    </w:p>
    <w:p w14:paraId="42D30272" w14:textId="0857639A" w:rsidR="00F159C8" w:rsidRPr="00F159C8" w:rsidRDefault="002A7442" w:rsidP="00F15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A) </w:t>
      </w:r>
      <w:r w:rsidR="00F159C8" w:rsidRPr="00F159C8">
        <w:rPr>
          <w:b/>
          <w:bCs/>
          <w:color w:val="000000"/>
          <w:sz w:val="24"/>
          <w:szCs w:val="24"/>
        </w:rPr>
        <w:t>Mimořádná situace</w:t>
      </w:r>
      <w:r w:rsidR="00024366">
        <w:rPr>
          <w:b/>
          <w:bCs/>
          <w:color w:val="000000"/>
          <w:sz w:val="24"/>
          <w:szCs w:val="24"/>
        </w:rPr>
        <w:t xml:space="preserve"> </w:t>
      </w:r>
      <w:r w:rsidR="00024366" w:rsidRPr="00024366">
        <w:rPr>
          <w:i/>
          <w:iCs/>
          <w:color w:val="000000"/>
          <w:sz w:val="22"/>
          <w:szCs w:val="22"/>
        </w:rPr>
        <w:t xml:space="preserve">(viz </w:t>
      </w:r>
      <w:r w:rsidR="00062E18">
        <w:rPr>
          <w:i/>
          <w:iCs/>
          <w:color w:val="000000"/>
          <w:sz w:val="22"/>
          <w:szCs w:val="22"/>
        </w:rPr>
        <w:t>Č</w:t>
      </w:r>
      <w:r w:rsidR="00024366" w:rsidRPr="00024366">
        <w:rPr>
          <w:i/>
          <w:iCs/>
          <w:color w:val="000000"/>
          <w:sz w:val="22"/>
          <w:szCs w:val="22"/>
        </w:rPr>
        <w:t xml:space="preserve">ást </w:t>
      </w:r>
      <w:r w:rsidR="00062E18">
        <w:rPr>
          <w:i/>
          <w:iCs/>
          <w:color w:val="000000"/>
          <w:sz w:val="22"/>
          <w:szCs w:val="22"/>
        </w:rPr>
        <w:t>první</w:t>
      </w:r>
      <w:r w:rsidR="00024366" w:rsidRPr="00024366">
        <w:rPr>
          <w:i/>
          <w:iCs/>
          <w:color w:val="000000"/>
          <w:sz w:val="22"/>
          <w:szCs w:val="22"/>
        </w:rPr>
        <w:t>, článek II., bod 1</w:t>
      </w:r>
      <w:r w:rsidR="002A60D2">
        <w:rPr>
          <w:i/>
          <w:iCs/>
          <w:color w:val="000000"/>
          <w:sz w:val="22"/>
          <w:szCs w:val="22"/>
        </w:rPr>
        <w:t>5</w:t>
      </w:r>
      <w:r w:rsidR="00024366" w:rsidRPr="00024366">
        <w:rPr>
          <w:i/>
          <w:iCs/>
          <w:color w:val="000000"/>
          <w:sz w:val="22"/>
          <w:szCs w:val="22"/>
        </w:rPr>
        <w:t>. Metodiky)</w:t>
      </w:r>
    </w:p>
    <w:p w14:paraId="1DB326FB" w14:textId="682819CB" w:rsidR="00977112" w:rsidRDefault="00963EF8" w:rsidP="009C6569">
      <w:pPr>
        <w:autoSpaceDE w:val="0"/>
        <w:autoSpaceDN w:val="0"/>
        <w:adjustRightInd w:val="0"/>
        <w:spacing w:after="160"/>
        <w:jc w:val="both"/>
        <w:rPr>
          <w:color w:val="000000"/>
          <w:sz w:val="24"/>
          <w:szCs w:val="24"/>
        </w:rPr>
      </w:pPr>
      <w:r w:rsidRPr="00BE5000">
        <w:rPr>
          <w:color w:val="000000"/>
          <w:sz w:val="24"/>
          <w:szCs w:val="24"/>
        </w:rPr>
        <w:t xml:space="preserve">Při </w:t>
      </w:r>
      <w:r w:rsidR="005403A6">
        <w:rPr>
          <w:color w:val="000000"/>
          <w:sz w:val="24"/>
          <w:szCs w:val="24"/>
        </w:rPr>
        <w:t xml:space="preserve">mimořádné </w:t>
      </w:r>
      <w:r w:rsidR="00F159C8">
        <w:rPr>
          <w:color w:val="000000"/>
          <w:sz w:val="24"/>
          <w:szCs w:val="24"/>
        </w:rPr>
        <w:t>situaci</w:t>
      </w:r>
      <w:r w:rsidR="00A646A7">
        <w:rPr>
          <w:color w:val="000000"/>
          <w:sz w:val="24"/>
          <w:szCs w:val="24"/>
        </w:rPr>
        <w:t xml:space="preserve"> (</w:t>
      </w:r>
      <w:r w:rsidR="005403A6">
        <w:rPr>
          <w:color w:val="000000"/>
          <w:sz w:val="24"/>
          <w:szCs w:val="24"/>
        </w:rPr>
        <w:t xml:space="preserve">tj. např. při </w:t>
      </w:r>
      <w:r>
        <w:rPr>
          <w:color w:val="000000"/>
          <w:sz w:val="24"/>
          <w:szCs w:val="24"/>
        </w:rPr>
        <w:t>mimořádné živelné události, havári</w:t>
      </w:r>
      <w:r w:rsidR="005403A6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>, zásah</w:t>
      </w:r>
      <w:r w:rsidR="00A646A7"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vyšší moci</w:t>
      </w:r>
      <w:r w:rsidR="00F159C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apod.</w:t>
      </w:r>
      <w:r w:rsidR="00A646A7">
        <w:rPr>
          <w:color w:val="000000"/>
          <w:sz w:val="24"/>
          <w:szCs w:val="24"/>
        </w:rPr>
        <w:t>)</w:t>
      </w:r>
      <w:r w:rsidR="00F159C8">
        <w:rPr>
          <w:color w:val="000000"/>
          <w:sz w:val="24"/>
          <w:szCs w:val="24"/>
        </w:rPr>
        <w:t xml:space="preserve"> </w:t>
      </w:r>
      <w:r w:rsidR="00F159C8" w:rsidRPr="00B5142D">
        <w:rPr>
          <w:color w:val="000000"/>
          <w:sz w:val="24"/>
          <w:szCs w:val="24"/>
        </w:rPr>
        <w:t>při</w:t>
      </w:r>
      <w:r w:rsidR="00A646A7" w:rsidRPr="00B5142D">
        <w:rPr>
          <w:color w:val="000000"/>
          <w:sz w:val="24"/>
          <w:szCs w:val="24"/>
        </w:rPr>
        <w:t> </w:t>
      </w:r>
      <w:r w:rsidR="00F159C8" w:rsidRPr="00B5142D">
        <w:rPr>
          <w:color w:val="000000"/>
          <w:sz w:val="24"/>
          <w:szCs w:val="24"/>
        </w:rPr>
        <w:t xml:space="preserve">zadávání </w:t>
      </w:r>
      <w:r w:rsidR="00062E18" w:rsidRPr="00B5142D">
        <w:rPr>
          <w:color w:val="000000"/>
          <w:sz w:val="24"/>
          <w:szCs w:val="24"/>
        </w:rPr>
        <w:t>VZMR</w:t>
      </w:r>
      <w:r w:rsidRPr="00B5142D">
        <w:rPr>
          <w:color w:val="000000"/>
          <w:sz w:val="24"/>
          <w:szCs w:val="24"/>
        </w:rPr>
        <w:t xml:space="preserve"> na dodávky,</w:t>
      </w:r>
      <w:r w:rsidR="005403A6" w:rsidRPr="00B5142D">
        <w:rPr>
          <w:color w:val="000000"/>
          <w:sz w:val="24"/>
          <w:szCs w:val="24"/>
        </w:rPr>
        <w:t xml:space="preserve"> služby</w:t>
      </w:r>
      <w:r w:rsidR="002A2AA0">
        <w:rPr>
          <w:color w:val="000000"/>
          <w:sz w:val="24"/>
          <w:szCs w:val="24"/>
        </w:rPr>
        <w:t>,</w:t>
      </w:r>
      <w:r w:rsidR="005403A6" w:rsidRPr="00B5142D">
        <w:rPr>
          <w:color w:val="000000"/>
          <w:sz w:val="24"/>
          <w:szCs w:val="24"/>
        </w:rPr>
        <w:t xml:space="preserve"> či stavební práce postupuje zadavatel</w:t>
      </w:r>
      <w:r w:rsidR="00337A46" w:rsidRPr="00B5142D">
        <w:rPr>
          <w:color w:val="000000"/>
          <w:sz w:val="24"/>
          <w:szCs w:val="24"/>
        </w:rPr>
        <w:t xml:space="preserve"> </w:t>
      </w:r>
      <w:r w:rsidR="00FE4522">
        <w:rPr>
          <w:color w:val="000000"/>
          <w:sz w:val="24"/>
          <w:szCs w:val="24"/>
        </w:rPr>
        <w:t xml:space="preserve">při poptávce plnění až do 2.000.000 Kč v případě dodávek a služeb, resp. 6.000.000 Kč v případě stavebních prací </w:t>
      </w:r>
      <w:r w:rsidR="005403A6" w:rsidRPr="00B5142D">
        <w:rPr>
          <w:color w:val="000000"/>
          <w:sz w:val="24"/>
          <w:szCs w:val="24"/>
        </w:rPr>
        <w:t>v souladu s </w:t>
      </w:r>
      <w:r w:rsidR="005403A6" w:rsidRPr="00B5142D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Přílohou č. </w:t>
      </w:r>
      <w:r w:rsidR="00B5142D" w:rsidRPr="00B5142D">
        <w:rPr>
          <w:b/>
          <w:bCs/>
          <w:i/>
          <w:iCs/>
          <w:color w:val="0F243E" w:themeColor="text2" w:themeShade="80"/>
          <w:sz w:val="24"/>
          <w:szCs w:val="24"/>
        </w:rPr>
        <w:t xml:space="preserve">6 </w:t>
      </w:r>
      <w:r w:rsidR="005403A6" w:rsidRPr="00B5142D">
        <w:rPr>
          <w:b/>
          <w:bCs/>
          <w:i/>
          <w:iCs/>
          <w:color w:val="0F243E" w:themeColor="text2" w:themeShade="80"/>
          <w:sz w:val="24"/>
          <w:szCs w:val="24"/>
        </w:rPr>
        <w:t>Metodiky</w:t>
      </w:r>
      <w:r w:rsidR="005403A6" w:rsidRPr="00B5142D">
        <w:rPr>
          <w:color w:val="000000"/>
          <w:sz w:val="24"/>
          <w:szCs w:val="24"/>
        </w:rPr>
        <w:t>.</w:t>
      </w:r>
    </w:p>
    <w:p w14:paraId="1B4DA63E" w14:textId="4F0A9B45" w:rsidR="009C6569" w:rsidRDefault="009C6569" w:rsidP="009C6569">
      <w:pPr>
        <w:autoSpaceDE w:val="0"/>
        <w:autoSpaceDN w:val="0"/>
        <w:adjustRightInd w:val="0"/>
        <w:spacing w:after="160"/>
        <w:jc w:val="both"/>
        <w:rPr>
          <w:color w:val="000000"/>
          <w:sz w:val="24"/>
          <w:szCs w:val="24"/>
        </w:rPr>
      </w:pPr>
      <w:r w:rsidRPr="009C6569">
        <w:rPr>
          <w:color w:val="000000"/>
          <w:sz w:val="24"/>
          <w:szCs w:val="24"/>
        </w:rPr>
        <w:t xml:space="preserve">Zadavatel </w:t>
      </w:r>
      <w:r w:rsidRPr="009C6569">
        <w:rPr>
          <w:b/>
          <w:bCs/>
          <w:color w:val="000000"/>
          <w:sz w:val="24"/>
          <w:szCs w:val="24"/>
        </w:rPr>
        <w:t xml:space="preserve">ve zvýšené míře </w:t>
      </w:r>
      <w:r w:rsidRPr="009C6569">
        <w:rPr>
          <w:color w:val="000000"/>
          <w:sz w:val="24"/>
          <w:szCs w:val="24"/>
        </w:rPr>
        <w:t xml:space="preserve">dbá </w:t>
      </w:r>
      <w:r w:rsidR="00337A46">
        <w:rPr>
          <w:color w:val="000000"/>
          <w:sz w:val="24"/>
          <w:szCs w:val="24"/>
        </w:rPr>
        <w:t>transparentnosti</w:t>
      </w:r>
      <w:r w:rsidR="00556E00">
        <w:rPr>
          <w:color w:val="000000"/>
          <w:sz w:val="24"/>
          <w:szCs w:val="24"/>
        </w:rPr>
        <w:t xml:space="preserve"> a </w:t>
      </w:r>
      <w:r w:rsidRPr="009C6569">
        <w:rPr>
          <w:color w:val="000000"/>
          <w:sz w:val="24"/>
          <w:szCs w:val="24"/>
        </w:rPr>
        <w:t>přiměřenosti svých postupů vzhledem k závažnosti dané</w:t>
      </w:r>
      <w:r>
        <w:rPr>
          <w:color w:val="000000"/>
          <w:sz w:val="24"/>
          <w:szCs w:val="24"/>
        </w:rPr>
        <w:t xml:space="preserve"> mimořádné situace</w:t>
      </w:r>
      <w:r w:rsidRPr="009C6569">
        <w:rPr>
          <w:color w:val="000000"/>
          <w:sz w:val="24"/>
          <w:szCs w:val="24"/>
        </w:rPr>
        <w:t xml:space="preserve"> a vzhledem reálným dopadům hrozby, které čelí. Svůj postup </w:t>
      </w:r>
      <w:r w:rsidR="00B5142D">
        <w:rPr>
          <w:color w:val="000000"/>
          <w:sz w:val="24"/>
          <w:szCs w:val="24"/>
        </w:rPr>
        <w:t xml:space="preserve">je schopen </w:t>
      </w:r>
      <w:r w:rsidRPr="009C6569">
        <w:rPr>
          <w:color w:val="000000"/>
          <w:sz w:val="24"/>
          <w:szCs w:val="24"/>
        </w:rPr>
        <w:t>řádně a</w:t>
      </w:r>
      <w:r>
        <w:rPr>
          <w:color w:val="000000"/>
          <w:sz w:val="24"/>
          <w:szCs w:val="24"/>
        </w:rPr>
        <w:t> </w:t>
      </w:r>
      <w:r w:rsidRPr="009C6569">
        <w:rPr>
          <w:color w:val="000000"/>
          <w:sz w:val="24"/>
          <w:szCs w:val="24"/>
        </w:rPr>
        <w:t>dostatečně odůvodn</w:t>
      </w:r>
      <w:r w:rsidR="00B5142D">
        <w:rPr>
          <w:color w:val="000000"/>
          <w:sz w:val="24"/>
          <w:szCs w:val="24"/>
        </w:rPr>
        <w:t>it</w:t>
      </w:r>
      <w:r>
        <w:rPr>
          <w:color w:val="000000"/>
          <w:sz w:val="24"/>
          <w:szCs w:val="24"/>
        </w:rPr>
        <w:t>.</w:t>
      </w:r>
    </w:p>
    <w:p w14:paraId="0DE12887" w14:textId="667467FC" w:rsidR="002A7442" w:rsidRDefault="009C6569" w:rsidP="002A7442">
      <w:pPr>
        <w:autoSpaceDE w:val="0"/>
        <w:autoSpaceDN w:val="0"/>
        <w:adjustRightInd w:val="0"/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případě zadání veřejné zakázky s celkovou hodnotou vyšší než</w:t>
      </w:r>
      <w:r w:rsidRPr="009C6569">
        <w:rPr>
          <w:color w:val="000000"/>
          <w:sz w:val="24"/>
          <w:szCs w:val="24"/>
        </w:rPr>
        <w:t xml:space="preserve"> </w:t>
      </w:r>
      <w:r w:rsidR="00DF0D5B">
        <w:rPr>
          <w:color w:val="000000"/>
          <w:sz w:val="24"/>
          <w:szCs w:val="24"/>
        </w:rPr>
        <w:t>200</w:t>
      </w:r>
      <w:r w:rsidRPr="00F2127C">
        <w:rPr>
          <w:color w:val="000000"/>
          <w:sz w:val="24"/>
          <w:szCs w:val="24"/>
        </w:rPr>
        <w:t xml:space="preserve">.000 Kč vč. DPH bude o důvodech svého postupu </w:t>
      </w:r>
      <w:r w:rsidR="00DF0D5B">
        <w:rPr>
          <w:color w:val="000000"/>
          <w:sz w:val="24"/>
          <w:szCs w:val="24"/>
        </w:rPr>
        <w:t>po</w:t>
      </w:r>
      <w:r w:rsidRPr="00F2127C">
        <w:rPr>
          <w:color w:val="000000"/>
          <w:sz w:val="24"/>
          <w:szCs w:val="24"/>
        </w:rPr>
        <w:t xml:space="preserve"> zadání veřejné zakázky </w:t>
      </w:r>
      <w:r w:rsidR="00024366" w:rsidRPr="00F2127C">
        <w:rPr>
          <w:color w:val="000000"/>
          <w:sz w:val="24"/>
          <w:szCs w:val="24"/>
        </w:rPr>
        <w:t xml:space="preserve">zadavatel </w:t>
      </w:r>
      <w:r w:rsidRPr="00F2127C">
        <w:rPr>
          <w:color w:val="000000"/>
          <w:sz w:val="24"/>
          <w:szCs w:val="24"/>
        </w:rPr>
        <w:t xml:space="preserve">informovat </w:t>
      </w:r>
      <w:r w:rsidR="00DF0D5B">
        <w:rPr>
          <w:color w:val="000000"/>
          <w:sz w:val="24"/>
          <w:szCs w:val="24"/>
        </w:rPr>
        <w:t>Poradu starosty</w:t>
      </w:r>
      <w:r w:rsidR="00556E00" w:rsidRPr="00F2127C">
        <w:rPr>
          <w:color w:val="000000"/>
          <w:sz w:val="24"/>
          <w:szCs w:val="24"/>
        </w:rPr>
        <w:t xml:space="preserve"> </w:t>
      </w:r>
      <w:r w:rsidRPr="00F2127C">
        <w:rPr>
          <w:color w:val="000000"/>
          <w:sz w:val="24"/>
          <w:szCs w:val="24"/>
        </w:rPr>
        <w:t>na</w:t>
      </w:r>
      <w:r w:rsidR="00556E00" w:rsidRPr="00F2127C">
        <w:rPr>
          <w:color w:val="000000"/>
          <w:sz w:val="24"/>
          <w:szCs w:val="24"/>
        </w:rPr>
        <w:t xml:space="preserve"> její nejbližší svolané schůzi</w:t>
      </w:r>
      <w:r w:rsidRPr="00F2127C">
        <w:rPr>
          <w:color w:val="000000"/>
          <w:sz w:val="24"/>
          <w:szCs w:val="24"/>
        </w:rPr>
        <w:t>.</w:t>
      </w:r>
    </w:p>
    <w:p w14:paraId="705AF906" w14:textId="14C1E220" w:rsidR="002A7442" w:rsidRPr="00F159C8" w:rsidRDefault="002A7442" w:rsidP="002A74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B) </w:t>
      </w:r>
      <w:r w:rsidR="00B26822">
        <w:rPr>
          <w:b/>
          <w:bCs/>
          <w:color w:val="000000"/>
          <w:sz w:val="24"/>
          <w:szCs w:val="24"/>
        </w:rPr>
        <w:t>Specifické</w:t>
      </w:r>
      <w:r w:rsidR="00FE4522">
        <w:rPr>
          <w:b/>
          <w:bCs/>
          <w:color w:val="000000"/>
          <w:sz w:val="24"/>
          <w:szCs w:val="24"/>
        </w:rPr>
        <w:t xml:space="preserve"> podmínky</w:t>
      </w:r>
      <w:r w:rsidR="00B26822">
        <w:rPr>
          <w:b/>
          <w:bCs/>
          <w:color w:val="000000"/>
          <w:sz w:val="24"/>
          <w:szCs w:val="24"/>
        </w:rPr>
        <w:t xml:space="preserve"> plnění</w:t>
      </w:r>
      <w:r>
        <w:rPr>
          <w:b/>
          <w:bCs/>
          <w:color w:val="000000"/>
          <w:sz w:val="24"/>
          <w:szCs w:val="24"/>
        </w:rPr>
        <w:t xml:space="preserve"> </w:t>
      </w:r>
      <w:r w:rsidRPr="00024366">
        <w:rPr>
          <w:i/>
          <w:iCs/>
          <w:color w:val="000000"/>
          <w:sz w:val="22"/>
          <w:szCs w:val="22"/>
        </w:rPr>
        <w:t xml:space="preserve">(viz </w:t>
      </w:r>
      <w:r>
        <w:rPr>
          <w:i/>
          <w:iCs/>
          <w:color w:val="000000"/>
          <w:sz w:val="22"/>
          <w:szCs w:val="22"/>
        </w:rPr>
        <w:t>Č</w:t>
      </w:r>
      <w:r w:rsidRPr="00024366">
        <w:rPr>
          <w:i/>
          <w:iCs/>
          <w:color w:val="000000"/>
          <w:sz w:val="22"/>
          <w:szCs w:val="22"/>
        </w:rPr>
        <w:t xml:space="preserve">ást </w:t>
      </w:r>
      <w:r>
        <w:rPr>
          <w:i/>
          <w:iCs/>
          <w:color w:val="000000"/>
          <w:sz w:val="22"/>
          <w:szCs w:val="22"/>
        </w:rPr>
        <w:t>první</w:t>
      </w:r>
      <w:r w:rsidRPr="00024366">
        <w:rPr>
          <w:i/>
          <w:iCs/>
          <w:color w:val="000000"/>
          <w:sz w:val="22"/>
          <w:szCs w:val="22"/>
        </w:rPr>
        <w:t>, článek II., bod 1</w:t>
      </w:r>
      <w:r w:rsidR="00926B96">
        <w:rPr>
          <w:i/>
          <w:iCs/>
          <w:color w:val="000000"/>
          <w:sz w:val="22"/>
          <w:szCs w:val="22"/>
        </w:rPr>
        <w:t>6</w:t>
      </w:r>
      <w:r w:rsidRPr="00024366">
        <w:rPr>
          <w:i/>
          <w:iCs/>
          <w:color w:val="000000"/>
          <w:sz w:val="22"/>
          <w:szCs w:val="22"/>
        </w:rPr>
        <w:t>. Metodiky)</w:t>
      </w:r>
    </w:p>
    <w:p w14:paraId="1AC61341" w14:textId="6F2170F1" w:rsidR="002A7442" w:rsidRDefault="00FE4522" w:rsidP="002A7442">
      <w:pPr>
        <w:autoSpaceDE w:val="0"/>
        <w:autoSpaceDN w:val="0"/>
        <w:adjustRightInd w:val="0"/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Při nastanuvších specifických podmínkách (tj. např. z důvodu ochrany práv duševního vlastnictví, při</w:t>
      </w:r>
      <w:r w:rsidR="00106037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neexistenci hospodářské soutěže, při zjevné a zcela nepřiměřené neúměrnosti nákladů poptávky u jiných </w:t>
      </w:r>
      <w:proofErr w:type="gramStart"/>
      <w:r>
        <w:rPr>
          <w:color w:val="000000"/>
          <w:sz w:val="24"/>
          <w:szCs w:val="24"/>
        </w:rPr>
        <w:t>dodavatelů,</w:t>
      </w:r>
      <w:proofErr w:type="gramEnd"/>
      <w:r>
        <w:rPr>
          <w:color w:val="000000"/>
          <w:sz w:val="24"/>
          <w:szCs w:val="24"/>
        </w:rPr>
        <w:t xml:space="preserve"> apod.) zadavatel</w:t>
      </w:r>
      <w:r w:rsidR="00926B96">
        <w:rPr>
          <w:color w:val="000000"/>
          <w:sz w:val="24"/>
          <w:szCs w:val="24"/>
        </w:rPr>
        <w:t xml:space="preserve"> může přistoupit k výběru konkrétního dodavatele bez</w:t>
      </w:r>
      <w:r w:rsidR="00106037">
        <w:rPr>
          <w:color w:val="000000"/>
          <w:sz w:val="24"/>
          <w:szCs w:val="24"/>
        </w:rPr>
        <w:t> </w:t>
      </w:r>
      <w:r w:rsidR="00926B96">
        <w:rPr>
          <w:color w:val="000000"/>
          <w:sz w:val="24"/>
          <w:szCs w:val="24"/>
        </w:rPr>
        <w:t xml:space="preserve">proběhnuvší hospodářské soutěže v souladu s </w:t>
      </w:r>
      <w:r w:rsidR="00926B96" w:rsidRPr="00B5142D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Přílohou č. </w:t>
      </w:r>
      <w:r>
        <w:rPr>
          <w:b/>
          <w:bCs/>
          <w:i/>
          <w:iCs/>
          <w:color w:val="0F243E" w:themeColor="text2" w:themeShade="80"/>
          <w:sz w:val="24"/>
          <w:szCs w:val="24"/>
        </w:rPr>
        <w:t>8</w:t>
      </w:r>
      <w:r w:rsidR="00926B96" w:rsidRPr="00B5142D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926B96" w:rsidRPr="00B5142D">
        <w:rPr>
          <w:color w:val="000000"/>
          <w:sz w:val="24"/>
          <w:szCs w:val="24"/>
        </w:rPr>
        <w:t>.</w:t>
      </w:r>
    </w:p>
    <w:p w14:paraId="70F6C3CA" w14:textId="62AB569F" w:rsidR="00106037" w:rsidRDefault="00106037" w:rsidP="002A7442">
      <w:pPr>
        <w:autoSpaceDE w:val="0"/>
        <w:autoSpaceDN w:val="0"/>
        <w:adjustRightInd w:val="0"/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Před uzavřením smlouvy či objednávky musí být záměr zadání veřejné zakázky se specifickými podmínkami plnění (příloha č. 8) opatřen schvalovací doložkou RMČ (</w:t>
      </w:r>
      <w:r w:rsidRPr="00106037">
        <w:rPr>
          <w:b/>
          <w:bCs/>
          <w:i/>
          <w:iCs/>
          <w:color w:val="000000"/>
          <w:sz w:val="24"/>
          <w:szCs w:val="24"/>
        </w:rPr>
        <w:t>Příloha č. 14 Metodiky</w:t>
      </w:r>
      <w:r>
        <w:rPr>
          <w:color w:val="000000"/>
          <w:sz w:val="24"/>
          <w:szCs w:val="24"/>
        </w:rPr>
        <w:t>)</w:t>
      </w:r>
    </w:p>
    <w:p w14:paraId="11197AA5" w14:textId="497153E8" w:rsidR="002A7442" w:rsidRPr="00F2127C" w:rsidRDefault="00FE4522" w:rsidP="00FE4522">
      <w:pPr>
        <w:autoSpaceDE w:val="0"/>
        <w:autoSpaceDN w:val="0"/>
        <w:adjustRightInd w:val="0"/>
        <w:spacing w:after="160"/>
        <w:jc w:val="both"/>
        <w:rPr>
          <w:color w:val="000000"/>
          <w:sz w:val="24"/>
          <w:szCs w:val="24"/>
        </w:rPr>
      </w:pPr>
      <w:r w:rsidRPr="009C6569">
        <w:rPr>
          <w:color w:val="000000"/>
          <w:sz w:val="24"/>
          <w:szCs w:val="24"/>
        </w:rPr>
        <w:t xml:space="preserve">Zadavatel </w:t>
      </w:r>
      <w:r w:rsidRPr="009C6569">
        <w:rPr>
          <w:b/>
          <w:bCs/>
          <w:color w:val="000000"/>
          <w:sz w:val="24"/>
          <w:szCs w:val="24"/>
        </w:rPr>
        <w:t xml:space="preserve">ve zvýšené míře </w:t>
      </w:r>
      <w:r w:rsidRPr="009C6569">
        <w:rPr>
          <w:color w:val="000000"/>
          <w:sz w:val="24"/>
          <w:szCs w:val="24"/>
        </w:rPr>
        <w:t xml:space="preserve">dbá </w:t>
      </w:r>
      <w:r>
        <w:rPr>
          <w:color w:val="000000"/>
          <w:sz w:val="24"/>
          <w:szCs w:val="24"/>
        </w:rPr>
        <w:t xml:space="preserve">transparentnosti a </w:t>
      </w:r>
      <w:r w:rsidRPr="009C6569">
        <w:rPr>
          <w:color w:val="000000"/>
          <w:sz w:val="24"/>
          <w:szCs w:val="24"/>
        </w:rPr>
        <w:t>přiměřenosti</w:t>
      </w:r>
      <w:r w:rsidR="009C298E">
        <w:rPr>
          <w:color w:val="000000"/>
          <w:sz w:val="24"/>
          <w:szCs w:val="24"/>
        </w:rPr>
        <w:t xml:space="preserve">. </w:t>
      </w:r>
      <w:r w:rsidRPr="009C6569">
        <w:rPr>
          <w:color w:val="000000"/>
          <w:sz w:val="24"/>
          <w:szCs w:val="24"/>
        </w:rPr>
        <w:t xml:space="preserve">Svůj postup </w:t>
      </w:r>
      <w:r>
        <w:rPr>
          <w:color w:val="000000"/>
          <w:sz w:val="24"/>
          <w:szCs w:val="24"/>
        </w:rPr>
        <w:t xml:space="preserve">je schopen </w:t>
      </w:r>
      <w:r w:rsidRPr="009C6569">
        <w:rPr>
          <w:color w:val="000000"/>
          <w:sz w:val="24"/>
          <w:szCs w:val="24"/>
        </w:rPr>
        <w:t>řádně a</w:t>
      </w:r>
      <w:r>
        <w:rPr>
          <w:color w:val="000000"/>
          <w:sz w:val="24"/>
          <w:szCs w:val="24"/>
        </w:rPr>
        <w:t> </w:t>
      </w:r>
      <w:r w:rsidRPr="009C6569">
        <w:rPr>
          <w:color w:val="000000"/>
          <w:sz w:val="24"/>
          <w:szCs w:val="24"/>
        </w:rPr>
        <w:t>dostatečně odůvodn</w:t>
      </w:r>
      <w:r>
        <w:rPr>
          <w:color w:val="000000"/>
          <w:sz w:val="24"/>
          <w:szCs w:val="24"/>
        </w:rPr>
        <w:t>it.</w:t>
      </w:r>
    </w:p>
    <w:p w14:paraId="77FA1341" w14:textId="77777777" w:rsidR="006F106A" w:rsidRPr="00DA537D" w:rsidRDefault="006F106A" w:rsidP="005C7CE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6CD4BB2" w14:textId="0D262007" w:rsidR="005C7CEC" w:rsidRDefault="005C7CEC" w:rsidP="007F5120">
      <w:pPr>
        <w:pStyle w:val="Nadpis3"/>
      </w:pPr>
      <w:r w:rsidRPr="00316487">
        <w:t xml:space="preserve">Článek </w:t>
      </w:r>
      <w:r>
        <w:t>VI</w:t>
      </w:r>
      <w:r w:rsidRPr="00316487">
        <w:t>.</w:t>
      </w:r>
    </w:p>
    <w:p w14:paraId="05A99BDE" w14:textId="577F87AF" w:rsidR="005C7CEC" w:rsidRPr="005C7CEC" w:rsidRDefault="005C7CEC" w:rsidP="007F5120">
      <w:pPr>
        <w:pStyle w:val="Nadpis3"/>
        <w:spacing w:after="120"/>
        <w:rPr>
          <w:color w:val="000000"/>
          <w:sz w:val="26"/>
          <w:szCs w:val="26"/>
        </w:rPr>
      </w:pPr>
      <w:r w:rsidRPr="0082266E">
        <w:rPr>
          <w:color w:val="000000"/>
          <w:sz w:val="26"/>
          <w:szCs w:val="26"/>
        </w:rPr>
        <w:t>Veřejné zakázky zadávané příspěvkovými organizacemi zřízenými MČ Brno-Židenice</w:t>
      </w:r>
    </w:p>
    <w:p w14:paraId="6EE36AE8" w14:textId="33911753" w:rsidR="006F106A" w:rsidRDefault="005C7CEC" w:rsidP="006F106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BE5000">
        <w:rPr>
          <w:color w:val="000000"/>
          <w:sz w:val="24"/>
          <w:szCs w:val="24"/>
        </w:rPr>
        <w:t>Při zadávání veřejných zakázek se příspěvkové organizace zřízené MČ Brno-Židenice řídí svou zřizovací listinou</w:t>
      </w:r>
      <w:r>
        <w:rPr>
          <w:color w:val="000000"/>
          <w:sz w:val="24"/>
          <w:szCs w:val="24"/>
        </w:rPr>
        <w:t xml:space="preserve"> </w:t>
      </w:r>
      <w:r w:rsidRPr="00BE5000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dále</w:t>
      </w:r>
      <w:r w:rsidRPr="00BE5000">
        <w:rPr>
          <w:color w:val="000000"/>
          <w:sz w:val="24"/>
          <w:szCs w:val="24"/>
        </w:rPr>
        <w:t xml:space="preserve"> </w:t>
      </w:r>
      <w:r w:rsidRPr="005C7CEC">
        <w:rPr>
          <w:b/>
          <w:bCs/>
          <w:color w:val="000000"/>
          <w:sz w:val="24"/>
          <w:szCs w:val="24"/>
        </w:rPr>
        <w:t>přiměřeně</w:t>
      </w:r>
      <w:r>
        <w:rPr>
          <w:color w:val="000000"/>
          <w:sz w:val="24"/>
          <w:szCs w:val="24"/>
        </w:rPr>
        <w:t xml:space="preserve"> </w:t>
      </w:r>
      <w:r w:rsidRPr="00BE5000">
        <w:rPr>
          <w:color w:val="000000"/>
          <w:sz w:val="24"/>
          <w:szCs w:val="24"/>
        </w:rPr>
        <w:t>touto Metodikou</w:t>
      </w:r>
      <w:r>
        <w:rPr>
          <w:color w:val="000000"/>
          <w:sz w:val="24"/>
          <w:szCs w:val="24"/>
        </w:rPr>
        <w:t>. F</w:t>
      </w:r>
      <w:r w:rsidRPr="00BE5000">
        <w:rPr>
          <w:color w:val="000000"/>
          <w:sz w:val="24"/>
          <w:szCs w:val="24"/>
        </w:rPr>
        <w:t>unkci zadavatele plní ředitel</w:t>
      </w:r>
      <w:r w:rsidR="00337A46">
        <w:rPr>
          <w:color w:val="000000"/>
          <w:sz w:val="24"/>
          <w:szCs w:val="24"/>
        </w:rPr>
        <w:t xml:space="preserve"> / </w:t>
      </w:r>
      <w:r>
        <w:rPr>
          <w:color w:val="000000"/>
          <w:sz w:val="24"/>
          <w:szCs w:val="24"/>
        </w:rPr>
        <w:t>vedoucí</w:t>
      </w:r>
      <w:r w:rsidRPr="00BE5000">
        <w:rPr>
          <w:color w:val="000000"/>
          <w:sz w:val="24"/>
          <w:szCs w:val="24"/>
        </w:rPr>
        <w:t xml:space="preserve"> </w:t>
      </w:r>
      <w:r w:rsidRPr="005C7CEC">
        <w:rPr>
          <w:color w:val="000000"/>
          <w:sz w:val="24"/>
          <w:szCs w:val="24"/>
        </w:rPr>
        <w:t>organizace.</w:t>
      </w:r>
      <w:r w:rsidR="006F106A">
        <w:rPr>
          <w:color w:val="000000"/>
          <w:sz w:val="24"/>
          <w:szCs w:val="24"/>
        </w:rPr>
        <w:br w:type="page"/>
      </w:r>
    </w:p>
    <w:p w14:paraId="19210E5A" w14:textId="77777777" w:rsidR="005C7CEC" w:rsidRDefault="005C7CEC" w:rsidP="005C7CEC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5C14CF00" w14:textId="7936435F" w:rsidR="005C7CEC" w:rsidRPr="00A646A7" w:rsidRDefault="005C7CEC" w:rsidP="00A646A7">
      <w:pPr>
        <w:pStyle w:val="Nadpis2"/>
        <w:contextualSpacing/>
        <w:jc w:val="center"/>
        <w:rPr>
          <w:sz w:val="28"/>
          <w:szCs w:val="28"/>
        </w:rPr>
      </w:pPr>
      <w:r w:rsidRPr="00A646A7">
        <w:rPr>
          <w:sz w:val="28"/>
          <w:szCs w:val="28"/>
        </w:rPr>
        <w:t>ČÁST TŘETÍ</w:t>
      </w:r>
    </w:p>
    <w:p w14:paraId="33CACA79" w14:textId="77777777" w:rsidR="00A646A7" w:rsidRPr="00A646A7" w:rsidRDefault="00A646A7" w:rsidP="00A646A7">
      <w:pPr>
        <w:pStyle w:val="Obsah1"/>
        <w:spacing w:after="160" w:line="240" w:lineRule="auto"/>
        <w:jc w:val="center"/>
        <w:rPr>
          <w:sz w:val="28"/>
          <w:szCs w:val="28"/>
        </w:rPr>
      </w:pPr>
      <w:r w:rsidRPr="00A646A7">
        <w:rPr>
          <w:sz w:val="28"/>
          <w:szCs w:val="28"/>
        </w:rPr>
        <w:t>PODLIMITNÍ A NADLIMITNÍ VEŘEJNÉ ZAKÁZKY</w:t>
      </w:r>
    </w:p>
    <w:p w14:paraId="31C37E23" w14:textId="7BAE19C8" w:rsidR="00A646A7" w:rsidRPr="00A646A7" w:rsidRDefault="00A646A7" w:rsidP="00A646A7">
      <w:pPr>
        <w:spacing w:after="120"/>
        <w:jc w:val="both"/>
        <w:rPr>
          <w:b/>
          <w:bCs/>
          <w:color w:val="000000" w:themeColor="text1"/>
          <w:sz w:val="24"/>
          <w:szCs w:val="24"/>
        </w:rPr>
      </w:pPr>
      <w:r w:rsidRPr="004602DB">
        <w:rPr>
          <w:b/>
          <w:bCs/>
          <w:color w:val="0F243E" w:themeColor="text2" w:themeShade="80"/>
          <w:sz w:val="24"/>
          <w:szCs w:val="24"/>
          <w:u w:val="single"/>
        </w:rPr>
        <w:t>1. OBECNÁ ČÁST</w:t>
      </w:r>
    </w:p>
    <w:p w14:paraId="429056CD" w14:textId="787DF6C6" w:rsidR="00A646A7" w:rsidRPr="00A646A7" w:rsidRDefault="00A646A7" w:rsidP="00A646A7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b/>
          <w:bCs/>
          <w:color w:val="000000" w:themeColor="text1"/>
          <w:sz w:val="24"/>
          <w:szCs w:val="24"/>
          <w:u w:val="single"/>
        </w:rPr>
        <w:t xml:space="preserve">a) </w:t>
      </w:r>
      <w:r w:rsidRPr="00A646A7">
        <w:rPr>
          <w:b/>
          <w:bCs/>
          <w:color w:val="000000" w:themeColor="text1"/>
          <w:sz w:val="24"/>
          <w:szCs w:val="24"/>
          <w:u w:val="single"/>
        </w:rPr>
        <w:t>Finanční limity</w:t>
      </w:r>
    </w:p>
    <w:p w14:paraId="365ED329" w14:textId="35171EA9" w:rsidR="00A646A7" w:rsidRPr="00B516BF" w:rsidRDefault="00A646A7" w:rsidP="001D6173">
      <w:pPr>
        <w:jc w:val="both"/>
        <w:rPr>
          <w:b/>
          <w:bCs/>
          <w:sz w:val="24"/>
          <w:szCs w:val="24"/>
        </w:rPr>
      </w:pPr>
      <w:r w:rsidRPr="00BE5000">
        <w:rPr>
          <w:b/>
          <w:bCs/>
          <w:sz w:val="24"/>
          <w:szCs w:val="24"/>
        </w:rPr>
        <w:t>Podlimitní veřejné zakázky:</w:t>
      </w:r>
    </w:p>
    <w:p w14:paraId="58482918" w14:textId="77777777" w:rsidR="001D6173" w:rsidRPr="00F15267" w:rsidRDefault="001D6173" w:rsidP="001D6173">
      <w:pPr>
        <w:pStyle w:val="Odstavecseseznamem"/>
        <w:numPr>
          <w:ilvl w:val="0"/>
          <w:numId w:val="6"/>
        </w:numPr>
        <w:spacing w:before="120" w:after="120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od 2.000.00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15267">
        <w:rPr>
          <w:rFonts w:ascii="Times New Roman" w:hAnsi="Times New Roman" w:cs="Times New Roman"/>
          <w:sz w:val="24"/>
          <w:szCs w:val="24"/>
        </w:rPr>
        <w:t xml:space="preserve">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do 3.568.000 Kč bez DPH</w:t>
      </w:r>
      <w:r>
        <w:rPr>
          <w:rFonts w:ascii="Times New Roman" w:hAnsi="Times New Roman" w:cs="Times New Roman"/>
          <w:sz w:val="24"/>
          <w:szCs w:val="24"/>
        </w:rPr>
        <w:t xml:space="preserve"> vč.</w:t>
      </w:r>
      <w:r w:rsidRPr="00F15267">
        <w:rPr>
          <w:rFonts w:ascii="Times New Roman" w:hAnsi="Times New Roman" w:cs="Times New Roman"/>
          <w:sz w:val="24"/>
          <w:szCs w:val="24"/>
        </w:rPr>
        <w:t xml:space="preserve"> u dodávek (obecný limit)</w:t>
      </w:r>
    </w:p>
    <w:p w14:paraId="635D754D" w14:textId="6A509276" w:rsidR="001D6173" w:rsidRPr="00F15267" w:rsidRDefault="001D6173" w:rsidP="001D6173">
      <w:pPr>
        <w:pStyle w:val="Odstavecseseznamem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od 2.000.00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15267">
        <w:rPr>
          <w:rFonts w:ascii="Times New Roman" w:hAnsi="Times New Roman" w:cs="Times New Roman"/>
          <w:sz w:val="24"/>
          <w:szCs w:val="24"/>
        </w:rPr>
        <w:t xml:space="preserve">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do 5.494.000 Kč bez DPH</w:t>
      </w:r>
      <w:r>
        <w:rPr>
          <w:rFonts w:ascii="Times New Roman" w:hAnsi="Times New Roman" w:cs="Times New Roman"/>
          <w:sz w:val="24"/>
          <w:szCs w:val="24"/>
        </w:rPr>
        <w:t xml:space="preserve"> vč.</w:t>
      </w:r>
      <w:r w:rsidRPr="00F15267">
        <w:rPr>
          <w:rFonts w:ascii="Times New Roman" w:hAnsi="Times New Roman" w:cs="Times New Roman"/>
          <w:sz w:val="24"/>
          <w:szCs w:val="24"/>
        </w:rPr>
        <w:t xml:space="preserve"> u služeb mj. v případě zadavatele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5267">
        <w:rPr>
          <w:rFonts w:ascii="Times New Roman" w:hAnsi="Times New Roman" w:cs="Times New Roman"/>
          <w:sz w:val="24"/>
          <w:szCs w:val="24"/>
        </w:rPr>
        <w:t xml:space="preserve"> jenž je</w:t>
      </w:r>
      <w:r w:rsidR="001E0D10">
        <w:rPr>
          <w:rFonts w:ascii="Times New Roman" w:hAnsi="Times New Roman" w:cs="Times New Roman"/>
          <w:sz w:val="24"/>
          <w:szCs w:val="24"/>
        </w:rPr>
        <w:t> </w:t>
      </w:r>
      <w:r w:rsidRPr="00F15267">
        <w:rPr>
          <w:rFonts w:ascii="Times New Roman" w:hAnsi="Times New Roman" w:cs="Times New Roman"/>
          <w:sz w:val="24"/>
          <w:szCs w:val="24"/>
        </w:rPr>
        <w:t>územním samosprávným celkem nebo jeho příspěvkovou organizací</w:t>
      </w:r>
    </w:p>
    <w:p w14:paraId="23F56CB8" w14:textId="77777777" w:rsidR="001D6173" w:rsidRPr="001D6173" w:rsidRDefault="001D6173" w:rsidP="001D6173">
      <w:pPr>
        <w:pStyle w:val="Odstavecseseznamem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67">
        <w:rPr>
          <w:rFonts w:ascii="Times New Roman" w:hAnsi="Times New Roman" w:cs="Times New Roman"/>
          <w:sz w:val="24"/>
          <w:szCs w:val="24"/>
        </w:rPr>
        <w:t>od 6.000.00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15267">
        <w:rPr>
          <w:rFonts w:ascii="Times New Roman" w:hAnsi="Times New Roman" w:cs="Times New Roman"/>
          <w:sz w:val="24"/>
          <w:szCs w:val="24"/>
        </w:rPr>
        <w:t xml:space="preserve">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 xml:space="preserve">do 137.366.000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Pr="00F15267">
        <w:rPr>
          <w:rFonts w:ascii="Times New Roman" w:hAnsi="Times New Roman" w:cs="Times New Roman"/>
          <w:sz w:val="24"/>
          <w:szCs w:val="24"/>
        </w:rPr>
        <w:t>u stavebních prací</w:t>
      </w:r>
    </w:p>
    <w:p w14:paraId="65A615BE" w14:textId="56DE29C6" w:rsidR="001D6173" w:rsidRPr="001D6173" w:rsidRDefault="001D6173" w:rsidP="001D6173">
      <w:pPr>
        <w:pStyle w:val="Odstavecseseznamem"/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6173">
        <w:rPr>
          <w:b/>
          <w:bCs/>
          <w:sz w:val="24"/>
          <w:szCs w:val="24"/>
        </w:rPr>
        <w:t xml:space="preserve">  </w:t>
      </w:r>
    </w:p>
    <w:p w14:paraId="576F67E7" w14:textId="77777777" w:rsidR="00A646A7" w:rsidRPr="00BE5000" w:rsidRDefault="00A646A7" w:rsidP="00A646A7">
      <w:pPr>
        <w:jc w:val="both"/>
        <w:rPr>
          <w:sz w:val="24"/>
          <w:szCs w:val="24"/>
        </w:rPr>
      </w:pPr>
      <w:r w:rsidRPr="00BE5000">
        <w:rPr>
          <w:b/>
          <w:bCs/>
          <w:sz w:val="24"/>
          <w:szCs w:val="24"/>
        </w:rPr>
        <w:t xml:space="preserve">Nadlimitní veřejné zakázky: </w:t>
      </w:r>
    </w:p>
    <w:p w14:paraId="5A6F929B" w14:textId="77777777" w:rsidR="001D6173" w:rsidRPr="00665662" w:rsidRDefault="001D6173" w:rsidP="001D6173">
      <w:pPr>
        <w:pStyle w:val="Odstavecseseznamem"/>
        <w:numPr>
          <w:ilvl w:val="0"/>
          <w:numId w:val="7"/>
        </w:numPr>
        <w:spacing w:before="120" w:after="0"/>
        <w:ind w:left="714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od 3.568.001 Kč bez DPH vč. u dodávek (obecný limit)</w:t>
      </w:r>
    </w:p>
    <w:p w14:paraId="055818FB" w14:textId="129D149A" w:rsidR="001D6173" w:rsidRPr="00665662" w:rsidRDefault="001D6173" w:rsidP="001D617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>5.494.001 Kč bez DPH vč. u služeb mj. v případě zadavatele, jenž je územním samosprávným celkem nebo jeho příspěvkovou organizací</w:t>
      </w:r>
    </w:p>
    <w:p w14:paraId="1FC31267" w14:textId="77777777" w:rsidR="001D6173" w:rsidRPr="009D4322" w:rsidRDefault="001D6173" w:rsidP="001D617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137.366.001 Kč bez DPH </w:t>
      </w:r>
      <w:r>
        <w:rPr>
          <w:rFonts w:ascii="Times New Roman" w:hAnsi="Times New Roman" w:cs="Times New Roman"/>
          <w:sz w:val="24"/>
          <w:szCs w:val="24"/>
        </w:rPr>
        <w:t xml:space="preserve">vč. </w:t>
      </w:r>
      <w:r w:rsidRPr="009D4322">
        <w:rPr>
          <w:rFonts w:ascii="Times New Roman" w:hAnsi="Times New Roman" w:cs="Times New Roman"/>
          <w:sz w:val="24"/>
          <w:szCs w:val="24"/>
        </w:rPr>
        <w:t>u stavebních prací</w:t>
      </w:r>
    </w:p>
    <w:p w14:paraId="216FA5F7" w14:textId="52BA4FC9" w:rsidR="00A646A7" w:rsidRPr="00A646A7" w:rsidRDefault="00A646A7" w:rsidP="00A646A7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b/>
          <w:bCs/>
          <w:color w:val="000000" w:themeColor="text1"/>
          <w:sz w:val="24"/>
          <w:szCs w:val="24"/>
          <w:u w:val="single"/>
        </w:rPr>
        <w:t>b)</w:t>
      </w:r>
      <w:r w:rsidRPr="00A646A7">
        <w:rPr>
          <w:b/>
          <w:bCs/>
          <w:color w:val="000000" w:themeColor="text1"/>
          <w:sz w:val="24"/>
          <w:szCs w:val="24"/>
          <w:u w:val="single"/>
        </w:rPr>
        <w:t xml:space="preserve"> Administrace veřejné zakázky</w:t>
      </w:r>
    </w:p>
    <w:p w14:paraId="533EA5F5" w14:textId="77777777" w:rsidR="00A646A7" w:rsidRPr="00DD1ECE" w:rsidRDefault="00A646A7" w:rsidP="00A646A7">
      <w:pPr>
        <w:rPr>
          <w:b/>
          <w:sz w:val="24"/>
          <w:szCs w:val="24"/>
        </w:rPr>
      </w:pPr>
      <w:r w:rsidRPr="00DD1ECE">
        <w:rPr>
          <w:b/>
          <w:sz w:val="24"/>
          <w:szCs w:val="24"/>
        </w:rPr>
        <w:t>Zadavatel postupuje v souladu se</w:t>
      </w:r>
    </w:p>
    <w:p w14:paraId="25718ECF" w14:textId="2AA10407" w:rsidR="00A646A7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zákon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340/2015 Sb., </w:t>
      </w:r>
      <w:r w:rsidR="00C9352A" w:rsidRPr="00C9352A">
        <w:rPr>
          <w:rFonts w:ascii="Times New Roman" w:hAnsi="Times New Roman" w:cs="Times New Roman"/>
          <w:sz w:val="24"/>
          <w:szCs w:val="24"/>
        </w:rPr>
        <w:t>o zvláštních podmínkách účinnosti některých smluv, uveřejňování těchto smluv a o registru smluv (zákon o registru smluv), ve znění pozdějších předpisů.</w:t>
      </w:r>
    </w:p>
    <w:p w14:paraId="108056C5" w14:textId="7B98B60C" w:rsidR="00A646A7" w:rsidRPr="009E6B11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zákon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134/2016 Sb., o zadávání veřejných zakázek, ve znění pozdějších předpisů</w:t>
      </w:r>
      <w:r w:rsidR="005A24A5">
        <w:rPr>
          <w:rFonts w:ascii="Times New Roman" w:hAnsi="Times New Roman" w:cs="Times New Roman"/>
          <w:sz w:val="24"/>
          <w:szCs w:val="24"/>
        </w:rPr>
        <w:t>,</w:t>
      </w:r>
    </w:p>
    <w:p w14:paraId="268D868E" w14:textId="649B8D18" w:rsidR="00A646A7" w:rsidRPr="00BE5000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168/2016 Sb., o uveřejňování formulářů pro účely zákona o zadávání veřejných zakázek a</w:t>
      </w:r>
      <w:r w:rsidR="001E0D10">
        <w:rPr>
          <w:rFonts w:ascii="Times New Roman" w:hAnsi="Times New Roman" w:cs="Times New Roman"/>
          <w:sz w:val="24"/>
          <w:szCs w:val="24"/>
        </w:rPr>
        <w:t> </w:t>
      </w:r>
      <w:r w:rsidRPr="00BE5000">
        <w:rPr>
          <w:rFonts w:ascii="Times New Roman" w:hAnsi="Times New Roman" w:cs="Times New Roman"/>
          <w:sz w:val="24"/>
          <w:szCs w:val="24"/>
        </w:rPr>
        <w:t>náležitostech profilu zadavatele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E6FB7E6" w14:textId="77777777" w:rsidR="00A646A7" w:rsidRPr="00BE5000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169/2016 Sb., o stanovení rozsahu dokumentace veřejné zakázky na stavební práce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a soupisu stavebních prací, dodávek a služeb s výkazem výměr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EEEC2E1" w14:textId="77777777" w:rsidR="00A646A7" w:rsidRPr="00BE5000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nařízením vlády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170/2016 Sb., o stanovení paušální částky nákladů řízení o přezkoumání úkonů zadavatele při zadávání veřejných zakázek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8B700C9" w14:textId="77777777" w:rsidR="00A646A7" w:rsidRPr="00BE5000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nařízením vlády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172/2016 Sb., o stanovení finančních limitů a částek pro účely zákona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o zadávání veřejných zakázek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FA6110F" w14:textId="77777777" w:rsidR="00A646A7" w:rsidRDefault="00A646A7" w:rsidP="002F0189">
      <w:pPr>
        <w:pStyle w:val="Odstavecseseznamem"/>
        <w:numPr>
          <w:ilvl w:val="0"/>
          <w:numId w:val="1"/>
        </w:numPr>
        <w:spacing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5000">
        <w:rPr>
          <w:rFonts w:ascii="Times New Roman" w:hAnsi="Times New Roman" w:cs="Times New Roman"/>
          <w:sz w:val="24"/>
          <w:szCs w:val="24"/>
        </w:rPr>
        <w:t>vyhlášk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BE5000">
        <w:rPr>
          <w:rFonts w:ascii="Times New Roman" w:hAnsi="Times New Roman" w:cs="Times New Roman"/>
          <w:sz w:val="24"/>
          <w:szCs w:val="24"/>
        </w:rPr>
        <w:t xml:space="preserve"> č. 173/2016 Sb., o stanovení závazných zadávacích podmínek pro veřejné zakázky </w:t>
      </w:r>
      <w:r>
        <w:rPr>
          <w:rFonts w:ascii="Times New Roman" w:hAnsi="Times New Roman" w:cs="Times New Roman"/>
          <w:sz w:val="24"/>
          <w:szCs w:val="24"/>
        </w:rPr>
        <w:br/>
      </w:r>
      <w:r w:rsidRPr="00BE5000">
        <w:rPr>
          <w:rFonts w:ascii="Times New Roman" w:hAnsi="Times New Roman" w:cs="Times New Roman"/>
          <w:sz w:val="24"/>
          <w:szCs w:val="24"/>
        </w:rPr>
        <w:t>na pořízení silničních vozidel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DAF84C" w14:textId="112064C1" w:rsidR="00A646A7" w:rsidRDefault="00A646A7" w:rsidP="00A646A7">
      <w:pPr>
        <w:spacing w:after="240"/>
        <w:jc w:val="both"/>
        <w:rPr>
          <w:bCs/>
          <w:sz w:val="24"/>
          <w:szCs w:val="24"/>
        </w:rPr>
      </w:pPr>
      <w:r w:rsidRPr="00DD1ECE">
        <w:rPr>
          <w:bCs/>
          <w:sz w:val="24"/>
          <w:szCs w:val="24"/>
        </w:rPr>
        <w:t>Zadavatel se při zadávání podlimitních</w:t>
      </w:r>
      <w:r>
        <w:rPr>
          <w:bCs/>
          <w:sz w:val="24"/>
          <w:szCs w:val="24"/>
        </w:rPr>
        <w:t xml:space="preserve"> a </w:t>
      </w:r>
      <w:r w:rsidRPr="00DD1ECE">
        <w:rPr>
          <w:bCs/>
          <w:sz w:val="24"/>
          <w:szCs w:val="24"/>
        </w:rPr>
        <w:t xml:space="preserve">nadlimitních veřejných zakázek </w:t>
      </w:r>
      <w:r w:rsidRPr="00781798">
        <w:rPr>
          <w:b/>
          <w:sz w:val="24"/>
          <w:szCs w:val="24"/>
        </w:rPr>
        <w:t>může nechat zastoupit</w:t>
      </w:r>
      <w:r w:rsidRPr="00DD1ECE">
        <w:rPr>
          <w:bCs/>
          <w:sz w:val="24"/>
          <w:szCs w:val="24"/>
        </w:rPr>
        <w:t xml:space="preserve"> </w:t>
      </w:r>
      <w:r w:rsidR="00EA03BA" w:rsidRPr="00EA03BA">
        <w:rPr>
          <w:b/>
          <w:sz w:val="24"/>
          <w:szCs w:val="24"/>
        </w:rPr>
        <w:t>zástupcem zadavatele</w:t>
      </w:r>
      <w:r w:rsidR="00EA03BA">
        <w:rPr>
          <w:bCs/>
          <w:sz w:val="24"/>
          <w:szCs w:val="24"/>
        </w:rPr>
        <w:t xml:space="preserve"> (</w:t>
      </w:r>
      <w:r w:rsidRPr="00DD1ECE">
        <w:rPr>
          <w:bCs/>
          <w:sz w:val="24"/>
          <w:szCs w:val="24"/>
        </w:rPr>
        <w:t>administrátorem</w:t>
      </w:r>
      <w:r w:rsidR="00EA03BA">
        <w:rPr>
          <w:bCs/>
          <w:sz w:val="24"/>
          <w:szCs w:val="24"/>
        </w:rPr>
        <w:t xml:space="preserve"> veřejné zakázky)</w:t>
      </w:r>
      <w:r w:rsidRPr="00DD1ECE">
        <w:rPr>
          <w:bCs/>
          <w:sz w:val="24"/>
          <w:szCs w:val="24"/>
        </w:rPr>
        <w:t xml:space="preserve">, v souladu s § 43 </w:t>
      </w:r>
      <w:r>
        <w:rPr>
          <w:bCs/>
          <w:sz w:val="24"/>
          <w:szCs w:val="24"/>
        </w:rPr>
        <w:t>ZZVZ.</w:t>
      </w:r>
      <w:r w:rsidR="00EA03BA">
        <w:rPr>
          <w:bCs/>
          <w:sz w:val="24"/>
          <w:szCs w:val="24"/>
        </w:rPr>
        <w:t xml:space="preserve"> U veřejných zakázek na výběr zástupce zadavatele (administrátora veřejné zakázky) zadavatel postupuje dle Části druhé, </w:t>
      </w:r>
      <w:r w:rsidR="00DF7D90">
        <w:rPr>
          <w:bCs/>
          <w:sz w:val="24"/>
          <w:szCs w:val="24"/>
        </w:rPr>
        <w:t>Č</w:t>
      </w:r>
      <w:r w:rsidR="00EA03BA">
        <w:rPr>
          <w:bCs/>
          <w:sz w:val="24"/>
          <w:szCs w:val="24"/>
        </w:rPr>
        <w:t>lánku IV. Metodiky.</w:t>
      </w:r>
    </w:p>
    <w:p w14:paraId="25742964" w14:textId="50B2E86B" w:rsidR="00A646A7" w:rsidRPr="00BD2954" w:rsidRDefault="00A646A7" w:rsidP="00A646A7">
      <w:pPr>
        <w:spacing w:after="120"/>
        <w:jc w:val="both"/>
        <w:rPr>
          <w:color w:val="000000" w:themeColor="text1"/>
          <w:sz w:val="24"/>
          <w:szCs w:val="24"/>
        </w:rPr>
      </w:pPr>
      <w:r w:rsidRPr="00A646A7">
        <w:rPr>
          <w:b/>
          <w:bCs/>
          <w:sz w:val="24"/>
          <w:szCs w:val="24"/>
        </w:rPr>
        <w:t>Zadavatel:</w:t>
      </w:r>
      <w:r w:rsidRPr="00DD1ECE">
        <w:rPr>
          <w:sz w:val="24"/>
          <w:szCs w:val="24"/>
        </w:rPr>
        <w:t xml:space="preserve"> </w:t>
      </w:r>
      <w:r w:rsidRPr="00123027">
        <w:rPr>
          <w:color w:val="000000" w:themeColor="text1"/>
          <w:sz w:val="24"/>
          <w:szCs w:val="24"/>
        </w:rPr>
        <w:t xml:space="preserve">MČ Brno-Židenice, působnost zadavatele </w:t>
      </w:r>
      <w:r>
        <w:rPr>
          <w:color w:val="000000" w:themeColor="text1"/>
          <w:sz w:val="24"/>
          <w:szCs w:val="24"/>
        </w:rPr>
        <w:t>plní RMČ. Té p</w:t>
      </w:r>
      <w:r w:rsidRPr="00DD1ECE">
        <w:rPr>
          <w:sz w:val="24"/>
          <w:szCs w:val="24"/>
        </w:rPr>
        <w:t>ředkládá příslušný vedoucí útvaru</w:t>
      </w:r>
      <w:r w:rsidR="006F106A">
        <w:rPr>
          <w:sz w:val="24"/>
          <w:szCs w:val="24"/>
        </w:rPr>
        <w:t xml:space="preserve">, </w:t>
      </w:r>
      <w:r w:rsidRPr="00DD1ECE">
        <w:rPr>
          <w:sz w:val="24"/>
          <w:szCs w:val="24"/>
        </w:rPr>
        <w:t>v</w:t>
      </w:r>
      <w:r w:rsidR="001E0D10">
        <w:rPr>
          <w:sz w:val="24"/>
          <w:szCs w:val="24"/>
        </w:rPr>
        <w:t> </w:t>
      </w:r>
      <w:r w:rsidRPr="00DD1ECE">
        <w:rPr>
          <w:sz w:val="24"/>
          <w:szCs w:val="24"/>
        </w:rPr>
        <w:t>jehož oblasti působnosti bude zakázka realizována,</w:t>
      </w:r>
      <w:r>
        <w:rPr>
          <w:sz w:val="24"/>
          <w:szCs w:val="24"/>
        </w:rPr>
        <w:t xml:space="preserve"> ve </w:t>
      </w:r>
      <w:r w:rsidRPr="00781798">
        <w:rPr>
          <w:sz w:val="24"/>
          <w:szCs w:val="24"/>
        </w:rPr>
        <w:t xml:space="preserve">spolupráci se SO ÚT a prostřednictvím starosty </w:t>
      </w:r>
      <w:r w:rsidRPr="00871339">
        <w:rPr>
          <w:sz w:val="24"/>
          <w:szCs w:val="24"/>
        </w:rPr>
        <w:t xml:space="preserve">MČ, ke schválení návrh usnesení k vyhlášení veřejné zakázky </w:t>
      </w:r>
      <w:r w:rsidR="00871339" w:rsidRPr="00871339">
        <w:rPr>
          <w:sz w:val="24"/>
          <w:szCs w:val="24"/>
        </w:rPr>
        <w:t xml:space="preserve">dle </w:t>
      </w:r>
      <w:r w:rsidRPr="00871339">
        <w:rPr>
          <w:b/>
          <w:bCs/>
          <w:i/>
          <w:iCs/>
          <w:color w:val="0F243E" w:themeColor="text2" w:themeShade="80"/>
          <w:sz w:val="24"/>
          <w:szCs w:val="24"/>
        </w:rPr>
        <w:t>Příloh</w:t>
      </w:r>
      <w:r w:rsidR="00871339" w:rsidRPr="00871339">
        <w:rPr>
          <w:b/>
          <w:bCs/>
          <w:i/>
          <w:iCs/>
          <w:color w:val="0F243E" w:themeColor="text2" w:themeShade="80"/>
          <w:sz w:val="24"/>
          <w:szCs w:val="24"/>
        </w:rPr>
        <w:t xml:space="preserve">y </w:t>
      </w:r>
      <w:r w:rsidRPr="00871339">
        <w:rPr>
          <w:b/>
          <w:bCs/>
          <w:i/>
          <w:iCs/>
          <w:color w:val="0F243E" w:themeColor="text2" w:themeShade="80"/>
          <w:sz w:val="24"/>
          <w:szCs w:val="24"/>
        </w:rPr>
        <w:t xml:space="preserve">č. </w:t>
      </w:r>
      <w:r w:rsidR="00871339">
        <w:rPr>
          <w:b/>
          <w:bCs/>
          <w:i/>
          <w:iCs/>
          <w:color w:val="0F243E" w:themeColor="text2" w:themeShade="80"/>
          <w:sz w:val="24"/>
          <w:szCs w:val="24"/>
        </w:rPr>
        <w:t>8a</w:t>
      </w:r>
      <w:r w:rsidRPr="00871339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3B02F7">
        <w:rPr>
          <w:sz w:val="24"/>
          <w:szCs w:val="24"/>
        </w:rPr>
        <w:t xml:space="preserve">, </w:t>
      </w:r>
      <w:r w:rsidR="00871339" w:rsidRPr="00871339">
        <w:rPr>
          <w:sz w:val="24"/>
          <w:szCs w:val="24"/>
        </w:rPr>
        <w:t xml:space="preserve">příp. podle </w:t>
      </w:r>
      <w:r w:rsidR="00871339" w:rsidRPr="00871339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Přílohy č. </w:t>
      </w:r>
      <w:r w:rsidR="00871339">
        <w:rPr>
          <w:b/>
          <w:bCs/>
          <w:i/>
          <w:iCs/>
          <w:color w:val="0F243E" w:themeColor="text2" w:themeShade="80"/>
          <w:sz w:val="24"/>
          <w:szCs w:val="24"/>
        </w:rPr>
        <w:t>8b</w:t>
      </w:r>
      <w:r w:rsidR="00871339" w:rsidRPr="00871339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871339" w:rsidRPr="00871339">
        <w:rPr>
          <w:color w:val="0F243E" w:themeColor="text2" w:themeShade="80"/>
          <w:sz w:val="24"/>
          <w:szCs w:val="24"/>
        </w:rPr>
        <w:t xml:space="preserve"> </w:t>
      </w:r>
      <w:r w:rsidR="00871339" w:rsidRPr="00871339">
        <w:rPr>
          <w:sz w:val="24"/>
          <w:szCs w:val="24"/>
        </w:rPr>
        <w:t>v případě, že je MČ zastoupena zástupcem zadavatele v souladu s § 43 ZZVZ.</w:t>
      </w:r>
    </w:p>
    <w:p w14:paraId="7464BA7E" w14:textId="13B3133B" w:rsidR="00A646A7" w:rsidRDefault="00A646A7" w:rsidP="006F106A">
      <w:pPr>
        <w:spacing w:after="160"/>
        <w:jc w:val="both"/>
        <w:rPr>
          <w:sz w:val="24"/>
          <w:szCs w:val="24"/>
        </w:rPr>
      </w:pPr>
      <w:r w:rsidRPr="006F106A">
        <w:rPr>
          <w:b/>
          <w:bCs/>
          <w:sz w:val="24"/>
          <w:szCs w:val="24"/>
        </w:rPr>
        <w:t xml:space="preserve">Zadávací dokumentace: </w:t>
      </w:r>
      <w:r w:rsidRPr="00871339">
        <w:rPr>
          <w:bCs/>
          <w:sz w:val="24"/>
          <w:szCs w:val="24"/>
        </w:rPr>
        <w:t xml:space="preserve">Zadávací dokumentaci </w:t>
      </w:r>
      <w:r w:rsidRPr="003B02F7">
        <w:rPr>
          <w:bCs/>
          <w:sz w:val="24"/>
          <w:szCs w:val="24"/>
        </w:rPr>
        <w:t>připravuje</w:t>
      </w:r>
      <w:r w:rsidRPr="003B02F7">
        <w:rPr>
          <w:b/>
          <w:bCs/>
          <w:sz w:val="24"/>
          <w:szCs w:val="24"/>
        </w:rPr>
        <w:t xml:space="preserve"> </w:t>
      </w:r>
      <w:r w:rsidRPr="003B02F7">
        <w:rPr>
          <w:sz w:val="24"/>
          <w:szCs w:val="24"/>
        </w:rPr>
        <w:t>vedoucí příslušného útvaru</w:t>
      </w:r>
      <w:r w:rsidR="002A5F84">
        <w:rPr>
          <w:sz w:val="24"/>
          <w:szCs w:val="24"/>
        </w:rPr>
        <w:t xml:space="preserve"> ÚMČ</w:t>
      </w:r>
      <w:r w:rsidRPr="003B02F7">
        <w:rPr>
          <w:sz w:val="24"/>
          <w:szCs w:val="24"/>
        </w:rPr>
        <w:t xml:space="preserve">, ve spolupráci se SO ÚT </w:t>
      </w:r>
      <w:r w:rsidR="006F106A" w:rsidRPr="003B02F7">
        <w:rPr>
          <w:sz w:val="24"/>
          <w:szCs w:val="24"/>
        </w:rPr>
        <w:t>(</w:t>
      </w:r>
      <w:r w:rsidR="00106037">
        <w:rPr>
          <w:sz w:val="24"/>
          <w:szCs w:val="24"/>
        </w:rPr>
        <w:t xml:space="preserve">přiměřeně dle </w:t>
      </w:r>
      <w:r w:rsidR="006F106A" w:rsidRPr="003B02F7">
        <w:rPr>
          <w:b/>
          <w:bCs/>
          <w:i/>
          <w:iCs/>
          <w:color w:val="0F243E" w:themeColor="text2" w:themeShade="80"/>
          <w:sz w:val="24"/>
          <w:szCs w:val="24"/>
        </w:rPr>
        <w:t>Příloh</w:t>
      </w:r>
      <w:r w:rsidR="00106037">
        <w:rPr>
          <w:b/>
          <w:bCs/>
          <w:i/>
          <w:iCs/>
          <w:color w:val="0F243E" w:themeColor="text2" w:themeShade="80"/>
          <w:sz w:val="24"/>
          <w:szCs w:val="24"/>
        </w:rPr>
        <w:t>y</w:t>
      </w:r>
      <w:r w:rsidR="006F106A" w:rsidRPr="003B02F7">
        <w:rPr>
          <w:b/>
          <w:bCs/>
          <w:i/>
          <w:iCs/>
          <w:color w:val="0F243E" w:themeColor="text2" w:themeShade="80"/>
          <w:sz w:val="24"/>
          <w:szCs w:val="24"/>
        </w:rPr>
        <w:t xml:space="preserve"> č. </w:t>
      </w:r>
      <w:r w:rsidR="00871339" w:rsidRPr="003B02F7">
        <w:rPr>
          <w:b/>
          <w:bCs/>
          <w:i/>
          <w:iCs/>
          <w:color w:val="0F243E" w:themeColor="text2" w:themeShade="80"/>
          <w:sz w:val="24"/>
          <w:szCs w:val="24"/>
        </w:rPr>
        <w:t>7</w:t>
      </w:r>
      <w:r w:rsidR="008356A8">
        <w:rPr>
          <w:b/>
          <w:bCs/>
          <w:i/>
          <w:iCs/>
          <w:color w:val="0F243E" w:themeColor="text2" w:themeShade="80"/>
          <w:sz w:val="24"/>
          <w:szCs w:val="24"/>
        </w:rPr>
        <w:t>a</w:t>
      </w:r>
      <w:r w:rsidR="006F106A" w:rsidRPr="003B02F7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6F106A" w:rsidRPr="003B02F7">
        <w:rPr>
          <w:sz w:val="24"/>
          <w:szCs w:val="24"/>
        </w:rPr>
        <w:t>).</w:t>
      </w:r>
      <w:r w:rsidR="003B02F7" w:rsidRPr="003B02F7">
        <w:rPr>
          <w:sz w:val="24"/>
          <w:szCs w:val="24"/>
        </w:rPr>
        <w:t xml:space="preserve"> Její znění, vč. návrhu smlouvy na</w:t>
      </w:r>
      <w:r w:rsidR="00106037">
        <w:rPr>
          <w:sz w:val="24"/>
          <w:szCs w:val="24"/>
        </w:rPr>
        <w:t> </w:t>
      </w:r>
      <w:r w:rsidR="003B02F7" w:rsidRPr="003B02F7">
        <w:rPr>
          <w:sz w:val="24"/>
          <w:szCs w:val="24"/>
        </w:rPr>
        <w:t xml:space="preserve">požadované plnění, schvaluje RMČ na základě návrhu usnesení dle </w:t>
      </w:r>
      <w:r w:rsidR="003B02F7" w:rsidRPr="003B02F7">
        <w:rPr>
          <w:b/>
          <w:bCs/>
          <w:i/>
          <w:iCs/>
          <w:color w:val="0F243E" w:themeColor="text2" w:themeShade="80"/>
          <w:sz w:val="24"/>
          <w:szCs w:val="24"/>
        </w:rPr>
        <w:t xml:space="preserve">Přílohy č. </w:t>
      </w:r>
      <w:r w:rsidR="003B02F7">
        <w:rPr>
          <w:b/>
          <w:bCs/>
          <w:i/>
          <w:iCs/>
          <w:color w:val="0F243E" w:themeColor="text2" w:themeShade="80"/>
          <w:sz w:val="24"/>
          <w:szCs w:val="24"/>
        </w:rPr>
        <w:t>9</w:t>
      </w:r>
      <w:r w:rsidR="003B02F7" w:rsidRPr="003B02F7">
        <w:rPr>
          <w:b/>
          <w:bCs/>
          <w:i/>
          <w:iCs/>
          <w:color w:val="0F243E" w:themeColor="text2" w:themeShade="80"/>
          <w:sz w:val="24"/>
          <w:szCs w:val="24"/>
        </w:rPr>
        <w:t xml:space="preserve"> Metodiky</w:t>
      </w:r>
      <w:r w:rsidR="003B02F7" w:rsidRPr="003B02F7">
        <w:rPr>
          <w:sz w:val="24"/>
          <w:szCs w:val="24"/>
        </w:rPr>
        <w:t>.</w:t>
      </w:r>
    </w:p>
    <w:p w14:paraId="57536A75" w14:textId="6573CCD1" w:rsidR="00A646A7" w:rsidRPr="00571644" w:rsidRDefault="00A646A7" w:rsidP="00A646A7">
      <w:pPr>
        <w:spacing w:after="160"/>
        <w:jc w:val="both"/>
        <w:rPr>
          <w:sz w:val="24"/>
          <w:szCs w:val="24"/>
        </w:rPr>
      </w:pPr>
      <w:r w:rsidRPr="006F106A">
        <w:rPr>
          <w:b/>
          <w:bCs/>
          <w:sz w:val="24"/>
          <w:szCs w:val="24"/>
        </w:rPr>
        <w:t>Hodnotící kritéria a kvalifikační předpoklady</w:t>
      </w:r>
      <w:r w:rsidRPr="006F106A">
        <w:rPr>
          <w:sz w:val="24"/>
          <w:szCs w:val="24"/>
        </w:rPr>
        <w:t>:</w:t>
      </w:r>
      <w:r w:rsidRPr="00BE5000">
        <w:rPr>
          <w:sz w:val="24"/>
          <w:szCs w:val="24"/>
        </w:rPr>
        <w:t xml:space="preserve"> </w:t>
      </w:r>
      <w:r w:rsidRPr="00BE5000">
        <w:rPr>
          <w:bCs/>
          <w:sz w:val="24"/>
          <w:szCs w:val="24"/>
        </w:rPr>
        <w:t>připravuje</w:t>
      </w:r>
      <w:r w:rsidRPr="00BE5000">
        <w:rPr>
          <w:b/>
          <w:bCs/>
          <w:sz w:val="24"/>
          <w:szCs w:val="24"/>
        </w:rPr>
        <w:t xml:space="preserve"> </w:t>
      </w:r>
      <w:r w:rsidRPr="00BE5000">
        <w:rPr>
          <w:sz w:val="24"/>
          <w:szCs w:val="24"/>
        </w:rPr>
        <w:t xml:space="preserve">vedoucí příslušného útvaru </w:t>
      </w:r>
      <w:r w:rsidR="002A5F84">
        <w:rPr>
          <w:sz w:val="24"/>
          <w:szCs w:val="24"/>
        </w:rPr>
        <w:t xml:space="preserve">ÚMČ </w:t>
      </w:r>
      <w:r w:rsidRPr="00571644">
        <w:rPr>
          <w:sz w:val="24"/>
          <w:szCs w:val="24"/>
        </w:rPr>
        <w:t>ve spolupráci se SO ÚT.</w:t>
      </w:r>
    </w:p>
    <w:p w14:paraId="3627FFEB" w14:textId="6D8DE2C1" w:rsidR="00A646A7" w:rsidRPr="00753212" w:rsidRDefault="00A646A7" w:rsidP="00A646A7">
      <w:pPr>
        <w:spacing w:after="120"/>
        <w:jc w:val="both"/>
        <w:rPr>
          <w:sz w:val="24"/>
          <w:szCs w:val="24"/>
        </w:rPr>
      </w:pPr>
      <w:r w:rsidRPr="00571644">
        <w:rPr>
          <w:b/>
          <w:bCs/>
          <w:sz w:val="24"/>
          <w:szCs w:val="24"/>
        </w:rPr>
        <w:t>Odpovědné veřejné zadávání:</w:t>
      </w:r>
      <w:r w:rsidRPr="00571644">
        <w:rPr>
          <w:sz w:val="24"/>
          <w:szCs w:val="24"/>
        </w:rPr>
        <w:t xml:space="preserve"> Zadavatel postupuje v souladu pokyny stanovenými RMČ. Pokud takové nejsou, v souladu s pokyny starosty, příslušného místostarosty</w:t>
      </w:r>
      <w:r w:rsidR="000055B8">
        <w:rPr>
          <w:sz w:val="24"/>
          <w:szCs w:val="24"/>
        </w:rPr>
        <w:t>,</w:t>
      </w:r>
      <w:r w:rsidRPr="00571644">
        <w:rPr>
          <w:sz w:val="24"/>
          <w:szCs w:val="24"/>
        </w:rPr>
        <w:t xml:space="preserve"> nebo uvolněného člena RMČ</w:t>
      </w:r>
      <w:r w:rsidR="002A5F84">
        <w:rPr>
          <w:sz w:val="24"/>
          <w:szCs w:val="24"/>
        </w:rPr>
        <w:t>,</w:t>
      </w:r>
      <w:r w:rsidR="00571644" w:rsidRPr="00571644">
        <w:rPr>
          <w:sz w:val="24"/>
          <w:szCs w:val="24"/>
        </w:rPr>
        <w:t xml:space="preserve"> nebo doporučeními SO ÚT.</w:t>
      </w:r>
    </w:p>
    <w:p w14:paraId="3791A60D" w14:textId="122E9289" w:rsidR="00A646A7" w:rsidRPr="0082266E" w:rsidRDefault="00A646A7" w:rsidP="00A646A7">
      <w:pPr>
        <w:spacing w:after="160"/>
        <w:jc w:val="both"/>
        <w:rPr>
          <w:b/>
          <w:bCs/>
          <w:sz w:val="24"/>
          <w:szCs w:val="24"/>
          <w:u w:val="single"/>
        </w:rPr>
      </w:pPr>
      <w:r w:rsidRPr="006F106A">
        <w:rPr>
          <w:b/>
          <w:bCs/>
          <w:sz w:val="24"/>
          <w:szCs w:val="24"/>
        </w:rPr>
        <w:t xml:space="preserve">Otevírání </w:t>
      </w:r>
      <w:r w:rsidR="00FF7AE5">
        <w:rPr>
          <w:b/>
          <w:bCs/>
          <w:sz w:val="24"/>
          <w:szCs w:val="24"/>
        </w:rPr>
        <w:t xml:space="preserve">a hodnocení </w:t>
      </w:r>
      <w:r w:rsidRPr="006F106A">
        <w:rPr>
          <w:b/>
          <w:bCs/>
          <w:sz w:val="24"/>
          <w:szCs w:val="24"/>
        </w:rPr>
        <w:t xml:space="preserve">nabídek: </w:t>
      </w:r>
      <w:r w:rsidRPr="0082266E">
        <w:rPr>
          <w:sz w:val="24"/>
          <w:szCs w:val="24"/>
        </w:rPr>
        <w:t xml:space="preserve">Provádí komise pro otevírání </w:t>
      </w:r>
      <w:r w:rsidR="00FF7AE5">
        <w:rPr>
          <w:sz w:val="24"/>
          <w:szCs w:val="24"/>
        </w:rPr>
        <w:t xml:space="preserve">a hodnocení </w:t>
      </w:r>
      <w:r w:rsidRPr="0082266E">
        <w:rPr>
          <w:sz w:val="24"/>
          <w:szCs w:val="24"/>
        </w:rPr>
        <w:t>nabídek</w:t>
      </w:r>
      <w:r w:rsidR="00FF7AE5">
        <w:rPr>
          <w:sz w:val="24"/>
          <w:szCs w:val="24"/>
        </w:rPr>
        <w:t>. J</w:t>
      </w:r>
      <w:r w:rsidRPr="0082266E">
        <w:rPr>
          <w:sz w:val="24"/>
          <w:szCs w:val="24"/>
        </w:rPr>
        <w:t>ejí členy a</w:t>
      </w:r>
      <w:r w:rsidR="00FF7AE5">
        <w:rPr>
          <w:sz w:val="24"/>
          <w:szCs w:val="24"/>
        </w:rPr>
        <w:t> </w:t>
      </w:r>
      <w:r w:rsidRPr="0082266E">
        <w:rPr>
          <w:sz w:val="24"/>
          <w:szCs w:val="24"/>
        </w:rPr>
        <w:t>náhradníky jmenuje RMČ</w:t>
      </w:r>
      <w:r>
        <w:rPr>
          <w:sz w:val="24"/>
          <w:szCs w:val="24"/>
        </w:rPr>
        <w:t xml:space="preserve"> </w:t>
      </w:r>
      <w:r w:rsidR="006F106A" w:rsidRPr="00781798">
        <w:rPr>
          <w:sz w:val="24"/>
          <w:szCs w:val="24"/>
        </w:rPr>
        <w:t>(</w:t>
      </w:r>
      <w:r w:rsidR="006F106A" w:rsidRPr="00980379">
        <w:rPr>
          <w:sz w:val="24"/>
          <w:szCs w:val="24"/>
        </w:rPr>
        <w:t xml:space="preserve">viz </w:t>
      </w:r>
      <w:r w:rsidR="006F106A" w:rsidRPr="00980379">
        <w:rPr>
          <w:b/>
          <w:bCs/>
          <w:i/>
          <w:color w:val="0F243E" w:themeColor="text2" w:themeShade="80"/>
          <w:sz w:val="24"/>
          <w:szCs w:val="24"/>
        </w:rPr>
        <w:t xml:space="preserve">Příloha č. </w:t>
      </w:r>
      <w:r w:rsidR="00980379" w:rsidRPr="00980379">
        <w:rPr>
          <w:b/>
          <w:bCs/>
          <w:i/>
          <w:color w:val="0F243E" w:themeColor="text2" w:themeShade="80"/>
          <w:sz w:val="24"/>
          <w:szCs w:val="24"/>
        </w:rPr>
        <w:t>10</w:t>
      </w:r>
      <w:r w:rsidR="006F106A" w:rsidRPr="00980379">
        <w:rPr>
          <w:b/>
          <w:bCs/>
          <w:i/>
          <w:color w:val="0F243E" w:themeColor="text2" w:themeShade="80"/>
          <w:sz w:val="24"/>
          <w:szCs w:val="24"/>
        </w:rPr>
        <w:t xml:space="preserve"> Metodiky</w:t>
      </w:r>
      <w:r w:rsidR="006F106A" w:rsidRPr="00980379">
        <w:rPr>
          <w:i/>
          <w:sz w:val="24"/>
          <w:szCs w:val="24"/>
        </w:rPr>
        <w:t>)</w:t>
      </w:r>
      <w:r w:rsidRPr="00980379">
        <w:rPr>
          <w:sz w:val="24"/>
          <w:szCs w:val="24"/>
        </w:rPr>
        <w:t>. RMČ</w:t>
      </w:r>
      <w:r w:rsidRPr="0082266E">
        <w:rPr>
          <w:sz w:val="24"/>
          <w:szCs w:val="24"/>
        </w:rPr>
        <w:t xml:space="preserve"> stanoví termín otevírání obálek bez zbytečného odkladu po</w:t>
      </w:r>
      <w:r w:rsidR="001E0D10">
        <w:rPr>
          <w:sz w:val="24"/>
          <w:szCs w:val="24"/>
        </w:rPr>
        <w:t> </w:t>
      </w:r>
      <w:r w:rsidRPr="0082266E">
        <w:rPr>
          <w:sz w:val="24"/>
          <w:szCs w:val="24"/>
        </w:rPr>
        <w:t>uplynutí lhůty pro podání nabídek</w:t>
      </w:r>
      <w:r w:rsidR="00FF7AE5">
        <w:rPr>
          <w:sz w:val="24"/>
          <w:szCs w:val="24"/>
        </w:rPr>
        <w:t>. Na</w:t>
      </w:r>
      <w:r w:rsidRPr="0082266E">
        <w:rPr>
          <w:sz w:val="24"/>
          <w:szCs w:val="24"/>
        </w:rPr>
        <w:t>bídky nesmí být otevřeny před koncem lhůty pro jejich podání.  Otevírání obálek se mají právo účastnit účastníci zadávacího řízení a další osoby,</w:t>
      </w:r>
      <w:r>
        <w:rPr>
          <w:sz w:val="24"/>
          <w:szCs w:val="24"/>
        </w:rPr>
        <w:t xml:space="preserve"> </w:t>
      </w:r>
      <w:r w:rsidRPr="0082266E">
        <w:rPr>
          <w:sz w:val="24"/>
          <w:szCs w:val="24"/>
        </w:rPr>
        <w:t>o nichž tak stanoví RMČ. O</w:t>
      </w:r>
      <w:r w:rsidR="006F106A">
        <w:rPr>
          <w:sz w:val="24"/>
          <w:szCs w:val="24"/>
        </w:rPr>
        <w:t> </w:t>
      </w:r>
      <w:r w:rsidRPr="0082266E">
        <w:rPr>
          <w:sz w:val="24"/>
          <w:szCs w:val="24"/>
        </w:rPr>
        <w:t xml:space="preserve">otevírání obálek s nabídkami musí být </w:t>
      </w:r>
      <w:r w:rsidR="00FF7AE5">
        <w:rPr>
          <w:sz w:val="24"/>
          <w:szCs w:val="24"/>
        </w:rPr>
        <w:t xml:space="preserve">v souladu s § 110 odst. 5 ZZVZ </w:t>
      </w:r>
      <w:r w:rsidRPr="0082266E">
        <w:rPr>
          <w:sz w:val="24"/>
          <w:szCs w:val="24"/>
        </w:rPr>
        <w:t>vyhotoven protokol</w:t>
      </w:r>
      <w:r w:rsidR="00FF7AE5">
        <w:rPr>
          <w:sz w:val="24"/>
          <w:szCs w:val="24"/>
        </w:rPr>
        <w:t xml:space="preserve"> o otevírání a</w:t>
      </w:r>
      <w:r w:rsidR="001E0D10">
        <w:rPr>
          <w:sz w:val="24"/>
          <w:szCs w:val="24"/>
        </w:rPr>
        <w:t> </w:t>
      </w:r>
      <w:r w:rsidR="00FF7AE5">
        <w:rPr>
          <w:sz w:val="24"/>
          <w:szCs w:val="24"/>
        </w:rPr>
        <w:t xml:space="preserve">hodnocení nabídek (viz </w:t>
      </w:r>
      <w:r w:rsidR="00FF7AE5" w:rsidRPr="00FF7AE5">
        <w:rPr>
          <w:b/>
          <w:bCs/>
          <w:i/>
          <w:iCs/>
          <w:color w:val="000000" w:themeColor="text1"/>
          <w:sz w:val="24"/>
          <w:szCs w:val="24"/>
        </w:rPr>
        <w:t>Příloha č. 4 Metodiky</w:t>
      </w:r>
      <w:r w:rsidR="00FF7AE5">
        <w:rPr>
          <w:sz w:val="24"/>
          <w:szCs w:val="24"/>
        </w:rPr>
        <w:t>).</w:t>
      </w:r>
    </w:p>
    <w:p w14:paraId="699C05BB" w14:textId="119DBD1B" w:rsidR="00A646A7" w:rsidRDefault="00A646A7" w:rsidP="00A646A7">
      <w:pPr>
        <w:spacing w:after="160"/>
        <w:jc w:val="both"/>
        <w:rPr>
          <w:b/>
          <w:bCs/>
          <w:sz w:val="24"/>
          <w:szCs w:val="24"/>
          <w:u w:val="single"/>
        </w:rPr>
      </w:pPr>
      <w:r w:rsidRPr="006F106A">
        <w:rPr>
          <w:b/>
          <w:bCs/>
          <w:sz w:val="24"/>
          <w:szCs w:val="24"/>
        </w:rPr>
        <w:t xml:space="preserve">Výběr nejvhodnější nabídky: </w:t>
      </w:r>
      <w:r w:rsidRPr="006F106A">
        <w:rPr>
          <w:sz w:val="24"/>
          <w:szCs w:val="24"/>
        </w:rPr>
        <w:t>Výběr</w:t>
      </w:r>
      <w:r w:rsidRPr="0082266E">
        <w:rPr>
          <w:sz w:val="24"/>
          <w:szCs w:val="24"/>
        </w:rPr>
        <w:t xml:space="preserve"> nejvhodnější nabídky schvaluje RMČ</w:t>
      </w:r>
      <w:r w:rsidR="00FF7AE5">
        <w:rPr>
          <w:sz w:val="24"/>
          <w:szCs w:val="24"/>
        </w:rPr>
        <w:t xml:space="preserve"> v souladu s </w:t>
      </w:r>
      <w:r w:rsidR="00FF7AE5" w:rsidRPr="00FF7AE5">
        <w:rPr>
          <w:b/>
          <w:bCs/>
          <w:i/>
          <w:iCs/>
          <w:color w:val="000000" w:themeColor="text1"/>
          <w:sz w:val="24"/>
          <w:szCs w:val="24"/>
        </w:rPr>
        <w:t>Přílohou č.</w:t>
      </w:r>
      <w:r w:rsidR="00FF7AE5">
        <w:rPr>
          <w:b/>
          <w:bCs/>
          <w:i/>
          <w:iCs/>
          <w:color w:val="000000" w:themeColor="text1"/>
          <w:sz w:val="24"/>
          <w:szCs w:val="24"/>
        </w:rPr>
        <w:t> </w:t>
      </w:r>
      <w:r w:rsidR="003C1966">
        <w:rPr>
          <w:b/>
          <w:bCs/>
          <w:i/>
          <w:iCs/>
          <w:color w:val="000000" w:themeColor="text1"/>
          <w:sz w:val="24"/>
          <w:szCs w:val="24"/>
        </w:rPr>
        <w:t>11</w:t>
      </w:r>
      <w:r w:rsidR="00FF7AE5" w:rsidRPr="00FF7AE5">
        <w:rPr>
          <w:b/>
          <w:bCs/>
          <w:i/>
          <w:iCs/>
          <w:color w:val="000000" w:themeColor="text1"/>
          <w:sz w:val="24"/>
          <w:szCs w:val="24"/>
        </w:rPr>
        <w:t xml:space="preserve"> Metodiky</w:t>
      </w:r>
      <w:r w:rsidR="00FF7AE5">
        <w:rPr>
          <w:sz w:val="24"/>
          <w:szCs w:val="24"/>
        </w:rPr>
        <w:t>)</w:t>
      </w:r>
      <w:r w:rsidRPr="0082266E">
        <w:rPr>
          <w:sz w:val="24"/>
          <w:szCs w:val="24"/>
        </w:rPr>
        <w:t>. Součástí materiálu do</w:t>
      </w:r>
      <w:r>
        <w:rPr>
          <w:sz w:val="24"/>
          <w:szCs w:val="24"/>
        </w:rPr>
        <w:t> </w:t>
      </w:r>
      <w:r w:rsidRPr="0082266E">
        <w:rPr>
          <w:sz w:val="24"/>
          <w:szCs w:val="24"/>
        </w:rPr>
        <w:t>RMČ obsahujícího návrh na výběr nejvhodnější nabídky musí být výpis z obchodního rejstříku u</w:t>
      </w:r>
      <w:r>
        <w:rPr>
          <w:sz w:val="24"/>
          <w:szCs w:val="24"/>
        </w:rPr>
        <w:t> </w:t>
      </w:r>
      <w:r w:rsidRPr="0082266E">
        <w:rPr>
          <w:sz w:val="24"/>
          <w:szCs w:val="24"/>
        </w:rPr>
        <w:t xml:space="preserve">obchodní společnosti, jejíž nabídka byla v rámci zadávacího řízení </w:t>
      </w:r>
      <w:r w:rsidRPr="00781798">
        <w:rPr>
          <w:sz w:val="24"/>
          <w:szCs w:val="24"/>
        </w:rPr>
        <w:t>vyhodnocena jako nejvhodnější. V případě sdružení je nutno předložit výpis z obchodního rejstříku všech obchodních společností, které jsou členy sdružení. Toto ustanovení se neaplikuje v případech obchodních společností s majetkovou účastí Statutárního města Brna</w:t>
      </w:r>
      <w:r w:rsidR="00E431C0">
        <w:rPr>
          <w:sz w:val="24"/>
          <w:szCs w:val="24"/>
        </w:rPr>
        <w:t>.</w:t>
      </w:r>
    </w:p>
    <w:p w14:paraId="3D16FDFA" w14:textId="31980CF9" w:rsidR="005C7CEC" w:rsidRDefault="00A646A7" w:rsidP="00A646A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2266E">
        <w:rPr>
          <w:b/>
          <w:bCs/>
          <w:sz w:val="24"/>
          <w:szCs w:val="24"/>
          <w:u w:val="single"/>
        </w:rPr>
        <w:t>Podpis smlouvy</w:t>
      </w:r>
      <w:r>
        <w:rPr>
          <w:sz w:val="24"/>
          <w:szCs w:val="24"/>
        </w:rPr>
        <w:t xml:space="preserve">: </w:t>
      </w:r>
      <w:r w:rsidR="002A5F84">
        <w:rPr>
          <w:sz w:val="24"/>
          <w:szCs w:val="24"/>
        </w:rPr>
        <w:t>Smlouv</w:t>
      </w:r>
      <w:r w:rsidR="00B57A95">
        <w:rPr>
          <w:sz w:val="24"/>
          <w:szCs w:val="24"/>
        </w:rPr>
        <w:t>u</w:t>
      </w:r>
      <w:r w:rsidRPr="0082266E">
        <w:rPr>
          <w:sz w:val="24"/>
          <w:szCs w:val="24"/>
        </w:rPr>
        <w:t xml:space="preserve"> předkládá </w:t>
      </w:r>
      <w:r>
        <w:rPr>
          <w:sz w:val="24"/>
          <w:szCs w:val="24"/>
        </w:rPr>
        <w:t xml:space="preserve">vedoucí </w:t>
      </w:r>
      <w:r w:rsidRPr="0082266E">
        <w:rPr>
          <w:sz w:val="24"/>
          <w:szCs w:val="24"/>
        </w:rPr>
        <w:t>příslušn</w:t>
      </w:r>
      <w:r>
        <w:rPr>
          <w:sz w:val="24"/>
          <w:szCs w:val="24"/>
        </w:rPr>
        <w:t>ého</w:t>
      </w:r>
      <w:r w:rsidRPr="0082266E">
        <w:rPr>
          <w:sz w:val="24"/>
          <w:szCs w:val="24"/>
        </w:rPr>
        <w:t xml:space="preserve"> útvar</w:t>
      </w:r>
      <w:r>
        <w:rPr>
          <w:sz w:val="24"/>
          <w:szCs w:val="24"/>
        </w:rPr>
        <w:t>u</w:t>
      </w:r>
      <w:r w:rsidR="002A5F84">
        <w:rPr>
          <w:sz w:val="24"/>
          <w:szCs w:val="24"/>
        </w:rPr>
        <w:t xml:space="preserve"> ÚMČ</w:t>
      </w:r>
      <w:r>
        <w:rPr>
          <w:sz w:val="24"/>
          <w:szCs w:val="24"/>
        </w:rPr>
        <w:t>, po předchozí spolupráci se SO ÚT,</w:t>
      </w:r>
      <w:r w:rsidRPr="0082266E">
        <w:rPr>
          <w:sz w:val="24"/>
          <w:szCs w:val="24"/>
        </w:rPr>
        <w:t xml:space="preserve"> RMČ ke schválení. Smlouvu podepisuje starosta MČ, případně RMČ k tomu pověřený člen RMČ</w:t>
      </w:r>
      <w:r w:rsidR="006F106A">
        <w:rPr>
          <w:sz w:val="24"/>
          <w:szCs w:val="24"/>
        </w:rPr>
        <w:t xml:space="preserve"> </w:t>
      </w:r>
      <w:r w:rsidR="006F106A" w:rsidRPr="00781798">
        <w:rPr>
          <w:sz w:val="24"/>
          <w:szCs w:val="24"/>
        </w:rPr>
        <w:t>(</w:t>
      </w:r>
      <w:r w:rsidR="006F106A">
        <w:rPr>
          <w:sz w:val="24"/>
          <w:szCs w:val="24"/>
        </w:rPr>
        <w:t>viz</w:t>
      </w:r>
      <w:r w:rsidR="001E0D10">
        <w:rPr>
          <w:sz w:val="24"/>
          <w:szCs w:val="24"/>
        </w:rPr>
        <w:t> </w:t>
      </w:r>
      <w:r w:rsidR="006F106A" w:rsidRPr="006F106A">
        <w:rPr>
          <w:b/>
          <w:bCs/>
          <w:i/>
          <w:color w:val="0F243E" w:themeColor="text2" w:themeShade="80"/>
          <w:sz w:val="24"/>
          <w:szCs w:val="24"/>
        </w:rPr>
        <w:t>Příloha</w:t>
      </w:r>
      <w:r w:rsidR="001E0D10">
        <w:rPr>
          <w:b/>
          <w:bCs/>
          <w:i/>
          <w:color w:val="0F243E" w:themeColor="text2" w:themeShade="80"/>
          <w:sz w:val="24"/>
          <w:szCs w:val="24"/>
        </w:rPr>
        <w:t> </w:t>
      </w:r>
      <w:r w:rsidR="006F106A" w:rsidRPr="006F106A">
        <w:rPr>
          <w:b/>
          <w:bCs/>
          <w:i/>
          <w:color w:val="0F243E" w:themeColor="text2" w:themeShade="80"/>
          <w:sz w:val="24"/>
          <w:szCs w:val="24"/>
        </w:rPr>
        <w:t xml:space="preserve">č. </w:t>
      </w:r>
      <w:r w:rsidR="003C1966">
        <w:rPr>
          <w:b/>
          <w:bCs/>
          <w:i/>
          <w:color w:val="0F243E" w:themeColor="text2" w:themeShade="80"/>
          <w:sz w:val="24"/>
          <w:szCs w:val="24"/>
        </w:rPr>
        <w:t>12</w:t>
      </w:r>
      <w:r w:rsidR="006F106A" w:rsidRPr="006F106A">
        <w:rPr>
          <w:b/>
          <w:bCs/>
          <w:i/>
          <w:color w:val="0F243E" w:themeColor="text2" w:themeShade="80"/>
          <w:sz w:val="24"/>
          <w:szCs w:val="24"/>
        </w:rPr>
        <w:t xml:space="preserve"> Metodiky</w:t>
      </w:r>
      <w:r w:rsidR="006F106A" w:rsidRPr="006F106A">
        <w:rPr>
          <w:i/>
          <w:sz w:val="24"/>
          <w:szCs w:val="24"/>
        </w:rPr>
        <w:t>).</w:t>
      </w:r>
      <w:r w:rsidR="006F106A" w:rsidRPr="00DD1ECE">
        <w:rPr>
          <w:sz w:val="24"/>
          <w:szCs w:val="24"/>
        </w:rPr>
        <w:t xml:space="preserve"> </w:t>
      </w:r>
      <w:r w:rsidRPr="00781798">
        <w:rPr>
          <w:sz w:val="24"/>
          <w:szCs w:val="24"/>
        </w:rPr>
        <w:t xml:space="preserve">Před podpisem smlouvy musí být realizována předběžná řídící kontrola </w:t>
      </w:r>
      <w:r w:rsidR="006F106A" w:rsidRPr="00781798">
        <w:rPr>
          <w:sz w:val="24"/>
          <w:szCs w:val="24"/>
        </w:rPr>
        <w:t>(</w:t>
      </w:r>
      <w:r w:rsidR="006F106A" w:rsidRPr="00DC2754">
        <w:rPr>
          <w:sz w:val="24"/>
          <w:szCs w:val="24"/>
        </w:rPr>
        <w:t>viz</w:t>
      </w:r>
      <w:r w:rsidR="001E0D10">
        <w:rPr>
          <w:sz w:val="24"/>
          <w:szCs w:val="24"/>
        </w:rPr>
        <w:t> </w:t>
      </w:r>
      <w:r w:rsidR="006F106A" w:rsidRPr="00DC2754">
        <w:rPr>
          <w:b/>
          <w:bCs/>
          <w:i/>
          <w:color w:val="0F243E" w:themeColor="text2" w:themeShade="80"/>
          <w:sz w:val="24"/>
          <w:szCs w:val="24"/>
        </w:rPr>
        <w:t>Příloha</w:t>
      </w:r>
      <w:r w:rsidR="001E0D10">
        <w:rPr>
          <w:b/>
          <w:bCs/>
          <w:i/>
          <w:color w:val="0F243E" w:themeColor="text2" w:themeShade="80"/>
          <w:sz w:val="24"/>
          <w:szCs w:val="24"/>
        </w:rPr>
        <w:t> </w:t>
      </w:r>
      <w:r w:rsidR="006F106A" w:rsidRPr="00DC2754">
        <w:rPr>
          <w:b/>
          <w:bCs/>
          <w:i/>
          <w:color w:val="0F243E" w:themeColor="text2" w:themeShade="80"/>
          <w:sz w:val="24"/>
          <w:szCs w:val="24"/>
        </w:rPr>
        <w:t xml:space="preserve">č. </w:t>
      </w:r>
      <w:r w:rsidR="00DC2754" w:rsidRPr="00DC2754">
        <w:rPr>
          <w:b/>
          <w:bCs/>
          <w:i/>
          <w:color w:val="0F243E" w:themeColor="text2" w:themeShade="80"/>
          <w:sz w:val="24"/>
          <w:szCs w:val="24"/>
        </w:rPr>
        <w:t>5a</w:t>
      </w:r>
      <w:r w:rsidR="006F106A" w:rsidRPr="00DC2754">
        <w:rPr>
          <w:b/>
          <w:bCs/>
          <w:i/>
          <w:color w:val="0F243E" w:themeColor="text2" w:themeShade="80"/>
          <w:sz w:val="24"/>
          <w:szCs w:val="24"/>
        </w:rPr>
        <w:t xml:space="preserve"> Metodiky</w:t>
      </w:r>
      <w:r w:rsidR="006F106A" w:rsidRPr="006F106A">
        <w:rPr>
          <w:i/>
          <w:sz w:val="24"/>
          <w:szCs w:val="24"/>
        </w:rPr>
        <w:t>).</w:t>
      </w:r>
      <w:r w:rsidR="006F106A" w:rsidRPr="00DD1ECE">
        <w:rPr>
          <w:sz w:val="24"/>
          <w:szCs w:val="24"/>
        </w:rPr>
        <w:t xml:space="preserve"> </w:t>
      </w:r>
      <w:r w:rsidRPr="00781798">
        <w:rPr>
          <w:sz w:val="24"/>
          <w:szCs w:val="24"/>
        </w:rPr>
        <w:t>Tyto přílohy jsou nedílnou součástí každé smlouvy. Před</w:t>
      </w:r>
      <w:r w:rsidR="00F2127C">
        <w:rPr>
          <w:sz w:val="24"/>
          <w:szCs w:val="24"/>
        </w:rPr>
        <w:t> </w:t>
      </w:r>
      <w:r w:rsidRPr="00781798">
        <w:rPr>
          <w:sz w:val="24"/>
          <w:szCs w:val="24"/>
        </w:rPr>
        <w:t>podpisem smlouvy musí proběhnout její kontrola včetně všech</w:t>
      </w:r>
      <w:r w:rsidRPr="0082266E">
        <w:rPr>
          <w:sz w:val="24"/>
          <w:szCs w:val="24"/>
        </w:rPr>
        <w:t xml:space="preserve"> jejích příloh </w:t>
      </w:r>
      <w:r>
        <w:rPr>
          <w:sz w:val="24"/>
          <w:szCs w:val="24"/>
        </w:rPr>
        <w:t xml:space="preserve">ze strany SO ÚT </w:t>
      </w:r>
      <w:r w:rsidRPr="0082266E">
        <w:rPr>
          <w:sz w:val="24"/>
          <w:szCs w:val="24"/>
        </w:rPr>
        <w:t>k poskytnutí právní garance</w:t>
      </w:r>
      <w:r w:rsidR="006F106A">
        <w:rPr>
          <w:sz w:val="24"/>
          <w:szCs w:val="24"/>
        </w:rPr>
        <w:t>.</w:t>
      </w:r>
    </w:p>
    <w:p w14:paraId="7E79F144" w14:textId="2729C5DA" w:rsidR="006F106A" w:rsidRDefault="006F106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11A850" w14:textId="2C264547" w:rsidR="006F106A" w:rsidRPr="005A24A5" w:rsidRDefault="006F106A" w:rsidP="006F106A">
      <w:pPr>
        <w:pStyle w:val="Nadpis2"/>
        <w:contextualSpacing/>
        <w:jc w:val="center"/>
        <w:rPr>
          <w:sz w:val="28"/>
          <w:szCs w:val="28"/>
        </w:rPr>
      </w:pPr>
      <w:r w:rsidRPr="005A24A5">
        <w:rPr>
          <w:sz w:val="28"/>
          <w:szCs w:val="28"/>
        </w:rPr>
        <w:t>ČÁST ČTVRTÁ</w:t>
      </w:r>
    </w:p>
    <w:p w14:paraId="6872D083" w14:textId="06CE6D08" w:rsidR="006F106A" w:rsidRDefault="006F106A" w:rsidP="006F106A">
      <w:pPr>
        <w:pStyle w:val="Obsah1"/>
        <w:spacing w:after="160" w:line="240" w:lineRule="auto"/>
        <w:jc w:val="center"/>
        <w:rPr>
          <w:sz w:val="28"/>
          <w:szCs w:val="28"/>
        </w:rPr>
      </w:pPr>
      <w:r w:rsidRPr="005A24A5">
        <w:rPr>
          <w:sz w:val="28"/>
          <w:szCs w:val="28"/>
        </w:rPr>
        <w:t>UVEŘEJŇOVACÍ POVINNOSTI</w:t>
      </w:r>
    </w:p>
    <w:p w14:paraId="5E087E64" w14:textId="4043A133" w:rsidR="005A24A5" w:rsidRDefault="005A24A5" w:rsidP="005A24A5">
      <w:pPr>
        <w:spacing w:after="120"/>
        <w:jc w:val="both"/>
        <w:rPr>
          <w:bCs/>
          <w:sz w:val="24"/>
          <w:szCs w:val="24"/>
        </w:rPr>
      </w:pPr>
      <w:r w:rsidRPr="005A24A5">
        <w:rPr>
          <w:bCs/>
          <w:sz w:val="24"/>
          <w:szCs w:val="24"/>
        </w:rPr>
        <w:t>P</w:t>
      </w:r>
      <w:r>
        <w:rPr>
          <w:bCs/>
          <w:sz w:val="24"/>
          <w:szCs w:val="24"/>
        </w:rPr>
        <w:t xml:space="preserve">o </w:t>
      </w:r>
      <w:r w:rsidRPr="005A24A5">
        <w:rPr>
          <w:bCs/>
          <w:sz w:val="24"/>
          <w:szCs w:val="24"/>
        </w:rPr>
        <w:t>podpisu smlouvy</w:t>
      </w:r>
      <w:r w:rsidR="002A2AA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či akceptaci objednávky při zadávání všech veřejných zakázek dle této Metodiky, </w:t>
      </w:r>
      <w:r w:rsidRPr="005A24A5">
        <w:rPr>
          <w:bCs/>
          <w:sz w:val="24"/>
          <w:szCs w:val="24"/>
        </w:rPr>
        <w:t xml:space="preserve">pokud </w:t>
      </w:r>
      <w:r>
        <w:rPr>
          <w:bCs/>
          <w:sz w:val="24"/>
          <w:szCs w:val="24"/>
        </w:rPr>
        <w:t>je celková hodnota (</w:t>
      </w:r>
      <w:r w:rsidRPr="005A24A5">
        <w:rPr>
          <w:bCs/>
          <w:sz w:val="24"/>
          <w:szCs w:val="24"/>
        </w:rPr>
        <w:t>cena</w:t>
      </w:r>
      <w:r>
        <w:rPr>
          <w:bCs/>
          <w:sz w:val="24"/>
          <w:szCs w:val="24"/>
        </w:rPr>
        <w:t xml:space="preserve">) </w:t>
      </w:r>
      <w:r w:rsidRPr="005A24A5">
        <w:rPr>
          <w:bCs/>
          <w:sz w:val="24"/>
          <w:szCs w:val="24"/>
        </w:rPr>
        <w:t>veřejn</w:t>
      </w:r>
      <w:r>
        <w:rPr>
          <w:bCs/>
          <w:sz w:val="24"/>
          <w:szCs w:val="24"/>
        </w:rPr>
        <w:t>é</w:t>
      </w:r>
      <w:r w:rsidRPr="005A24A5">
        <w:rPr>
          <w:bCs/>
          <w:sz w:val="24"/>
          <w:szCs w:val="24"/>
        </w:rPr>
        <w:t xml:space="preserve"> zakázk</w:t>
      </w:r>
      <w:r>
        <w:rPr>
          <w:bCs/>
          <w:sz w:val="24"/>
          <w:szCs w:val="24"/>
        </w:rPr>
        <w:t>y rovna</w:t>
      </w:r>
      <w:r w:rsidR="002A2AA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či přesáhne</w:t>
      </w:r>
      <w:r w:rsidRPr="005A24A5">
        <w:rPr>
          <w:bCs/>
          <w:sz w:val="24"/>
          <w:szCs w:val="24"/>
        </w:rPr>
        <w:t xml:space="preserve"> částku 50.000 Kč bez DPH, zajišťuje vedoucí příslušného útvaru </w:t>
      </w:r>
      <w:r>
        <w:rPr>
          <w:bCs/>
          <w:sz w:val="24"/>
          <w:szCs w:val="24"/>
        </w:rPr>
        <w:t xml:space="preserve">ÚMČ jejich </w:t>
      </w:r>
      <w:r w:rsidRPr="005A24A5">
        <w:rPr>
          <w:bCs/>
          <w:sz w:val="24"/>
          <w:szCs w:val="24"/>
        </w:rPr>
        <w:t>uveřejnění v registru smluv, včetně všech jejích změn a</w:t>
      </w:r>
      <w:r>
        <w:rPr>
          <w:bCs/>
          <w:sz w:val="24"/>
          <w:szCs w:val="24"/>
        </w:rPr>
        <w:t> </w:t>
      </w:r>
      <w:r w:rsidRPr="005A24A5">
        <w:rPr>
          <w:bCs/>
          <w:sz w:val="24"/>
          <w:szCs w:val="24"/>
        </w:rPr>
        <w:t>dodatků, v</w:t>
      </w:r>
      <w:r>
        <w:rPr>
          <w:bCs/>
          <w:sz w:val="24"/>
          <w:szCs w:val="24"/>
        </w:rPr>
        <w:t> </w:t>
      </w:r>
      <w:r w:rsidRPr="005A24A5">
        <w:rPr>
          <w:bCs/>
          <w:sz w:val="24"/>
          <w:szCs w:val="24"/>
        </w:rPr>
        <w:t>souladu s</w:t>
      </w:r>
      <w:r>
        <w:rPr>
          <w:bCs/>
          <w:sz w:val="24"/>
          <w:szCs w:val="24"/>
        </w:rPr>
        <w:t> </w:t>
      </w:r>
      <w:r w:rsidRPr="005A24A5">
        <w:rPr>
          <w:bCs/>
          <w:sz w:val="24"/>
          <w:szCs w:val="24"/>
        </w:rPr>
        <w:t xml:space="preserve">ustanovením § 2 a § 5 zákona č. 340/2015 Sb., </w:t>
      </w:r>
      <w:r w:rsidR="00C9352A" w:rsidRPr="00C9352A">
        <w:rPr>
          <w:bCs/>
          <w:sz w:val="24"/>
          <w:szCs w:val="24"/>
        </w:rPr>
        <w:t>o zvláštních podmínkách účinnosti některých smluv, uveřejňování těchto smluv a o registru smluv (zákon</w:t>
      </w:r>
      <w:r w:rsidR="00C9352A">
        <w:rPr>
          <w:bCs/>
          <w:sz w:val="24"/>
          <w:szCs w:val="24"/>
        </w:rPr>
        <w:t> </w:t>
      </w:r>
      <w:r w:rsidR="00C9352A" w:rsidRPr="00C9352A">
        <w:rPr>
          <w:bCs/>
          <w:sz w:val="24"/>
          <w:szCs w:val="24"/>
        </w:rPr>
        <w:t>o</w:t>
      </w:r>
      <w:r w:rsidR="00C9352A">
        <w:rPr>
          <w:bCs/>
          <w:sz w:val="24"/>
          <w:szCs w:val="24"/>
        </w:rPr>
        <w:t> </w:t>
      </w:r>
      <w:r w:rsidR="00C9352A" w:rsidRPr="00C9352A">
        <w:rPr>
          <w:bCs/>
          <w:sz w:val="24"/>
          <w:szCs w:val="24"/>
        </w:rPr>
        <w:t>registru smluv)</w:t>
      </w:r>
      <w:r w:rsidR="00C9352A">
        <w:rPr>
          <w:bCs/>
          <w:sz w:val="24"/>
          <w:szCs w:val="24"/>
        </w:rPr>
        <w:t>, ve znění pozdějších předpisů.</w:t>
      </w:r>
    </w:p>
    <w:p w14:paraId="38398261" w14:textId="11F741F0" w:rsidR="006F106A" w:rsidRDefault="005A24A5" w:rsidP="001A6074">
      <w:pPr>
        <w:jc w:val="both"/>
        <w:rPr>
          <w:sz w:val="24"/>
          <w:szCs w:val="24"/>
        </w:rPr>
      </w:pPr>
      <w:r w:rsidRPr="005A24A5">
        <w:rPr>
          <w:sz w:val="24"/>
          <w:szCs w:val="24"/>
        </w:rPr>
        <w:t xml:space="preserve">V případě, </w:t>
      </w:r>
      <w:r>
        <w:rPr>
          <w:sz w:val="24"/>
          <w:szCs w:val="24"/>
        </w:rPr>
        <w:t>že je celková</w:t>
      </w:r>
      <w:r w:rsidRPr="005A24A5">
        <w:rPr>
          <w:sz w:val="24"/>
          <w:szCs w:val="24"/>
        </w:rPr>
        <w:t xml:space="preserve"> </w:t>
      </w:r>
      <w:r>
        <w:rPr>
          <w:sz w:val="24"/>
          <w:szCs w:val="24"/>
        </w:rPr>
        <w:t>hodnota (</w:t>
      </w:r>
      <w:r w:rsidRPr="005A24A5">
        <w:rPr>
          <w:sz w:val="24"/>
          <w:szCs w:val="24"/>
        </w:rPr>
        <w:t>cena</w:t>
      </w:r>
      <w:r>
        <w:rPr>
          <w:sz w:val="24"/>
          <w:szCs w:val="24"/>
        </w:rPr>
        <w:t>) veřejné zakázky</w:t>
      </w:r>
      <w:r w:rsidRPr="005A24A5">
        <w:rPr>
          <w:sz w:val="24"/>
          <w:szCs w:val="24"/>
        </w:rPr>
        <w:t xml:space="preserve"> </w:t>
      </w:r>
      <w:r>
        <w:rPr>
          <w:sz w:val="24"/>
          <w:szCs w:val="24"/>
        </w:rPr>
        <w:t>rovna</w:t>
      </w:r>
      <w:r w:rsidR="002A2AA0">
        <w:rPr>
          <w:sz w:val="24"/>
          <w:szCs w:val="24"/>
        </w:rPr>
        <w:t>,</w:t>
      </w:r>
      <w:r>
        <w:rPr>
          <w:sz w:val="24"/>
          <w:szCs w:val="24"/>
        </w:rPr>
        <w:t xml:space="preserve"> či přesáhne </w:t>
      </w:r>
      <w:r w:rsidRPr="005A24A5">
        <w:rPr>
          <w:sz w:val="24"/>
          <w:szCs w:val="24"/>
        </w:rPr>
        <w:t>částku 500.000</w:t>
      </w:r>
      <w:r>
        <w:rPr>
          <w:sz w:val="24"/>
          <w:szCs w:val="24"/>
        </w:rPr>
        <w:t xml:space="preserve"> </w:t>
      </w:r>
      <w:r w:rsidRPr="005A24A5">
        <w:rPr>
          <w:sz w:val="24"/>
          <w:szCs w:val="24"/>
        </w:rPr>
        <w:t>Kč bez DPH zajišťuje uveřejnění smlouvy na veřejnou zakázku (včetně všech jejích změn a dodatků) v souladu s ustanovením § 219</w:t>
      </w:r>
      <w:r w:rsidR="00B57A95">
        <w:rPr>
          <w:sz w:val="24"/>
          <w:szCs w:val="24"/>
        </w:rPr>
        <w:t xml:space="preserve"> odst. 3</w:t>
      </w:r>
      <w:r w:rsidRPr="005A24A5">
        <w:rPr>
          <w:sz w:val="24"/>
          <w:szCs w:val="24"/>
        </w:rPr>
        <w:t xml:space="preserve"> ZZVZ</w:t>
      </w:r>
      <w:r w:rsidR="00B57A95">
        <w:rPr>
          <w:sz w:val="24"/>
          <w:szCs w:val="24"/>
        </w:rPr>
        <w:t xml:space="preserve"> (zveřejnění výše skutečně uhrazené ceny)</w:t>
      </w:r>
      <w:r w:rsidR="001A6074">
        <w:rPr>
          <w:sz w:val="24"/>
          <w:szCs w:val="24"/>
        </w:rPr>
        <w:t xml:space="preserve"> SO ÚT</w:t>
      </w:r>
      <w:r w:rsidRPr="005A24A5">
        <w:rPr>
          <w:sz w:val="24"/>
          <w:szCs w:val="24"/>
        </w:rPr>
        <w:t>, a</w:t>
      </w:r>
      <w:r w:rsidR="001A6074">
        <w:rPr>
          <w:sz w:val="24"/>
          <w:szCs w:val="24"/>
        </w:rPr>
        <w:t> </w:t>
      </w:r>
      <w:r w:rsidRPr="005A24A5">
        <w:rPr>
          <w:sz w:val="24"/>
          <w:szCs w:val="24"/>
        </w:rPr>
        <w:t>to</w:t>
      </w:r>
      <w:r w:rsidR="001A6074">
        <w:rPr>
          <w:sz w:val="24"/>
          <w:szCs w:val="24"/>
        </w:rPr>
        <w:t> </w:t>
      </w:r>
      <w:r w:rsidRPr="005A24A5">
        <w:rPr>
          <w:sz w:val="24"/>
          <w:szCs w:val="24"/>
        </w:rPr>
        <w:t xml:space="preserve">ve spolupráci </w:t>
      </w:r>
      <w:r w:rsidR="001A6074">
        <w:rPr>
          <w:sz w:val="24"/>
          <w:szCs w:val="24"/>
        </w:rPr>
        <w:t>s</w:t>
      </w:r>
      <w:r w:rsidR="001E0D10">
        <w:rPr>
          <w:sz w:val="24"/>
          <w:szCs w:val="24"/>
        </w:rPr>
        <w:t> </w:t>
      </w:r>
      <w:r w:rsidR="001A6074" w:rsidRPr="005A24A5">
        <w:rPr>
          <w:sz w:val="24"/>
          <w:szCs w:val="24"/>
        </w:rPr>
        <w:t>příslušný</w:t>
      </w:r>
      <w:r w:rsidR="001A6074">
        <w:rPr>
          <w:sz w:val="24"/>
          <w:szCs w:val="24"/>
        </w:rPr>
        <w:t>m</w:t>
      </w:r>
      <w:r w:rsidR="001A6074" w:rsidRPr="005A24A5">
        <w:rPr>
          <w:sz w:val="24"/>
          <w:szCs w:val="24"/>
        </w:rPr>
        <w:t xml:space="preserve"> vedoucí</w:t>
      </w:r>
      <w:r w:rsidR="001A6074">
        <w:rPr>
          <w:sz w:val="24"/>
          <w:szCs w:val="24"/>
        </w:rPr>
        <w:t>m</w:t>
      </w:r>
      <w:r w:rsidR="001A6074" w:rsidRPr="005A24A5">
        <w:rPr>
          <w:sz w:val="24"/>
          <w:szCs w:val="24"/>
        </w:rPr>
        <w:t xml:space="preserve"> útvaru</w:t>
      </w:r>
      <w:r w:rsidR="001A6074">
        <w:rPr>
          <w:sz w:val="24"/>
          <w:szCs w:val="24"/>
        </w:rPr>
        <w:t>.</w:t>
      </w:r>
    </w:p>
    <w:p w14:paraId="005F36D8" w14:textId="77777777" w:rsidR="001A6074" w:rsidRDefault="001A6074" w:rsidP="001A6074">
      <w:pPr>
        <w:jc w:val="both"/>
      </w:pPr>
    </w:p>
    <w:p w14:paraId="7483D09F" w14:textId="5F92657E" w:rsidR="006F106A" w:rsidRPr="005A24A5" w:rsidRDefault="006F106A" w:rsidP="006F106A">
      <w:pPr>
        <w:pStyle w:val="Nadpis2"/>
        <w:contextualSpacing/>
        <w:jc w:val="center"/>
        <w:rPr>
          <w:sz w:val="28"/>
          <w:szCs w:val="28"/>
        </w:rPr>
      </w:pPr>
      <w:r w:rsidRPr="005A24A5">
        <w:rPr>
          <w:sz w:val="28"/>
          <w:szCs w:val="28"/>
        </w:rPr>
        <w:t>ČÁST PÁTÁ</w:t>
      </w:r>
    </w:p>
    <w:p w14:paraId="7FE76276" w14:textId="4FC1A830" w:rsidR="006F106A" w:rsidRDefault="006F106A" w:rsidP="006F106A">
      <w:pPr>
        <w:pStyle w:val="Obsah1"/>
        <w:spacing w:after="160" w:line="240" w:lineRule="auto"/>
        <w:jc w:val="center"/>
        <w:rPr>
          <w:sz w:val="28"/>
          <w:szCs w:val="28"/>
        </w:rPr>
      </w:pPr>
      <w:r w:rsidRPr="005A24A5">
        <w:rPr>
          <w:sz w:val="28"/>
          <w:szCs w:val="28"/>
        </w:rPr>
        <w:t>ZÁVĚREČNÁ USTANOVENÍ</w:t>
      </w:r>
    </w:p>
    <w:p w14:paraId="5E4D4E87" w14:textId="4FC8350A" w:rsidR="00B5142D" w:rsidRPr="00B5142D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Případy 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zadávání VZMR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v této Metodice neuvedené se řídí 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přiměřeně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zákonem č. 134/2016 Sb., o</w:t>
      </w:r>
      <w:r w:rsidR="001E0D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zadávání 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>veřejných zakázek, ve znění pozdějších předpisů</w:t>
      </w:r>
      <w:r w:rsidR="008E4D28" w:rsidRPr="00B5142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 a prováděcími právními předpisy k tomuto zákonu.</w:t>
      </w:r>
    </w:p>
    <w:p w14:paraId="4D36253F" w14:textId="39D71B20" w:rsidR="00977112" w:rsidRPr="00B5142D" w:rsidRDefault="00977112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42D">
        <w:rPr>
          <w:rFonts w:ascii="Times New Roman" w:hAnsi="Times New Roman" w:cs="Times New Roman"/>
          <w:color w:val="000000"/>
          <w:sz w:val="24"/>
          <w:szCs w:val="24"/>
        </w:rPr>
        <w:t>Vzhledem k povinnosti odpovědného veřejného zadávání (viz Část první, Článek II., bod 14. Metodiky) se zadavatel řídí pokyny</w:t>
      </w:r>
      <w:r w:rsidR="00B5142D"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 příslušného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 místostarosty</w:t>
      </w:r>
      <w:r w:rsidR="000055B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5142D"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 nebo uvolněného člena RMČ, </w:t>
      </w:r>
      <w:r w:rsidR="00B5142D" w:rsidRPr="00B5142D">
        <w:rPr>
          <w:rFonts w:ascii="Times New Roman" w:hAnsi="Times New Roman" w:cs="Times New Roman"/>
          <w:color w:val="000000" w:themeColor="text1"/>
          <w:sz w:val="24"/>
          <w:szCs w:val="24"/>
        </w:rPr>
        <w:t>v jehož oblasti působnosti bude zakázka realizována</w:t>
      </w:r>
      <w:r w:rsidR="00B5142D">
        <w:rPr>
          <w:rFonts w:ascii="Times New Roman" w:hAnsi="Times New Roman" w:cs="Times New Roman"/>
          <w:color w:val="000000" w:themeColor="text1"/>
          <w:sz w:val="24"/>
          <w:szCs w:val="24"/>
        </w:rPr>
        <w:t>, případně, pokud bližší pokyny nejsou dány, doporučením</w:t>
      </w:r>
      <w:r w:rsidR="0057164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514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ÚT vzhledem k aplikaci </w:t>
      </w:r>
      <w:r w:rsidR="00571644">
        <w:rPr>
          <w:rFonts w:ascii="Times New Roman" w:hAnsi="Times New Roman" w:cs="Times New Roman"/>
          <w:color w:val="000000" w:themeColor="text1"/>
          <w:sz w:val="24"/>
          <w:szCs w:val="24"/>
        </w:rPr>
        <w:t>uvedené povinnosti.</w:t>
      </w:r>
    </w:p>
    <w:p w14:paraId="1DBD5E41" w14:textId="4A2EBA94" w:rsidR="00337A46" w:rsidRPr="00B5142D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42D">
        <w:rPr>
          <w:rFonts w:ascii="Times New Roman" w:hAnsi="Times New Roman" w:cs="Times New Roman"/>
          <w:color w:val="000000"/>
          <w:sz w:val="24"/>
          <w:szCs w:val="24"/>
        </w:rPr>
        <w:t>Výjimky z Metodiky pro zadávání veřejných zakázek jsou možné pouze v odůvodněných případech a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>předchozím schválení RMČ.</w:t>
      </w:r>
    </w:p>
    <w:p w14:paraId="6FE80972" w14:textId="40F4C444" w:rsidR="00EA03BA" w:rsidRPr="00B5142D" w:rsidRDefault="00EA03BA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42D">
        <w:rPr>
          <w:rFonts w:ascii="Times New Roman" w:hAnsi="Times New Roman" w:cs="Times New Roman"/>
          <w:color w:val="000000"/>
          <w:sz w:val="24"/>
          <w:szCs w:val="24"/>
        </w:rPr>
        <w:t>V případě veřejné zakázky</w:t>
      </w:r>
      <w:r w:rsidR="008E4D28" w:rsidRPr="00B5142D">
        <w:rPr>
          <w:rFonts w:ascii="Times New Roman" w:hAnsi="Times New Roman" w:cs="Times New Roman"/>
          <w:color w:val="000000"/>
          <w:sz w:val="24"/>
          <w:szCs w:val="24"/>
        </w:rPr>
        <w:t>, která svojí předpokládanou hodnotou spadá pod:</w:t>
      </w:r>
    </w:p>
    <w:p w14:paraId="0B72869E" w14:textId="70CE4DBC" w:rsidR="00EA03BA" w:rsidRPr="00EA03BA" w:rsidRDefault="00EA03BA" w:rsidP="002F0189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Část 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druhou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, Článek I. </w:t>
      </w:r>
      <w:r w:rsidR="008E4D28" w:rsidRPr="00B5142D">
        <w:rPr>
          <w:rFonts w:ascii="Times New Roman" w:hAnsi="Times New Roman" w:cs="Times New Roman"/>
          <w:color w:val="000000"/>
          <w:sz w:val="24"/>
          <w:szCs w:val="24"/>
        </w:rPr>
        <w:t xml:space="preserve">Metodiky </w:t>
      </w:r>
      <w:r w:rsidRPr="00B5142D">
        <w:rPr>
          <w:rFonts w:ascii="Times New Roman" w:hAnsi="Times New Roman" w:cs="Times New Roman"/>
          <w:color w:val="000000"/>
          <w:sz w:val="24"/>
          <w:szCs w:val="24"/>
        </w:rPr>
        <w:t>je možné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při jejím zadávání </w:t>
      </w:r>
      <w:r>
        <w:rPr>
          <w:rFonts w:ascii="Times New Roman" w:hAnsi="Times New Roman" w:cs="Times New Roman"/>
          <w:color w:val="000000"/>
          <w:sz w:val="24"/>
          <w:szCs w:val="24"/>
        </w:rPr>
        <w:t>postup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vat také dle pravidel Části</w:t>
      </w:r>
      <w:r w:rsidR="00210A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druhé</w:t>
      </w:r>
      <w:r>
        <w:rPr>
          <w:rFonts w:ascii="Times New Roman" w:hAnsi="Times New Roman" w:cs="Times New Roman"/>
          <w:color w:val="000000"/>
          <w:sz w:val="24"/>
          <w:szCs w:val="24"/>
        </w:rPr>
        <w:t>, Článku II.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Článku III.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či Článku IV. </w:t>
      </w:r>
      <w:r>
        <w:rPr>
          <w:rFonts w:ascii="Times New Roman" w:hAnsi="Times New Roman" w:cs="Times New Roman"/>
          <w:color w:val="000000"/>
          <w:sz w:val="24"/>
          <w:szCs w:val="24"/>
        </w:rPr>
        <w:t>Metodiky.</w:t>
      </w:r>
    </w:p>
    <w:p w14:paraId="5FFCAA12" w14:textId="66EC8E37" w:rsidR="00EA03BA" w:rsidRDefault="00EA03BA" w:rsidP="002F0189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Část 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druhou</w:t>
      </w:r>
      <w:r>
        <w:rPr>
          <w:rFonts w:ascii="Times New Roman" w:hAnsi="Times New Roman" w:cs="Times New Roman"/>
          <w:color w:val="000000"/>
          <w:sz w:val="24"/>
          <w:szCs w:val="24"/>
        </w:rPr>
        <w:t>, Článek II.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 Metodiky je možné při jejím zadávání postupovat také dle pravidel Části</w:t>
      </w:r>
      <w:r w:rsidR="00210A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druhé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>, Článku III.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E4D28">
        <w:rPr>
          <w:rFonts w:ascii="Times New Roman" w:hAnsi="Times New Roman" w:cs="Times New Roman"/>
          <w:color w:val="000000"/>
          <w:sz w:val="24"/>
          <w:szCs w:val="24"/>
        </w:rPr>
        <w:t xml:space="preserve"> či Článku IV. Metodiky.</w:t>
      </w:r>
    </w:p>
    <w:p w14:paraId="36510878" w14:textId="7B273391" w:rsidR="00EA03BA" w:rsidRPr="008E4D28" w:rsidRDefault="008E4D28" w:rsidP="002F0189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Část 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druhou</w:t>
      </w:r>
      <w:r>
        <w:rPr>
          <w:rFonts w:ascii="Times New Roman" w:hAnsi="Times New Roman" w:cs="Times New Roman"/>
          <w:color w:val="000000"/>
          <w:sz w:val="24"/>
          <w:szCs w:val="24"/>
        </w:rPr>
        <w:t>, Článek III. Metodiky je možné při jejím zadávání postupovat také dle pravidel Části</w:t>
      </w:r>
      <w:r w:rsidR="00210A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A60D2">
        <w:rPr>
          <w:rFonts w:ascii="Times New Roman" w:hAnsi="Times New Roman" w:cs="Times New Roman"/>
          <w:color w:val="000000"/>
          <w:sz w:val="24"/>
          <w:szCs w:val="24"/>
        </w:rPr>
        <w:t>druhé</w:t>
      </w:r>
      <w:r>
        <w:rPr>
          <w:rFonts w:ascii="Times New Roman" w:hAnsi="Times New Roman" w:cs="Times New Roman"/>
          <w:color w:val="000000"/>
          <w:sz w:val="24"/>
          <w:szCs w:val="24"/>
        </w:rPr>
        <w:t>, Článku IV. Metodiky.</w:t>
      </w:r>
    </w:p>
    <w:p w14:paraId="04D5AA59" w14:textId="4026C235" w:rsidR="00337A46" w:rsidRPr="00BE5000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>Úřad pro ochranu hospodářské soutěže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 (ÚOHS)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 uloží zadavateli v řízení zahájeném na návrh podle § 254 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>ZZVZ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 zákaz plnění smlouvy, byla-li smlouva na veřejnou zakázku nebo rámcová dohoda uzavřena postupem uvedeným v § 254 odst. 1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 ZZVZ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. Platí, že smlouva, ohledně níž 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ÚOHS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uložil zákaz plnění, aniž by postupoval podle odstavce 3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 cit. normy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, je neplatná od samého počátku. Smlouva na plnění veřejné zakázky se stává neplatnou z důvodu porušení tohoto zákona pouze v případech, kdy Ú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>OHS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 uloží zákaz jejího plnění podle odstavce 1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 cit. normy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. Neplatnost z jiných důvodů tím není dotčena.</w:t>
      </w:r>
    </w:p>
    <w:p w14:paraId="13F4DDCB" w14:textId="1F8A8CC6" w:rsidR="00337A46" w:rsidRPr="000E2353" w:rsidRDefault="00337A46" w:rsidP="00337A46">
      <w:pPr>
        <w:pStyle w:val="Odstavecseseznamem"/>
        <w:autoSpaceDE w:val="0"/>
        <w:autoSpaceDN w:val="0"/>
        <w:adjustRightInd w:val="0"/>
        <w:spacing w:before="120" w:after="120" w:line="240" w:lineRule="auto"/>
        <w:ind w:left="36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Příslušný útvar 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ÚMČ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je povinen po nabytí účinnosti rozhodnutí Ú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>OHS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 předložit RMČ materiál informující o této skutečnosti s návrhem dalšího postupu.</w:t>
      </w:r>
    </w:p>
    <w:p w14:paraId="37F4AB29" w14:textId="47009BD4" w:rsidR="00337A46" w:rsidRPr="000E2353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>V rámci této Metodiky není řešen postup MČ Brno-Židenice při zadávání veřejných zakázek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za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použití elektronické aukce či dynamického nákupního systému.</w:t>
      </w:r>
    </w:p>
    <w:p w14:paraId="40571F4F" w14:textId="77FED06F" w:rsidR="00337A46" w:rsidRPr="000E2353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>V rámci této Metodiky není řešen postup MČ Brno-Židenice prostřednictvím e-tržiš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tě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58E440" w14:textId="77777777" w:rsidR="00337A46" w:rsidRPr="00AE3106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5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Profil zadavatele MČ Brno-Židenice pro uveřejňování dokumentů v souladu se zákonem,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E5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umístěn na internetových stránkách </w:t>
      </w:r>
      <w:hyperlink r:id="rId10" w:history="1">
        <w:r w:rsidRPr="00862C54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http://www.e-zakazky.cz/Profil-Zadavatele/ </w:t>
        </w:r>
      </w:hyperlink>
      <w:r w:rsidRPr="00862C54">
        <w:t>.</w:t>
      </w:r>
    </w:p>
    <w:p w14:paraId="12396131" w14:textId="5F8192E3" w:rsidR="00337A46" w:rsidRPr="000E2353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Případné změny adres internetových stránek, 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legislativní změny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 xml:space="preserve"> technického charakteru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či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personální 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 xml:space="preserve">jiné organizační 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změny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 xml:space="preserve"> na ÚMČ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u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údajů, na které je v rámci Metodiky odkazováno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>nejsou ak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utním</w:t>
      </w: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 důvodem pro změnu textu Metodiky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>budou zohledněny až při její nejbližší aktualizaci.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 xml:space="preserve"> Do té doby se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>nově platné údaje vykládají</w:t>
      </w:r>
      <w:r w:rsidR="00957975">
        <w:rPr>
          <w:rFonts w:ascii="Times New Roman" w:hAnsi="Times New Roman" w:cs="Times New Roman"/>
          <w:color w:val="000000"/>
          <w:sz w:val="24"/>
          <w:szCs w:val="24"/>
        </w:rPr>
        <w:t xml:space="preserve"> v kontextu dosavadního textu Metodiky s ohledem na její účel a cíl (</w:t>
      </w:r>
      <w:r w:rsidR="00E50AB2">
        <w:rPr>
          <w:rFonts w:ascii="Times New Roman" w:hAnsi="Times New Roman" w:cs="Times New Roman"/>
          <w:color w:val="000000"/>
          <w:sz w:val="24"/>
          <w:szCs w:val="24"/>
        </w:rPr>
        <w:t xml:space="preserve">viz také Část první, Článek I. Metodiky). </w:t>
      </w:r>
      <w:r w:rsidRPr="00BE5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průběžné aktualizace této metodiky odpovídá pověřený pracovník </w:t>
      </w:r>
      <w:r w:rsidR="00B57A95">
        <w:rPr>
          <w:rFonts w:ascii="Times New Roman" w:hAnsi="Times New Roman" w:cs="Times New Roman"/>
          <w:color w:val="000000" w:themeColor="text1"/>
          <w:sz w:val="24"/>
          <w:szCs w:val="24"/>
        </w:rPr>
        <w:t>Právního referátu SO ÚT.</w:t>
      </w:r>
    </w:p>
    <w:p w14:paraId="751BE3EE" w14:textId="0D4D6529" w:rsidR="00337A46" w:rsidRPr="00992F3F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5000">
        <w:rPr>
          <w:rFonts w:ascii="Times New Roman" w:hAnsi="Times New Roman" w:cs="Times New Roman"/>
          <w:color w:val="000000"/>
          <w:sz w:val="24"/>
          <w:szCs w:val="24"/>
        </w:rPr>
        <w:t xml:space="preserve">Dochází-li na základě smlouvy 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o dílo na veřejnou zakázku k nabytí vlastnického práva k</w:t>
      </w:r>
      <w:r w:rsidR="00957975" w:rsidRPr="00992F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nemovitosti, je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nutné k platnosti takové smlouvy její schválení ZMČ. Vzhledem ke skutečnosti, že návrh smlouvy předložený jako součást nabídky v rámci zadávacího řízení není možné zásadně měnit, měly by být již před zahájením zadávacího řízení předloženy ZMČ ke</w:t>
      </w:r>
      <w:r w:rsidR="00957975" w:rsidRPr="00992F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schválení alespoň obchodní podmínky, včetně platebních podmínek podle § 37 odst. 1</w:t>
      </w:r>
      <w:r w:rsidR="00957975"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písm. c) </w:t>
      </w:r>
      <w:r w:rsidR="00957975" w:rsidRPr="00992F3F">
        <w:rPr>
          <w:rFonts w:ascii="Times New Roman" w:hAnsi="Times New Roman" w:cs="Times New Roman"/>
          <w:color w:val="000000"/>
          <w:sz w:val="24"/>
          <w:szCs w:val="24"/>
        </w:rPr>
        <w:t>ZZVZ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, které 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posléze 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budou součástí zadávací dokumentace.</w:t>
      </w:r>
    </w:p>
    <w:p w14:paraId="4A040916" w14:textId="4F03F8D5" w:rsidR="00337A46" w:rsidRPr="00992F3F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Jednotlivé útvary </w:t>
      </w:r>
      <w:r w:rsidR="00A84299">
        <w:rPr>
          <w:rFonts w:ascii="Times New Roman" w:hAnsi="Times New Roman" w:cs="Times New Roman"/>
          <w:color w:val="000000"/>
          <w:sz w:val="24"/>
          <w:szCs w:val="24"/>
        </w:rPr>
        <w:t xml:space="preserve">ÚMČ 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jsou podle § 216 </w:t>
      </w:r>
      <w:r w:rsidR="00E50AB2"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ZZVZ při vedeném zadávacím řízení </w:t>
      </w:r>
      <w:r w:rsidR="00B57A95">
        <w:rPr>
          <w:rFonts w:ascii="Times New Roman" w:hAnsi="Times New Roman" w:cs="Times New Roman"/>
          <w:color w:val="000000"/>
          <w:sz w:val="24"/>
          <w:szCs w:val="24"/>
        </w:rPr>
        <w:t xml:space="preserve">(tj. u podlimitní/nadlimitní VZ) 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povinny zajistit uchovávání dokumentace o veřejné zakázce a</w:t>
      </w:r>
      <w:r w:rsidR="00B57A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záznamy o úkonech učiněných elektronicky kterou tvoří všechny dokumenty v listinné nebo elektronické podobě a výstupy z ústní komunikace, jejichž pořízení v průběhu zadávacího řízení, popřípadě po jeho ukončení, </w:t>
      </w:r>
      <w:r w:rsidR="00E50AB2" w:rsidRPr="00992F3F">
        <w:rPr>
          <w:rFonts w:ascii="Times New Roman" w:hAnsi="Times New Roman" w:cs="Times New Roman"/>
          <w:color w:val="000000"/>
          <w:sz w:val="24"/>
          <w:szCs w:val="24"/>
        </w:rPr>
        <w:t>ZZVZ vyžaduje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, včetně úplného znění originálů nabídek všech dodavatelů, a to po dobu 10 let ode dne ukončení zadávacího řízení nebo od změny závazku ze</w:t>
      </w:r>
      <w:r w:rsidR="00B57A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smlouvy na veřejnou zakázku, nestanoví-li zákon č. 499/2004 Sb., o</w:t>
      </w:r>
      <w:r w:rsidR="002A2AA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archivnictví a spisové službě a o změně některých zákonů, ve znění pozdějších předpisů, jinak. Totéž</w:t>
      </w:r>
      <w:r w:rsidR="00210A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92F3F">
        <w:rPr>
          <w:rFonts w:ascii="Times New Roman" w:hAnsi="Times New Roman" w:cs="Times New Roman"/>
          <w:color w:val="000000"/>
          <w:sz w:val="24"/>
          <w:szCs w:val="24"/>
        </w:rPr>
        <w:t>platí i pro dokumentaci o soutěži o návrh, a to i v případě, že na tuto soutěž nenavazovalo zadávací řízení.</w:t>
      </w:r>
    </w:p>
    <w:p w14:paraId="258EB116" w14:textId="5743982B" w:rsidR="00337A46" w:rsidRPr="00992F3F" w:rsidRDefault="00337A46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Tato metodika </w:t>
      </w:r>
      <w:r w:rsidR="00B57A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ruší a </w:t>
      </w:r>
      <w:r w:rsidRPr="00992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plném rozsahu nahrazuje Metodiku pro zadávání veřejných zakázek </w:t>
      </w:r>
      <w:r w:rsidRPr="00992F3F">
        <w:rPr>
          <w:rFonts w:ascii="Times New Roman" w:hAnsi="Times New Roman" w:cs="Times New Roman"/>
          <w:sz w:val="24"/>
          <w:szCs w:val="24"/>
        </w:rPr>
        <w:t>schválenou na</w:t>
      </w:r>
      <w:r w:rsidR="002A2AA0">
        <w:rPr>
          <w:rFonts w:ascii="Times New Roman" w:hAnsi="Times New Roman" w:cs="Times New Roman"/>
          <w:sz w:val="24"/>
          <w:szCs w:val="24"/>
        </w:rPr>
        <w:t> </w:t>
      </w:r>
      <w:r w:rsidRPr="00992F3F">
        <w:rPr>
          <w:rFonts w:ascii="Times New Roman" w:hAnsi="Times New Roman" w:cs="Times New Roman"/>
          <w:sz w:val="24"/>
          <w:szCs w:val="24"/>
        </w:rPr>
        <w:t>6/80. schůzi R</w:t>
      </w:r>
      <w:r w:rsidR="00062E18" w:rsidRPr="00992F3F">
        <w:rPr>
          <w:rFonts w:ascii="Times New Roman" w:hAnsi="Times New Roman" w:cs="Times New Roman"/>
          <w:sz w:val="24"/>
          <w:szCs w:val="24"/>
        </w:rPr>
        <w:t xml:space="preserve">MČ </w:t>
      </w:r>
      <w:r w:rsidRPr="00992F3F">
        <w:rPr>
          <w:rFonts w:ascii="Times New Roman" w:hAnsi="Times New Roman" w:cs="Times New Roman"/>
          <w:sz w:val="24"/>
          <w:szCs w:val="24"/>
        </w:rPr>
        <w:t>konané dne 20.01.2014</w:t>
      </w:r>
      <w:r w:rsidR="00E50AB2" w:rsidRPr="00992F3F">
        <w:rPr>
          <w:rFonts w:ascii="Times New Roman" w:hAnsi="Times New Roman" w:cs="Times New Roman"/>
          <w:sz w:val="24"/>
          <w:szCs w:val="24"/>
        </w:rPr>
        <w:t>, aktualizovan</w:t>
      </w:r>
      <w:r w:rsidR="00B46F59">
        <w:rPr>
          <w:rFonts w:ascii="Times New Roman" w:hAnsi="Times New Roman" w:cs="Times New Roman"/>
          <w:sz w:val="24"/>
          <w:szCs w:val="24"/>
        </w:rPr>
        <w:t>ou</w:t>
      </w:r>
      <w:r w:rsidR="00E50AB2" w:rsidRPr="00992F3F">
        <w:rPr>
          <w:rFonts w:ascii="Times New Roman" w:hAnsi="Times New Roman" w:cs="Times New Roman"/>
          <w:sz w:val="24"/>
          <w:szCs w:val="24"/>
        </w:rPr>
        <w:t xml:space="preserve"> na </w:t>
      </w:r>
      <w:r w:rsidR="00992F3F" w:rsidRPr="00992F3F">
        <w:rPr>
          <w:rFonts w:ascii="Times New Roman" w:hAnsi="Times New Roman" w:cs="Times New Roman"/>
          <w:sz w:val="24"/>
          <w:szCs w:val="24"/>
        </w:rPr>
        <w:t>8</w:t>
      </w:r>
      <w:r w:rsidR="00E50AB2" w:rsidRPr="00992F3F">
        <w:rPr>
          <w:rFonts w:ascii="Times New Roman" w:hAnsi="Times New Roman" w:cs="Times New Roman"/>
          <w:sz w:val="24"/>
          <w:szCs w:val="24"/>
        </w:rPr>
        <w:t>/</w:t>
      </w:r>
      <w:r w:rsidR="00992F3F" w:rsidRPr="00992F3F">
        <w:rPr>
          <w:rFonts w:ascii="Times New Roman" w:hAnsi="Times New Roman" w:cs="Times New Roman"/>
          <w:sz w:val="24"/>
          <w:szCs w:val="24"/>
        </w:rPr>
        <w:t>047</w:t>
      </w:r>
      <w:r w:rsidR="00E50AB2" w:rsidRPr="00992F3F">
        <w:rPr>
          <w:rFonts w:ascii="Times New Roman" w:hAnsi="Times New Roman" w:cs="Times New Roman"/>
          <w:sz w:val="24"/>
          <w:szCs w:val="24"/>
        </w:rPr>
        <w:t xml:space="preserve">. schůzi </w:t>
      </w:r>
      <w:r w:rsidR="00062E18" w:rsidRPr="00992F3F">
        <w:rPr>
          <w:rFonts w:ascii="Times New Roman" w:hAnsi="Times New Roman" w:cs="Times New Roman"/>
          <w:sz w:val="24"/>
          <w:szCs w:val="24"/>
        </w:rPr>
        <w:t xml:space="preserve">RMČ </w:t>
      </w:r>
      <w:r w:rsidR="00E50AB2" w:rsidRPr="00992F3F">
        <w:rPr>
          <w:rFonts w:ascii="Times New Roman" w:hAnsi="Times New Roman" w:cs="Times New Roman"/>
          <w:sz w:val="24"/>
          <w:szCs w:val="24"/>
        </w:rPr>
        <w:t xml:space="preserve">konané dne </w:t>
      </w:r>
      <w:r w:rsidR="00992F3F" w:rsidRPr="00992F3F">
        <w:rPr>
          <w:rFonts w:ascii="Times New Roman" w:hAnsi="Times New Roman" w:cs="Times New Roman"/>
          <w:sz w:val="24"/>
          <w:szCs w:val="24"/>
        </w:rPr>
        <w:t>11</w:t>
      </w:r>
      <w:r w:rsidR="00E50AB2" w:rsidRPr="00992F3F">
        <w:rPr>
          <w:rFonts w:ascii="Times New Roman" w:hAnsi="Times New Roman" w:cs="Times New Roman"/>
          <w:sz w:val="24"/>
          <w:szCs w:val="24"/>
        </w:rPr>
        <w:t>.</w:t>
      </w:r>
      <w:r w:rsidR="00992F3F" w:rsidRPr="00992F3F">
        <w:rPr>
          <w:rFonts w:ascii="Times New Roman" w:hAnsi="Times New Roman" w:cs="Times New Roman"/>
          <w:sz w:val="24"/>
          <w:szCs w:val="24"/>
        </w:rPr>
        <w:t>01</w:t>
      </w:r>
      <w:r w:rsidR="00E50AB2" w:rsidRPr="00992F3F">
        <w:rPr>
          <w:rFonts w:ascii="Times New Roman" w:hAnsi="Times New Roman" w:cs="Times New Roman"/>
          <w:sz w:val="24"/>
          <w:szCs w:val="24"/>
        </w:rPr>
        <w:t>.2021</w:t>
      </w:r>
      <w:r w:rsidR="008E4D28" w:rsidRPr="00992F3F">
        <w:rPr>
          <w:rFonts w:ascii="Times New Roman" w:hAnsi="Times New Roman" w:cs="Times New Roman"/>
          <w:sz w:val="24"/>
          <w:szCs w:val="24"/>
        </w:rPr>
        <w:t>.</w:t>
      </w:r>
    </w:p>
    <w:p w14:paraId="0047A75D" w14:textId="66FE1530" w:rsidR="00992F3F" w:rsidRPr="007F5120" w:rsidRDefault="00992F3F" w:rsidP="002F0189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92F3F">
        <w:rPr>
          <w:rFonts w:ascii="Times New Roman" w:hAnsi="Times New Roman" w:cs="Times New Roman"/>
          <w:color w:val="000000"/>
          <w:sz w:val="24"/>
          <w:szCs w:val="24"/>
        </w:rPr>
        <w:t xml:space="preserve">Tato Metodika vstupuje </w:t>
      </w:r>
      <w:r w:rsidRPr="00992F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 </w:t>
      </w:r>
      <w:r w:rsidRPr="009913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účinnost </w:t>
      </w:r>
      <w:r w:rsidRPr="0099132B">
        <w:rPr>
          <w:rFonts w:ascii="Times New Roman" w:hAnsi="Times New Roman" w:cs="Times New Roman"/>
          <w:color w:val="000000"/>
          <w:sz w:val="24"/>
          <w:szCs w:val="24"/>
        </w:rPr>
        <w:t>ode dne</w:t>
      </w:r>
      <w:r w:rsidRPr="009913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9132B" w:rsidRPr="009913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99132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.05.2021</w:t>
      </w:r>
      <w:r w:rsidR="007F5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4F77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aktualizované verzi ode dne </w:t>
      </w:r>
      <w:r w:rsidR="004F77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</w:t>
      </w:r>
      <w:r w:rsidR="004F7770" w:rsidRPr="007F5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.08.2021</w:t>
      </w:r>
      <w:r w:rsidR="004F77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F7770" w:rsidRPr="007F5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</w:t>
      </w:r>
      <w:r w:rsidR="004F777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aktualizace 1</w:t>
      </w:r>
      <w:r w:rsidR="004F7770" w:rsidRPr="007F51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</w:t>
      </w:r>
    </w:p>
    <w:p w14:paraId="10C3BB8D" w14:textId="77777777" w:rsidR="008E4D28" w:rsidRDefault="008E4D28" w:rsidP="008E4D28">
      <w:pPr>
        <w:pStyle w:val="Mik"/>
        <w:autoSpaceDE w:val="0"/>
        <w:autoSpaceDN w:val="0"/>
        <w:adjustRightInd w:val="0"/>
        <w:spacing w:before="120" w:after="120"/>
        <w:ind w:left="357"/>
        <w:rPr>
          <w:szCs w:val="24"/>
          <w:highlight w:val="yellow"/>
        </w:rPr>
      </w:pPr>
    </w:p>
    <w:p w14:paraId="327C8E02" w14:textId="77777777" w:rsidR="008E4D28" w:rsidRPr="000E2353" w:rsidRDefault="008E4D28" w:rsidP="008E4D28">
      <w:pPr>
        <w:spacing w:before="480"/>
        <w:jc w:val="both"/>
        <w:rPr>
          <w:sz w:val="24"/>
          <w:szCs w:val="24"/>
        </w:rPr>
      </w:pPr>
      <w:r w:rsidRPr="000E2353">
        <w:rPr>
          <w:sz w:val="24"/>
          <w:szCs w:val="24"/>
        </w:rPr>
        <w:t xml:space="preserve">Mgr. </w:t>
      </w:r>
      <w:r>
        <w:rPr>
          <w:sz w:val="24"/>
          <w:szCs w:val="24"/>
        </w:rPr>
        <w:t>Aleš Mrázek</w:t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  <w:t xml:space="preserve"> Ing. Jiří Janáček</w:t>
      </w:r>
    </w:p>
    <w:p w14:paraId="6F60ACFA" w14:textId="696B6F75" w:rsidR="008E4D28" w:rsidRPr="000E2353" w:rsidRDefault="008E4D28" w:rsidP="008E4D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0E2353">
        <w:rPr>
          <w:sz w:val="24"/>
          <w:szCs w:val="24"/>
        </w:rPr>
        <w:t>starosta MČ</w:t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r w:rsidRPr="000E2353">
        <w:rPr>
          <w:sz w:val="24"/>
          <w:szCs w:val="24"/>
        </w:rPr>
        <w:tab/>
      </w:r>
      <w:proofErr w:type="gramStart"/>
      <w:r w:rsidRPr="000E2353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0E2353">
        <w:rPr>
          <w:sz w:val="24"/>
          <w:szCs w:val="24"/>
        </w:rPr>
        <w:t>tajemník</w:t>
      </w:r>
      <w:proofErr w:type="gramEnd"/>
      <w:r w:rsidRPr="000E2353">
        <w:rPr>
          <w:sz w:val="24"/>
          <w:szCs w:val="24"/>
        </w:rPr>
        <w:t xml:space="preserve"> ÚMČ</w:t>
      </w:r>
    </w:p>
    <w:p w14:paraId="7BCF97A9" w14:textId="77777777" w:rsidR="008E4D28" w:rsidRDefault="008E4D28" w:rsidP="008E4D28">
      <w:pPr>
        <w:spacing w:before="360"/>
        <w:jc w:val="both"/>
        <w:rPr>
          <w:sz w:val="24"/>
          <w:szCs w:val="24"/>
        </w:rPr>
      </w:pPr>
    </w:p>
    <w:p w14:paraId="533217D4" w14:textId="43C9150E" w:rsidR="002A2AA0" w:rsidRPr="000E2353" w:rsidRDefault="008E4D28" w:rsidP="008E4D28">
      <w:pPr>
        <w:spacing w:before="360"/>
        <w:jc w:val="both"/>
        <w:rPr>
          <w:sz w:val="24"/>
          <w:szCs w:val="24"/>
        </w:rPr>
      </w:pPr>
      <w:r w:rsidRPr="000E2353">
        <w:rPr>
          <w:sz w:val="24"/>
          <w:szCs w:val="24"/>
        </w:rPr>
        <w:t>Zpracoval:</w:t>
      </w:r>
    </w:p>
    <w:p w14:paraId="746A4AC8" w14:textId="2CC3C1E9" w:rsidR="002A2AA0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 xml:space="preserve">Mgr. </w:t>
      </w:r>
      <w:r>
        <w:rPr>
          <w:sz w:val="24"/>
          <w:szCs w:val="24"/>
        </w:rPr>
        <w:t>Marek Ciprian</w:t>
      </w:r>
    </w:p>
    <w:p w14:paraId="23A97F3A" w14:textId="26ED307F" w:rsidR="002A2AA0" w:rsidRPr="000E2353" w:rsidRDefault="002A2AA0" w:rsidP="008E4D28">
      <w:pPr>
        <w:jc w:val="both"/>
        <w:rPr>
          <w:sz w:val="24"/>
          <w:szCs w:val="24"/>
        </w:rPr>
      </w:pPr>
      <w:r>
        <w:rPr>
          <w:sz w:val="24"/>
          <w:szCs w:val="24"/>
        </w:rPr>
        <w:t>vedoucí SO ÚT</w:t>
      </w:r>
    </w:p>
    <w:p w14:paraId="62275E2B" w14:textId="77777777" w:rsidR="008E4D28" w:rsidRDefault="008E4D28" w:rsidP="008E4D28">
      <w:pPr>
        <w:spacing w:before="360"/>
        <w:jc w:val="both"/>
        <w:rPr>
          <w:b/>
          <w:sz w:val="24"/>
          <w:szCs w:val="24"/>
        </w:rPr>
      </w:pPr>
    </w:p>
    <w:p w14:paraId="1FE9C813" w14:textId="26BD530D" w:rsidR="008E4D28" w:rsidRPr="000E2353" w:rsidRDefault="008E4D28" w:rsidP="008E4D28">
      <w:pPr>
        <w:spacing w:before="360"/>
        <w:jc w:val="both"/>
        <w:rPr>
          <w:b/>
          <w:sz w:val="24"/>
          <w:szCs w:val="24"/>
        </w:rPr>
      </w:pPr>
      <w:r w:rsidRPr="000E2353">
        <w:rPr>
          <w:b/>
          <w:sz w:val="24"/>
          <w:szCs w:val="24"/>
        </w:rPr>
        <w:t>Rozdělovník:</w:t>
      </w:r>
    </w:p>
    <w:p w14:paraId="66AD4EFA" w14:textId="71DB0198" w:rsidR="008E4D28" w:rsidRPr="000E2353" w:rsidRDefault="008E4D28" w:rsidP="008E4D28">
      <w:pPr>
        <w:tabs>
          <w:tab w:val="left" w:pos="4220"/>
        </w:tabs>
        <w:jc w:val="both"/>
        <w:rPr>
          <w:sz w:val="24"/>
          <w:szCs w:val="24"/>
        </w:rPr>
      </w:pPr>
      <w:r w:rsidRPr="000E2353">
        <w:rPr>
          <w:sz w:val="24"/>
          <w:szCs w:val="24"/>
        </w:rPr>
        <w:t>Starosta MČ</w:t>
      </w:r>
    </w:p>
    <w:p w14:paraId="21BBB100" w14:textId="77777777" w:rsidR="008E4D28" w:rsidRPr="000E2353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>Místostarostové MČ</w:t>
      </w:r>
    </w:p>
    <w:p w14:paraId="38822138" w14:textId="77777777" w:rsidR="008E4D28" w:rsidRPr="000E2353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>Uvolnění členové RMČ</w:t>
      </w:r>
    </w:p>
    <w:p w14:paraId="73414179" w14:textId="3D6354E9" w:rsidR="008E4D28" w:rsidRPr="000E2353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>S</w:t>
      </w:r>
      <w:r>
        <w:rPr>
          <w:sz w:val="24"/>
          <w:szCs w:val="24"/>
        </w:rPr>
        <w:t>O ÚT</w:t>
      </w:r>
    </w:p>
    <w:p w14:paraId="2979C0E2" w14:textId="77777777" w:rsidR="008E4D28" w:rsidRPr="000E2353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>Vedoucí odborů ÚMČ</w:t>
      </w:r>
    </w:p>
    <w:p w14:paraId="3EE976BE" w14:textId="40F5AA29" w:rsidR="008E4D28" w:rsidRDefault="008E4D28" w:rsidP="008E4D28">
      <w:pPr>
        <w:jc w:val="both"/>
        <w:rPr>
          <w:sz w:val="24"/>
          <w:szCs w:val="24"/>
        </w:rPr>
      </w:pPr>
      <w:r w:rsidRPr="000E2353">
        <w:rPr>
          <w:sz w:val="24"/>
          <w:szCs w:val="24"/>
        </w:rPr>
        <w:t>Interní auditor</w:t>
      </w:r>
    </w:p>
    <w:p w14:paraId="6AD96ECD" w14:textId="1590DF80" w:rsidR="008E4D28" w:rsidRPr="008E4D28" w:rsidRDefault="008E4D28" w:rsidP="008E4D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2EC8D2" w14:textId="6E2C5B4D" w:rsidR="005C7CEC" w:rsidRPr="006F106A" w:rsidRDefault="005C7CEC" w:rsidP="006F106A"/>
    <w:p w14:paraId="44B8295B" w14:textId="00A4466F" w:rsidR="00DA537D" w:rsidRPr="003D3AB5" w:rsidRDefault="00DA537D" w:rsidP="00DA537D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>Příloha č. 1</w:t>
      </w:r>
    </w:p>
    <w:p w14:paraId="6CEC6D03" w14:textId="381B9953" w:rsidR="00DA537D" w:rsidRDefault="00DA537D" w:rsidP="00DA537D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="0033316A">
        <w:rPr>
          <w:b/>
          <w:bCs/>
          <w:sz w:val="32"/>
          <w:szCs w:val="32"/>
        </w:rPr>
        <w:t>rotokol o p</w:t>
      </w:r>
      <w:r>
        <w:rPr>
          <w:b/>
          <w:bCs/>
          <w:sz w:val="32"/>
          <w:szCs w:val="32"/>
        </w:rPr>
        <w:t>římé</w:t>
      </w:r>
      <w:r w:rsidR="0033316A"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</w:rPr>
        <w:t xml:space="preserve"> </w:t>
      </w:r>
      <w:r w:rsidRPr="0096427A">
        <w:rPr>
          <w:b/>
          <w:bCs/>
          <w:sz w:val="32"/>
          <w:szCs w:val="32"/>
        </w:rPr>
        <w:t xml:space="preserve">zadání </w:t>
      </w:r>
      <w:r>
        <w:rPr>
          <w:b/>
          <w:bCs/>
          <w:sz w:val="32"/>
          <w:szCs w:val="32"/>
        </w:rPr>
        <w:t xml:space="preserve">veřejné </w:t>
      </w:r>
      <w:r w:rsidRPr="0096427A">
        <w:rPr>
          <w:b/>
          <w:bCs/>
          <w:sz w:val="32"/>
          <w:szCs w:val="32"/>
        </w:rPr>
        <w:t>zakázky</w:t>
      </w:r>
    </w:p>
    <w:p w14:paraId="451EFA29" w14:textId="325A8DE1" w:rsidR="00DA537D" w:rsidRPr="00B43DFE" w:rsidRDefault="00DA537D" w:rsidP="00DA537D">
      <w:pPr>
        <w:spacing w:before="240" w:after="360"/>
        <w:contextualSpacing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VZ v hodnotě 1</w:t>
      </w:r>
      <w:r w:rsidRPr="00B43DFE">
        <w:rPr>
          <w:bCs/>
          <w:sz w:val="22"/>
          <w:szCs w:val="22"/>
        </w:rPr>
        <w:t>-</w:t>
      </w:r>
      <w:r>
        <w:rPr>
          <w:bCs/>
          <w:sz w:val="22"/>
          <w:szCs w:val="22"/>
        </w:rPr>
        <w:t>10</w:t>
      </w:r>
      <w:r w:rsidRPr="00B43DFE">
        <w:rPr>
          <w:bCs/>
          <w:sz w:val="22"/>
          <w:szCs w:val="22"/>
        </w:rPr>
        <w:t>0.000 Kč bez DPH</w:t>
      </w:r>
    </w:p>
    <w:p w14:paraId="506FCA4A" w14:textId="77777777" w:rsidR="00DA537D" w:rsidRPr="00BB3DA8" w:rsidRDefault="00DA537D" w:rsidP="00DA537D">
      <w:pPr>
        <w:autoSpaceDE w:val="0"/>
        <w:autoSpaceDN w:val="0"/>
        <w:adjustRightInd w:val="0"/>
        <w:spacing w:before="240" w:after="160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9"/>
        <w:gridCol w:w="8129"/>
      </w:tblGrid>
      <w:tr w:rsidR="00DA537D" w14:paraId="6756A9E2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6BB05917" w14:textId="77777777" w:rsidR="00DA537D" w:rsidRPr="00BB3DA8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DA537D" w14:paraId="29DE32FE" w14:textId="77777777" w:rsidTr="00E63F58">
        <w:tc>
          <w:tcPr>
            <w:tcW w:w="1555" w:type="dxa"/>
          </w:tcPr>
          <w:p w14:paraId="02C03DEA" w14:textId="77777777" w:rsidR="00DA537D" w:rsidRPr="00BB3DA8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2413E252" w14:textId="6AA2A91F" w:rsidR="00DA537D" w:rsidRPr="00234CB1" w:rsidRDefault="00234CB1" w:rsidP="00234CB1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tatutární město Brno, městská část Brno-Židenice</w:t>
            </w:r>
          </w:p>
        </w:tc>
      </w:tr>
      <w:tr w:rsidR="00DA537D" w14:paraId="0979B764" w14:textId="77777777" w:rsidTr="00E63F58">
        <w:tc>
          <w:tcPr>
            <w:tcW w:w="1555" w:type="dxa"/>
          </w:tcPr>
          <w:p w14:paraId="4C570487" w14:textId="77777777" w:rsidR="00DA537D" w:rsidRPr="00BB3DA8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</w:tcPr>
          <w:p w14:paraId="4155891B" w14:textId="727D15BC" w:rsidR="00DA537D" w:rsidRPr="00BB3DA8" w:rsidRDefault="00234CB1" w:rsidP="00234CB1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DA537D" w14:paraId="63F4689F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1D7D1DFE" w14:textId="77777777" w:rsidR="00DA537D" w:rsidRPr="0033316A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33316A" w14:paraId="6EE06EF3" w14:textId="77777777" w:rsidTr="00E63F58">
        <w:trPr>
          <w:trHeight w:val="535"/>
        </w:trPr>
        <w:tc>
          <w:tcPr>
            <w:tcW w:w="1555" w:type="dxa"/>
            <w:vAlign w:val="center"/>
          </w:tcPr>
          <w:p w14:paraId="46E5EBDF" w14:textId="5A345FFC" w:rsidR="0033316A" w:rsidRPr="0033316A" w:rsidRDefault="0033316A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325E8350" w14:textId="658F5612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33316A" w14:paraId="41D70FD7" w14:textId="77777777" w:rsidTr="00E63F58">
        <w:trPr>
          <w:trHeight w:val="986"/>
        </w:trPr>
        <w:tc>
          <w:tcPr>
            <w:tcW w:w="1555" w:type="dxa"/>
            <w:vAlign w:val="center"/>
          </w:tcPr>
          <w:p w14:paraId="6F1A2EF3" w14:textId="74754D3E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Předmět plnění</w:t>
            </w:r>
          </w:p>
        </w:tc>
        <w:tc>
          <w:tcPr>
            <w:tcW w:w="8930" w:type="dxa"/>
          </w:tcPr>
          <w:p w14:paraId="343DCC65" w14:textId="66BCABDD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330D46C8" w14:textId="77777777" w:rsidR="00DA537D" w:rsidRDefault="00DA537D" w:rsidP="00DA537D">
      <w:pPr>
        <w:autoSpaceDE w:val="0"/>
        <w:autoSpaceDN w:val="0"/>
        <w:adjustRightInd w:val="0"/>
        <w:spacing w:after="240"/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5"/>
        <w:gridCol w:w="2378"/>
        <w:gridCol w:w="1725"/>
        <w:gridCol w:w="1279"/>
        <w:gridCol w:w="1090"/>
        <w:gridCol w:w="1651"/>
      </w:tblGrid>
      <w:tr w:rsidR="00DA537D" w14:paraId="6DFD3BF3" w14:textId="77777777" w:rsidTr="00E63F58">
        <w:tc>
          <w:tcPr>
            <w:tcW w:w="10485" w:type="dxa"/>
            <w:gridSpan w:val="6"/>
            <w:shd w:val="clear" w:color="auto" w:fill="F2F2F2" w:themeFill="background1" w:themeFillShade="F2"/>
          </w:tcPr>
          <w:p w14:paraId="1F612CB7" w14:textId="77777777" w:rsidR="00DA537D" w:rsidRPr="00997D3E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Vybraný dodavatel</w:t>
            </w:r>
          </w:p>
        </w:tc>
      </w:tr>
      <w:tr w:rsidR="00DA537D" w14:paraId="4131D5D6" w14:textId="77777777" w:rsidTr="00E63F58">
        <w:trPr>
          <w:trHeight w:val="593"/>
        </w:trPr>
        <w:tc>
          <w:tcPr>
            <w:tcW w:w="1555" w:type="dxa"/>
          </w:tcPr>
          <w:p w14:paraId="26F1C075" w14:textId="77777777" w:rsidR="00DA537D" w:rsidRPr="00BB3DA8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  <w:gridSpan w:val="5"/>
          </w:tcPr>
          <w:p w14:paraId="237100A1" w14:textId="77777777" w:rsidR="00DA537D" w:rsidRPr="00997D3E" w:rsidRDefault="00DA537D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DA537D" w14:paraId="24C82C7F" w14:textId="77777777" w:rsidTr="00E63F58">
        <w:trPr>
          <w:trHeight w:val="596"/>
        </w:trPr>
        <w:tc>
          <w:tcPr>
            <w:tcW w:w="1555" w:type="dxa"/>
          </w:tcPr>
          <w:p w14:paraId="2FE5592C" w14:textId="77777777" w:rsidR="00DA537D" w:rsidRPr="00BB3DA8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  <w:gridSpan w:val="5"/>
          </w:tcPr>
          <w:p w14:paraId="0C9AAC14" w14:textId="77777777" w:rsidR="00DA537D" w:rsidRPr="00997D3E" w:rsidRDefault="00DA537D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2A60D2" w14:paraId="7E432F39" w14:textId="77777777" w:rsidTr="00E63F58">
        <w:trPr>
          <w:trHeight w:val="653"/>
        </w:trPr>
        <w:tc>
          <w:tcPr>
            <w:tcW w:w="1555" w:type="dxa"/>
          </w:tcPr>
          <w:p w14:paraId="2E5FC494" w14:textId="6A0188EC" w:rsidR="002A60D2" w:rsidRPr="006C7116" w:rsidRDefault="002A60D2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116">
              <w:rPr>
                <w:rFonts w:ascii="Times New Roman" w:hAnsi="Times New Roman" w:cs="Times New Roman"/>
                <w:bCs/>
                <w:sz w:val="24"/>
                <w:szCs w:val="24"/>
              </w:rPr>
              <w:t>Cena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bez DPH</w:t>
            </w:r>
          </w:p>
        </w:tc>
        <w:tc>
          <w:tcPr>
            <w:tcW w:w="2693" w:type="dxa"/>
          </w:tcPr>
          <w:p w14:paraId="0B594AFE" w14:textId="77777777" w:rsidR="002A60D2" w:rsidRPr="00997D3E" w:rsidRDefault="002A60D2" w:rsidP="0033316A">
            <w:pPr>
              <w:spacing w:before="240" w:after="16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9E9EED" w14:textId="0066EF7A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417" w:type="dxa"/>
            <w:vAlign w:val="center"/>
          </w:tcPr>
          <w:p w14:paraId="0F43F432" w14:textId="3AA245A9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14:paraId="3CFBCCA6" w14:textId="7BBB94DF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43" w:type="dxa"/>
            <w:vAlign w:val="center"/>
          </w:tcPr>
          <w:p w14:paraId="2B051D56" w14:textId="79B3DF08" w:rsidR="002A60D2" w:rsidRPr="00997D3E" w:rsidRDefault="002A60D2" w:rsidP="002A60D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  <w:tr w:rsidR="00DA537D" w14:paraId="2DA4541D" w14:textId="77777777" w:rsidTr="00E63F58">
        <w:trPr>
          <w:trHeight w:val="610"/>
        </w:trPr>
        <w:tc>
          <w:tcPr>
            <w:tcW w:w="1555" w:type="dxa"/>
            <w:vAlign w:val="center"/>
          </w:tcPr>
          <w:p w14:paraId="7277ACBE" w14:textId="77777777" w:rsidR="00DA537D" w:rsidRPr="002C7C12" w:rsidRDefault="00DA537D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C12">
              <w:rPr>
                <w:rFonts w:ascii="Times New Roman" w:hAnsi="Times New Roman" w:cs="Times New Roman"/>
                <w:bCs/>
                <w:sz w:val="24"/>
                <w:szCs w:val="24"/>
              </w:rPr>
              <w:t>Kritérium výběru</w:t>
            </w:r>
          </w:p>
        </w:tc>
        <w:tc>
          <w:tcPr>
            <w:tcW w:w="8930" w:type="dxa"/>
            <w:gridSpan w:val="5"/>
          </w:tcPr>
          <w:p w14:paraId="742AEBC8" w14:textId="77777777" w:rsidR="00DA537D" w:rsidRPr="00997D3E" w:rsidRDefault="00DA537D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143BAB23" w14:textId="77777777" w:rsidR="00DA537D" w:rsidRDefault="00DA537D" w:rsidP="00DA537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2"/>
          <w:szCs w:val="22"/>
        </w:rPr>
      </w:pPr>
    </w:p>
    <w:p w14:paraId="61D558EC" w14:textId="236BD058" w:rsidR="002C5BA1" w:rsidRPr="002C5BA1" w:rsidRDefault="00DA537D" w:rsidP="00DA537D">
      <w:pPr>
        <w:autoSpaceDE w:val="0"/>
        <w:autoSpaceDN w:val="0"/>
        <w:adjustRightInd w:val="0"/>
        <w:spacing w:after="200"/>
        <w:rPr>
          <w:rFonts w:ascii="ArialMT" w:hAnsi="ArialMT" w:cs="ArialMT"/>
          <w:sz w:val="22"/>
          <w:szCs w:val="22"/>
        </w:rPr>
      </w:pPr>
      <w:r w:rsidRPr="005D1DC9">
        <w:rPr>
          <w:b/>
          <w:bCs/>
          <w:sz w:val="28"/>
          <w:szCs w:val="28"/>
        </w:rPr>
        <w:t>Důvod přímého zadání</w:t>
      </w:r>
      <w:r w:rsidRPr="0096427A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4A13FA">
        <w:t>Viditelně označit</w:t>
      </w:r>
      <w:r w:rsidRPr="003B0F57">
        <w:t xml:space="preserve"> </w:t>
      </w:r>
      <w:r w:rsidRPr="003B0F57">
        <w:rPr>
          <w:rFonts w:ascii="Wingdings" w:hAnsi="Wingdings"/>
          <w:b/>
          <w:bCs/>
          <w:sz w:val="28"/>
          <w:szCs w:val="28"/>
        </w:rPr>
        <w:t>ü</w:t>
      </w:r>
      <w:r w:rsidRPr="003B0F57">
        <w:rPr>
          <w:sz w:val="24"/>
          <w:szCs w:val="24"/>
        </w:rPr>
        <w:t>)</w:t>
      </w:r>
      <w:r>
        <w:rPr>
          <w:rFonts w:ascii="ArialMT" w:hAnsi="ArialMT" w:cs="ArialMT"/>
          <w:sz w:val="22"/>
          <w:szCs w:val="22"/>
        </w:rPr>
        <w:t>:</w:t>
      </w:r>
    </w:p>
    <w:p w14:paraId="09B101F9" w14:textId="3C2CE4C7" w:rsidR="00251CE4" w:rsidRPr="004F7770" w:rsidRDefault="00DA537D" w:rsidP="005D1DC9">
      <w:pPr>
        <w:autoSpaceDE w:val="0"/>
        <w:autoSpaceDN w:val="0"/>
        <w:adjustRightInd w:val="0"/>
        <w:spacing w:after="80"/>
        <w:rPr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</w:t>
      </w:r>
      <w:r w:rsidR="002C5BA1" w:rsidRPr="005D1DC9">
        <w:rPr>
          <w:b/>
          <w:bCs/>
          <w:sz w:val="26"/>
          <w:szCs w:val="26"/>
        </w:rPr>
        <w:t>nejnižší nabídková cena</w:t>
      </w:r>
      <w:r w:rsidR="005D1DC9">
        <w:rPr>
          <w:sz w:val="24"/>
          <w:szCs w:val="24"/>
        </w:rPr>
        <w:t xml:space="preserve"> – p</w:t>
      </w:r>
      <w:r w:rsidR="00251CE4" w:rsidRPr="00251CE4">
        <w:rPr>
          <w:sz w:val="24"/>
          <w:szCs w:val="24"/>
        </w:rPr>
        <w:t xml:space="preserve">růzkum trhu </w:t>
      </w:r>
      <w:r w:rsidR="005D1DC9">
        <w:rPr>
          <w:sz w:val="24"/>
          <w:szCs w:val="24"/>
        </w:rPr>
        <w:t>ze</w:t>
      </w:r>
      <w:r w:rsidR="00251CE4" w:rsidRPr="00251CE4">
        <w:rPr>
          <w:sz w:val="24"/>
          <w:szCs w:val="24"/>
        </w:rPr>
        <w:t xml:space="preserve"> </w:t>
      </w:r>
      <w:proofErr w:type="gramStart"/>
      <w:r w:rsidR="00251CE4" w:rsidRPr="004F7770">
        <w:rPr>
          <w:sz w:val="24"/>
          <w:szCs w:val="24"/>
        </w:rPr>
        <w:t xml:space="preserve">dne  </w:t>
      </w:r>
      <w:r w:rsidR="00251CE4" w:rsidRPr="004F7770">
        <w:rPr>
          <w:b/>
          <w:bCs/>
          <w:sz w:val="24"/>
          <w:szCs w:val="24"/>
        </w:rPr>
        <w:t>…</w:t>
      </w:r>
      <w:proofErr w:type="gramEnd"/>
      <w:r w:rsidR="005D1DC9" w:rsidRPr="004F7770">
        <w:rPr>
          <w:b/>
          <w:bCs/>
          <w:sz w:val="24"/>
          <w:szCs w:val="24"/>
        </w:rPr>
        <w:t>………</w:t>
      </w:r>
      <w:r w:rsidR="00251CE4" w:rsidRPr="004F7770">
        <w:rPr>
          <w:b/>
          <w:bCs/>
          <w:sz w:val="24"/>
          <w:szCs w:val="24"/>
        </w:rPr>
        <w:t>…………</w:t>
      </w:r>
      <w:r w:rsidR="00251CE4" w:rsidRPr="004F7770">
        <w:rPr>
          <w:sz w:val="24"/>
          <w:szCs w:val="24"/>
        </w:rPr>
        <w:t xml:space="preserve"> (</w:t>
      </w:r>
      <w:r w:rsidR="00047694" w:rsidRPr="004F7770">
        <w:t>dále</w:t>
      </w:r>
      <w:r w:rsidR="00251CE4" w:rsidRPr="004F7770">
        <w:t xml:space="preserve"> označit </w:t>
      </w:r>
      <w:r w:rsidR="00251CE4" w:rsidRPr="004F7770">
        <w:rPr>
          <w:rFonts w:ascii="Wingdings" w:hAnsi="Wingdings"/>
          <w:sz w:val="28"/>
          <w:szCs w:val="28"/>
        </w:rPr>
        <w:t>ü</w:t>
      </w:r>
      <w:r w:rsidR="00251CE4" w:rsidRPr="004F7770">
        <w:rPr>
          <w:sz w:val="24"/>
          <w:szCs w:val="24"/>
        </w:rPr>
        <w:t>)</w:t>
      </w:r>
      <w:r w:rsidR="00251CE4" w:rsidRPr="004F7770">
        <w:rPr>
          <w:rFonts w:ascii="ArialMT" w:hAnsi="ArialMT" w:cs="ArialMT"/>
          <w:sz w:val="22"/>
          <w:szCs w:val="22"/>
        </w:rPr>
        <w:t>:</w:t>
      </w:r>
    </w:p>
    <w:p w14:paraId="66A57430" w14:textId="1854BA14" w:rsidR="00251CE4" w:rsidRPr="006F25F3" w:rsidRDefault="00251CE4" w:rsidP="004E7A09">
      <w:pPr>
        <w:autoSpaceDE w:val="0"/>
        <w:autoSpaceDN w:val="0"/>
        <w:adjustRightInd w:val="0"/>
        <w:spacing w:after="60"/>
        <w:ind w:firstLine="709"/>
        <w:rPr>
          <w:sz w:val="24"/>
          <w:szCs w:val="24"/>
        </w:rPr>
      </w:pPr>
      <w:r w:rsidRPr="004F7770">
        <w:rPr>
          <w:rFonts w:ascii="Segoe UI Symbol" w:hAnsi="Segoe UI Symbol" w:cs="Segoe UI Symbol"/>
          <w:sz w:val="24"/>
          <w:szCs w:val="24"/>
        </w:rPr>
        <w:t>☐</w:t>
      </w:r>
      <w:r w:rsidRPr="004F7770">
        <w:rPr>
          <w:sz w:val="24"/>
          <w:szCs w:val="24"/>
        </w:rPr>
        <w:t xml:space="preserve"> Rešerš</w:t>
      </w:r>
      <w:r w:rsidR="005D1DC9" w:rsidRPr="004F7770">
        <w:rPr>
          <w:sz w:val="24"/>
          <w:szCs w:val="24"/>
        </w:rPr>
        <w:t>e</w:t>
      </w:r>
      <w:r w:rsidRPr="004F7770">
        <w:rPr>
          <w:sz w:val="24"/>
          <w:szCs w:val="24"/>
        </w:rPr>
        <w:t xml:space="preserve"> z dostupných internetových či jiných zdrojů – </w:t>
      </w:r>
      <w:r w:rsidR="00B57A95" w:rsidRPr="004F7770">
        <w:rPr>
          <w:sz w:val="24"/>
          <w:szCs w:val="24"/>
        </w:rPr>
        <w:t>na</w:t>
      </w:r>
      <w:r w:rsidRPr="004F7770">
        <w:rPr>
          <w:sz w:val="24"/>
          <w:szCs w:val="24"/>
        </w:rPr>
        <w:t xml:space="preserve">př. </w:t>
      </w:r>
      <w:r w:rsidR="00B57A95" w:rsidRPr="004F7770">
        <w:rPr>
          <w:sz w:val="24"/>
          <w:szCs w:val="24"/>
        </w:rPr>
        <w:t xml:space="preserve">aktuální </w:t>
      </w:r>
      <w:r>
        <w:rPr>
          <w:sz w:val="24"/>
          <w:szCs w:val="24"/>
        </w:rPr>
        <w:t>cenové katalogy</w:t>
      </w:r>
    </w:p>
    <w:p w14:paraId="74674142" w14:textId="2C67DB0C" w:rsidR="00251CE4" w:rsidRPr="0096427A" w:rsidRDefault="00251CE4" w:rsidP="004E7A09">
      <w:pPr>
        <w:autoSpaceDE w:val="0"/>
        <w:autoSpaceDN w:val="0"/>
        <w:adjustRightInd w:val="0"/>
        <w:spacing w:after="60"/>
        <w:ind w:firstLine="709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 w:rsidRPr="009642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Zjištění </w:t>
      </w:r>
      <w:r w:rsidR="00B57A95">
        <w:rPr>
          <w:sz w:val="24"/>
          <w:szCs w:val="24"/>
        </w:rPr>
        <w:t xml:space="preserve">aktuálních </w:t>
      </w:r>
      <w:r>
        <w:rPr>
          <w:sz w:val="24"/>
          <w:szCs w:val="24"/>
        </w:rPr>
        <w:t xml:space="preserve">cen za požadované plnění </w:t>
      </w:r>
      <w:r w:rsidR="00B57A95">
        <w:rPr>
          <w:sz w:val="24"/>
          <w:szCs w:val="24"/>
        </w:rPr>
        <w:t xml:space="preserve">u </w:t>
      </w:r>
      <w:r>
        <w:rPr>
          <w:sz w:val="24"/>
          <w:szCs w:val="24"/>
        </w:rPr>
        <w:t>jiných dodavatelů (telefonicky/e</w:t>
      </w:r>
      <w:r w:rsidR="00CC42F2">
        <w:rPr>
          <w:sz w:val="24"/>
          <w:szCs w:val="24"/>
        </w:rPr>
        <w:t>-</w:t>
      </w:r>
      <w:r>
        <w:rPr>
          <w:sz w:val="24"/>
          <w:szCs w:val="24"/>
        </w:rPr>
        <w:t>mailem)</w:t>
      </w:r>
      <w:r w:rsidR="00047694">
        <w:rPr>
          <w:sz w:val="24"/>
          <w:szCs w:val="24"/>
        </w:rPr>
        <w:t>.</w:t>
      </w:r>
    </w:p>
    <w:p w14:paraId="13DDCCEE" w14:textId="46AE1C3B" w:rsidR="00251CE4" w:rsidRPr="00997D3E" w:rsidRDefault="00251CE4" w:rsidP="004E7A09">
      <w:pPr>
        <w:autoSpaceDE w:val="0"/>
        <w:autoSpaceDN w:val="0"/>
        <w:adjustRightInd w:val="0"/>
        <w:spacing w:after="160"/>
        <w:ind w:left="709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 w:rsidRPr="0096427A">
        <w:rPr>
          <w:sz w:val="24"/>
          <w:szCs w:val="24"/>
        </w:rPr>
        <w:t xml:space="preserve"> </w:t>
      </w:r>
      <w:r w:rsidRPr="003B0F57">
        <w:rPr>
          <w:sz w:val="24"/>
          <w:szCs w:val="24"/>
        </w:rPr>
        <w:t xml:space="preserve">Využita interní </w:t>
      </w:r>
      <w:r w:rsidRPr="00997D3E">
        <w:rPr>
          <w:sz w:val="24"/>
          <w:szCs w:val="24"/>
        </w:rPr>
        <w:t xml:space="preserve">znalost zadavatele při porovnání </w:t>
      </w:r>
      <w:r w:rsidR="005D1DC9" w:rsidRPr="00997D3E">
        <w:rPr>
          <w:sz w:val="24"/>
          <w:szCs w:val="24"/>
        </w:rPr>
        <w:t xml:space="preserve">jiných </w:t>
      </w:r>
      <w:r w:rsidRPr="00997D3E">
        <w:rPr>
          <w:sz w:val="24"/>
          <w:szCs w:val="24"/>
        </w:rPr>
        <w:t>veřejných zakázek</w:t>
      </w:r>
      <w:r w:rsidR="004E7A09"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>s</w:t>
      </w:r>
      <w:r w:rsidR="004E7A09" w:rsidRPr="00997D3E">
        <w:rPr>
          <w:sz w:val="24"/>
          <w:szCs w:val="24"/>
        </w:rPr>
        <w:t xml:space="preserve"> obdobným </w:t>
      </w:r>
      <w:r w:rsidRPr="00997D3E">
        <w:rPr>
          <w:sz w:val="24"/>
          <w:szCs w:val="24"/>
        </w:rPr>
        <w:t>předmětem a rozsahem plnění</w:t>
      </w:r>
      <w:r w:rsidR="004E7A09" w:rsidRPr="00997D3E">
        <w:rPr>
          <w:sz w:val="24"/>
          <w:szCs w:val="24"/>
        </w:rPr>
        <w:t xml:space="preserve">, poptávaným </w:t>
      </w:r>
      <w:r w:rsidR="005D1DC9" w:rsidRPr="00997D3E">
        <w:rPr>
          <w:sz w:val="24"/>
          <w:szCs w:val="24"/>
        </w:rPr>
        <w:t>v období ne starším než 90 dní.</w:t>
      </w:r>
    </w:p>
    <w:p w14:paraId="503FACF6" w14:textId="70C94415" w:rsidR="00251CE4" w:rsidRPr="00997D3E" w:rsidRDefault="00251CE4" w:rsidP="005D1DC9">
      <w:pPr>
        <w:ind w:firstLine="709"/>
        <w:contextualSpacing/>
        <w:rPr>
          <w:sz w:val="24"/>
          <w:szCs w:val="24"/>
        </w:rPr>
      </w:pPr>
      <w:r w:rsidRPr="00997D3E">
        <w:rPr>
          <w:sz w:val="24"/>
          <w:szCs w:val="24"/>
        </w:rPr>
        <w:t>Výsledek průzkumu trhu</w:t>
      </w: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1752"/>
        <w:gridCol w:w="1489"/>
        <w:gridCol w:w="1467"/>
        <w:gridCol w:w="1684"/>
        <w:gridCol w:w="931"/>
        <w:gridCol w:w="1601"/>
      </w:tblGrid>
      <w:tr w:rsidR="00F2127C" w:rsidRPr="00997D3E" w14:paraId="617DD2D0" w14:textId="77777777" w:rsidTr="00E63F58">
        <w:trPr>
          <w:trHeight w:val="630"/>
        </w:trPr>
        <w:tc>
          <w:tcPr>
            <w:tcW w:w="1843" w:type="dxa"/>
          </w:tcPr>
          <w:p w14:paraId="0D12B44B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Dodavatel (název, IČO):</w:t>
            </w:r>
          </w:p>
        </w:tc>
        <w:tc>
          <w:tcPr>
            <w:tcW w:w="7938" w:type="dxa"/>
            <w:gridSpan w:val="5"/>
          </w:tcPr>
          <w:p w14:paraId="219B64FC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7C" w:rsidRPr="00997D3E" w14:paraId="07DD7824" w14:textId="77777777" w:rsidTr="00E63F58">
        <w:tc>
          <w:tcPr>
            <w:tcW w:w="1843" w:type="dxa"/>
            <w:vAlign w:val="center"/>
          </w:tcPr>
          <w:p w14:paraId="330D6967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bez DPH:</w:t>
            </w:r>
          </w:p>
          <w:p w14:paraId="24916737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93177CD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9CDF6F8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910" w:type="dxa"/>
            <w:vAlign w:val="center"/>
          </w:tcPr>
          <w:p w14:paraId="6D887FE7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55" w:type="dxa"/>
            <w:vAlign w:val="center"/>
          </w:tcPr>
          <w:p w14:paraId="289FABD8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13" w:type="dxa"/>
            <w:vAlign w:val="center"/>
          </w:tcPr>
          <w:p w14:paraId="109038BE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14:paraId="1B0AD685" w14:textId="77777777" w:rsidR="00F2127C" w:rsidRPr="00997D3E" w:rsidRDefault="00F2127C" w:rsidP="00251CE4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1752"/>
        <w:gridCol w:w="1489"/>
        <w:gridCol w:w="1467"/>
        <w:gridCol w:w="1684"/>
        <w:gridCol w:w="931"/>
        <w:gridCol w:w="1601"/>
      </w:tblGrid>
      <w:tr w:rsidR="00F2127C" w:rsidRPr="00997D3E" w14:paraId="37D47FF1" w14:textId="77777777" w:rsidTr="00E63F58">
        <w:trPr>
          <w:trHeight w:val="630"/>
        </w:trPr>
        <w:tc>
          <w:tcPr>
            <w:tcW w:w="1843" w:type="dxa"/>
          </w:tcPr>
          <w:p w14:paraId="225520A5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Dodavatel (název, IČO):</w:t>
            </w:r>
          </w:p>
        </w:tc>
        <w:tc>
          <w:tcPr>
            <w:tcW w:w="7938" w:type="dxa"/>
            <w:gridSpan w:val="5"/>
          </w:tcPr>
          <w:p w14:paraId="36D22B50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7C" w:rsidRPr="00997D3E" w14:paraId="4F329AAA" w14:textId="77777777" w:rsidTr="00E63F58">
        <w:tc>
          <w:tcPr>
            <w:tcW w:w="1843" w:type="dxa"/>
            <w:vAlign w:val="center"/>
          </w:tcPr>
          <w:p w14:paraId="6E3D1F42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bez DPH:</w:t>
            </w:r>
          </w:p>
          <w:p w14:paraId="39E51798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4C6FC5C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CC1C9C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910" w:type="dxa"/>
            <w:vAlign w:val="center"/>
          </w:tcPr>
          <w:p w14:paraId="31722F37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55" w:type="dxa"/>
            <w:vAlign w:val="center"/>
          </w:tcPr>
          <w:p w14:paraId="048A20B6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13" w:type="dxa"/>
            <w:vAlign w:val="center"/>
          </w:tcPr>
          <w:p w14:paraId="421588EC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14:paraId="12DE7F8B" w14:textId="40EB7F88" w:rsidR="005D1DC9" w:rsidRDefault="005D1DC9" w:rsidP="004E7A09">
      <w:pPr>
        <w:autoSpaceDE w:val="0"/>
        <w:autoSpaceDN w:val="0"/>
        <w:adjustRightInd w:val="0"/>
        <w:spacing w:before="160" w:after="160"/>
        <w:ind w:firstLine="708"/>
        <w:jc w:val="center"/>
        <w:rPr>
          <w:bCs/>
          <w:i/>
          <w:iCs/>
          <w:sz w:val="24"/>
          <w:szCs w:val="24"/>
        </w:rPr>
      </w:pPr>
      <w:r w:rsidRPr="004E7A09">
        <w:rPr>
          <w:bCs/>
          <w:i/>
          <w:iCs/>
          <w:sz w:val="24"/>
          <w:szCs w:val="24"/>
        </w:rPr>
        <w:t>(Zadavatel uchová</w:t>
      </w:r>
      <w:r w:rsidR="004E7A09" w:rsidRPr="004E7A09">
        <w:rPr>
          <w:bCs/>
          <w:i/>
          <w:iCs/>
          <w:sz w:val="24"/>
          <w:szCs w:val="24"/>
        </w:rPr>
        <w:t xml:space="preserve"> </w:t>
      </w:r>
      <w:r w:rsidRPr="004E7A09">
        <w:rPr>
          <w:bCs/>
          <w:i/>
          <w:iCs/>
          <w:sz w:val="24"/>
          <w:szCs w:val="24"/>
        </w:rPr>
        <w:t>písemné podklady o průzkumu</w:t>
      </w:r>
      <w:r w:rsidR="004E7A09" w:rsidRPr="004E7A09">
        <w:rPr>
          <w:bCs/>
          <w:i/>
          <w:iCs/>
          <w:sz w:val="24"/>
          <w:szCs w:val="24"/>
        </w:rPr>
        <w:t xml:space="preserve"> trhu, jsou-li </w:t>
      </w:r>
      <w:proofErr w:type="gramStart"/>
      <w:r w:rsidR="004E7A09" w:rsidRPr="004E7A09">
        <w:rPr>
          <w:bCs/>
          <w:i/>
          <w:iCs/>
          <w:sz w:val="24"/>
          <w:szCs w:val="24"/>
        </w:rPr>
        <w:t xml:space="preserve">takové, </w:t>
      </w:r>
      <w:r w:rsidRPr="004E7A09">
        <w:rPr>
          <w:bCs/>
          <w:i/>
          <w:iCs/>
          <w:sz w:val="24"/>
          <w:szCs w:val="24"/>
        </w:rPr>
        <w:t xml:space="preserve"> jakožto</w:t>
      </w:r>
      <w:proofErr w:type="gramEnd"/>
      <w:r w:rsidRPr="004E7A09">
        <w:rPr>
          <w:bCs/>
          <w:i/>
          <w:iCs/>
          <w:sz w:val="24"/>
          <w:szCs w:val="24"/>
        </w:rPr>
        <w:t xml:space="preserve"> součást tohoto protokolu)</w:t>
      </w:r>
    </w:p>
    <w:p w14:paraId="411597E4" w14:textId="53133FAC" w:rsidR="005D1DC9" w:rsidRPr="00047694" w:rsidRDefault="00DA537D" w:rsidP="005D1DC9">
      <w:pPr>
        <w:autoSpaceDE w:val="0"/>
        <w:autoSpaceDN w:val="0"/>
        <w:adjustRightInd w:val="0"/>
        <w:spacing w:after="80"/>
        <w:rPr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není možná hospodářská soutěž</w:t>
      </w:r>
      <w:r w:rsidR="00047694">
        <w:rPr>
          <w:b/>
          <w:bCs/>
          <w:sz w:val="26"/>
          <w:szCs w:val="26"/>
        </w:rPr>
        <w:t xml:space="preserve"> </w:t>
      </w:r>
      <w:r w:rsidR="00047694">
        <w:t>(dále</w:t>
      </w:r>
      <w:r w:rsidR="00047694" w:rsidRPr="00251CE4">
        <w:t xml:space="preserve"> označit </w:t>
      </w:r>
      <w:r w:rsidR="00047694" w:rsidRPr="00251CE4">
        <w:rPr>
          <w:rFonts w:ascii="Wingdings" w:hAnsi="Wingdings"/>
          <w:sz w:val="28"/>
          <w:szCs w:val="28"/>
        </w:rPr>
        <w:t>ü</w:t>
      </w:r>
      <w:r w:rsidR="00047694" w:rsidRPr="00251CE4">
        <w:rPr>
          <w:sz w:val="24"/>
          <w:szCs w:val="24"/>
        </w:rPr>
        <w:t>)</w:t>
      </w:r>
      <w:r w:rsidR="00047694" w:rsidRPr="00251CE4">
        <w:rPr>
          <w:rFonts w:ascii="ArialMT" w:hAnsi="ArialMT" w:cs="ArialMT"/>
          <w:sz w:val="22"/>
          <w:szCs w:val="22"/>
        </w:rPr>
        <w:t>:</w:t>
      </w:r>
    </w:p>
    <w:p w14:paraId="42AA78F4" w14:textId="30E56D4F" w:rsidR="004E7A09" w:rsidRDefault="005D1DC9" w:rsidP="00EE4C84">
      <w:pPr>
        <w:autoSpaceDE w:val="0"/>
        <w:autoSpaceDN w:val="0"/>
        <w:adjustRightInd w:val="0"/>
        <w:spacing w:after="120"/>
        <w:ind w:left="709"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</w:t>
      </w:r>
      <w:r w:rsidR="004E7A09">
        <w:rPr>
          <w:sz w:val="24"/>
          <w:szCs w:val="24"/>
        </w:rPr>
        <w:t xml:space="preserve">Veřejná zakázka </w:t>
      </w:r>
      <w:r>
        <w:rPr>
          <w:sz w:val="24"/>
          <w:szCs w:val="24"/>
        </w:rPr>
        <w:t>může být splněn</w:t>
      </w:r>
      <w:r w:rsidR="004E7A09">
        <w:rPr>
          <w:sz w:val="24"/>
          <w:szCs w:val="24"/>
        </w:rPr>
        <w:t>a</w:t>
      </w:r>
      <w:r>
        <w:rPr>
          <w:sz w:val="24"/>
          <w:szCs w:val="24"/>
        </w:rPr>
        <w:t xml:space="preserve"> pouze </w:t>
      </w:r>
      <w:r w:rsidR="004E7A09">
        <w:rPr>
          <w:sz w:val="24"/>
          <w:szCs w:val="24"/>
        </w:rPr>
        <w:t xml:space="preserve">jedním konkrétním dodavatelem, neboť předmět plnění </w:t>
      </w:r>
      <w:proofErr w:type="gramStart"/>
      <w:r w:rsidR="004E7A09">
        <w:rPr>
          <w:sz w:val="24"/>
          <w:szCs w:val="24"/>
        </w:rPr>
        <w:t xml:space="preserve">je </w:t>
      </w:r>
      <w:r w:rsidR="00A45F9C">
        <w:rPr>
          <w:sz w:val="24"/>
          <w:szCs w:val="24"/>
        </w:rPr>
        <w:t xml:space="preserve"> dílem</w:t>
      </w:r>
      <w:proofErr w:type="gramEnd"/>
      <w:r w:rsidR="00A45F9C">
        <w:rPr>
          <w:sz w:val="24"/>
          <w:szCs w:val="24"/>
        </w:rPr>
        <w:t xml:space="preserve"> chráněným výhradními autorskými právy, či jedinečným technickým řešením.</w:t>
      </w:r>
    </w:p>
    <w:p w14:paraId="1BEBBB55" w14:textId="5DF10E98" w:rsidR="00EE4C84" w:rsidRDefault="004E7A09" w:rsidP="00EE4C84">
      <w:pPr>
        <w:autoSpaceDE w:val="0"/>
        <w:autoSpaceDN w:val="0"/>
        <w:adjustRightInd w:val="0"/>
        <w:spacing w:after="120"/>
        <w:ind w:left="709"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Veřejná zakázka může být splněna pouze jedním konkrétním dodavatelem z důvodu požadavku na</w:t>
      </w:r>
      <w:r w:rsidR="00E63F58">
        <w:rPr>
          <w:sz w:val="24"/>
          <w:szCs w:val="24"/>
        </w:rPr>
        <w:t> </w:t>
      </w:r>
      <w:r>
        <w:rPr>
          <w:sz w:val="24"/>
          <w:szCs w:val="24"/>
        </w:rPr>
        <w:t>technickou interoperabilitu a kompatibilitu s jinými zařízeními</w:t>
      </w:r>
      <w:r w:rsidR="003529BC">
        <w:rPr>
          <w:sz w:val="24"/>
          <w:szCs w:val="24"/>
        </w:rPr>
        <w:t xml:space="preserve"> či stavbami</w:t>
      </w:r>
      <w:r w:rsidR="00047694">
        <w:rPr>
          <w:sz w:val="24"/>
          <w:szCs w:val="24"/>
        </w:rPr>
        <w:t>.</w:t>
      </w:r>
    </w:p>
    <w:p w14:paraId="66A83473" w14:textId="627E1A05" w:rsidR="00EE4C84" w:rsidRDefault="00EE4C84" w:rsidP="00EE4C84">
      <w:pPr>
        <w:autoSpaceDE w:val="0"/>
        <w:autoSpaceDN w:val="0"/>
        <w:adjustRightInd w:val="0"/>
        <w:spacing w:after="160"/>
        <w:ind w:left="708"/>
        <w:contextualSpacing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Zadavatel prokazatelně oslovil širší okruh dodavatelů, kteří však z ekonomických, časových či jiných obdobných důvodů soutěž o veřejnou zakázku odmítli.</w:t>
      </w:r>
    </w:p>
    <w:p w14:paraId="71E922E2" w14:textId="77777777" w:rsidR="004E7A09" w:rsidRPr="00997D3E" w:rsidRDefault="004E7A09" w:rsidP="004E7A09">
      <w:pPr>
        <w:autoSpaceDE w:val="0"/>
        <w:autoSpaceDN w:val="0"/>
        <w:adjustRightInd w:val="0"/>
        <w:spacing w:after="160"/>
        <w:ind w:left="708"/>
        <w:contextualSpacing/>
        <w:rPr>
          <w:sz w:val="24"/>
          <w:szCs w:val="24"/>
        </w:rPr>
      </w:pPr>
    </w:p>
    <w:p w14:paraId="5BE717EA" w14:textId="0467E67B" w:rsidR="00DA537D" w:rsidRPr="00997D3E" w:rsidRDefault="00DA537D" w:rsidP="00047694">
      <w:pPr>
        <w:autoSpaceDE w:val="0"/>
        <w:autoSpaceDN w:val="0"/>
        <w:adjustRightInd w:val="0"/>
        <w:spacing w:after="80"/>
        <w:rPr>
          <w:b/>
          <w:bCs/>
          <w:sz w:val="26"/>
          <w:szCs w:val="26"/>
        </w:rPr>
      </w:pPr>
      <w:r w:rsidRPr="00997D3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997D3E">
        <w:rPr>
          <w:b/>
          <w:bCs/>
          <w:sz w:val="26"/>
          <w:szCs w:val="26"/>
        </w:rPr>
        <w:t xml:space="preserve"> dodatečné dodávky/služby/</w:t>
      </w:r>
      <w:r w:rsidR="002C5BA1" w:rsidRPr="00997D3E">
        <w:rPr>
          <w:b/>
          <w:bCs/>
          <w:sz w:val="26"/>
          <w:szCs w:val="26"/>
        </w:rPr>
        <w:t xml:space="preserve">stavební </w:t>
      </w:r>
      <w:r w:rsidRPr="00997D3E">
        <w:rPr>
          <w:b/>
          <w:bCs/>
          <w:sz w:val="26"/>
          <w:szCs w:val="26"/>
        </w:rPr>
        <w:t>práce u</w:t>
      </w:r>
      <w:r w:rsidR="002C5BA1" w:rsidRPr="00997D3E">
        <w:rPr>
          <w:b/>
          <w:bCs/>
          <w:sz w:val="26"/>
          <w:szCs w:val="26"/>
        </w:rPr>
        <w:t xml:space="preserve"> již</w:t>
      </w:r>
      <w:r w:rsidRPr="00997D3E">
        <w:rPr>
          <w:b/>
          <w:bCs/>
          <w:sz w:val="26"/>
          <w:szCs w:val="26"/>
        </w:rPr>
        <w:t xml:space="preserve"> probíhající zakázky</w:t>
      </w:r>
    </w:p>
    <w:p w14:paraId="05ECEA9F" w14:textId="56A5E333" w:rsidR="003D3AB5" w:rsidRPr="00997D3E" w:rsidRDefault="003D3AB5" w:rsidP="003D3AB5">
      <w:pPr>
        <w:autoSpaceDE w:val="0"/>
        <w:autoSpaceDN w:val="0"/>
        <w:adjustRightInd w:val="0"/>
        <w:spacing w:after="160"/>
        <w:ind w:left="703"/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Zadavatel zkontroluje, zdali změna závazku nevede k navýšení hodnoty veřejné zakázky přes limit stanovený ZZVZ pro podlimitní veřejnou zakázku (viz </w:t>
      </w:r>
      <w:r w:rsidR="00B57A95" w:rsidRPr="00997D3E">
        <w:rPr>
          <w:sz w:val="24"/>
          <w:szCs w:val="24"/>
        </w:rPr>
        <w:t>Část první</w:t>
      </w:r>
      <w:r w:rsidRPr="00997D3E">
        <w:rPr>
          <w:sz w:val="24"/>
          <w:szCs w:val="24"/>
        </w:rPr>
        <w:t xml:space="preserve">, </w:t>
      </w:r>
      <w:r w:rsidR="00B57A95" w:rsidRPr="00997D3E">
        <w:rPr>
          <w:sz w:val="24"/>
          <w:szCs w:val="24"/>
        </w:rPr>
        <w:t>Č</w:t>
      </w:r>
      <w:r w:rsidRPr="00997D3E">
        <w:rPr>
          <w:sz w:val="24"/>
          <w:szCs w:val="24"/>
        </w:rPr>
        <w:t>lánek V. Metodiky).</w:t>
      </w:r>
    </w:p>
    <w:p w14:paraId="3B0B0F0F" w14:textId="34679C88" w:rsidR="00AE1704" w:rsidRPr="00997D3E" w:rsidRDefault="00AE1704" w:rsidP="003D3AB5">
      <w:pPr>
        <w:autoSpaceDE w:val="0"/>
        <w:autoSpaceDN w:val="0"/>
        <w:adjustRightInd w:val="0"/>
        <w:spacing w:after="160"/>
        <w:ind w:left="705"/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Zadavatel </w:t>
      </w:r>
      <w:r w:rsidR="003D3AB5" w:rsidRPr="00997D3E">
        <w:rPr>
          <w:sz w:val="24"/>
          <w:szCs w:val="24"/>
        </w:rPr>
        <w:t xml:space="preserve">jinak dále </w:t>
      </w:r>
      <w:r w:rsidRPr="00997D3E">
        <w:rPr>
          <w:sz w:val="24"/>
          <w:szCs w:val="24"/>
        </w:rPr>
        <w:t xml:space="preserve">dbá </w:t>
      </w:r>
      <w:r w:rsidRPr="00997D3E">
        <w:rPr>
          <w:sz w:val="24"/>
          <w:szCs w:val="24"/>
          <w:u w:val="single"/>
        </w:rPr>
        <w:t>přiměřeného</w:t>
      </w:r>
      <w:r w:rsidRPr="00997D3E">
        <w:rPr>
          <w:sz w:val="24"/>
          <w:szCs w:val="24"/>
        </w:rPr>
        <w:t xml:space="preserve"> užití § 222 ZZVZ, zejména pak připouštěných procentuálních změn závazku dle odst. 4 citovaného paragrafu.</w:t>
      </w:r>
    </w:p>
    <w:p w14:paraId="0861CF63" w14:textId="1D0D251F" w:rsidR="00DA537D" w:rsidRPr="00997D3E" w:rsidRDefault="00DA537D" w:rsidP="00DA537D">
      <w:pPr>
        <w:spacing w:line="360" w:lineRule="auto"/>
        <w:rPr>
          <w:bCs/>
          <w:sz w:val="24"/>
          <w:szCs w:val="24"/>
        </w:rPr>
      </w:pPr>
    </w:p>
    <w:p w14:paraId="1C55C625" w14:textId="44A6C03D" w:rsidR="002C5BA1" w:rsidRPr="00997D3E" w:rsidRDefault="002C5BA1" w:rsidP="00DA537D">
      <w:pPr>
        <w:spacing w:line="360" w:lineRule="auto"/>
        <w:rPr>
          <w:bCs/>
          <w:sz w:val="24"/>
          <w:szCs w:val="24"/>
        </w:rPr>
      </w:pPr>
    </w:p>
    <w:p w14:paraId="4C29AD37" w14:textId="77777777" w:rsidR="00047694" w:rsidRPr="00997D3E" w:rsidRDefault="00047694" w:rsidP="00DA537D">
      <w:pPr>
        <w:spacing w:line="360" w:lineRule="auto"/>
        <w:rPr>
          <w:bCs/>
          <w:sz w:val="24"/>
          <w:szCs w:val="24"/>
        </w:rPr>
      </w:pPr>
    </w:p>
    <w:p w14:paraId="7B550D3E" w14:textId="003DD950" w:rsidR="00DA537D" w:rsidRPr="00997D3E" w:rsidRDefault="00DA537D" w:rsidP="00DA537D">
      <w:pPr>
        <w:spacing w:line="360" w:lineRule="auto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 xml:space="preserve">V Brně </w:t>
      </w:r>
      <w:proofErr w:type="gramStart"/>
      <w:r w:rsidRPr="00997D3E">
        <w:rPr>
          <w:bCs/>
          <w:sz w:val="24"/>
          <w:szCs w:val="24"/>
        </w:rPr>
        <w:t xml:space="preserve">dne  </w:t>
      </w:r>
      <w:r w:rsidRPr="00997D3E">
        <w:rPr>
          <w:b/>
          <w:sz w:val="24"/>
          <w:szCs w:val="24"/>
        </w:rPr>
        <w:t>…</w:t>
      </w:r>
      <w:proofErr w:type="gramEnd"/>
      <w:r w:rsidRPr="00997D3E">
        <w:rPr>
          <w:b/>
          <w:sz w:val="24"/>
          <w:szCs w:val="24"/>
        </w:rPr>
        <w:t>………………….</w:t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="002C5BA1" w:rsidRPr="00997D3E">
        <w:rPr>
          <w:bCs/>
          <w:sz w:val="24"/>
          <w:szCs w:val="24"/>
        </w:rPr>
        <w:tab/>
      </w:r>
      <w:r w:rsidR="00BE3FEB" w:rsidRPr="00997D3E">
        <w:rPr>
          <w:bdr w:val="single" w:sz="4" w:space="0" w:color="auto"/>
        </w:rPr>
        <w:t>otisk úředního razítka</w:t>
      </w:r>
    </w:p>
    <w:p w14:paraId="08EA07ED" w14:textId="77777777" w:rsidR="00DA537D" w:rsidRPr="00997D3E" w:rsidRDefault="00DA537D" w:rsidP="00DA537D">
      <w:pPr>
        <w:spacing w:line="360" w:lineRule="auto"/>
        <w:rPr>
          <w:bCs/>
          <w:sz w:val="24"/>
          <w:szCs w:val="24"/>
        </w:rPr>
      </w:pPr>
    </w:p>
    <w:p w14:paraId="153EC114" w14:textId="77777777" w:rsidR="00DA537D" w:rsidRPr="00997D3E" w:rsidRDefault="00DA537D" w:rsidP="002C5BA1">
      <w:pPr>
        <w:spacing w:line="360" w:lineRule="auto"/>
        <w:ind w:left="4956" w:firstLine="708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 xml:space="preserve">Podpis: </w:t>
      </w:r>
      <w:r w:rsidRPr="00997D3E">
        <w:rPr>
          <w:b/>
          <w:sz w:val="24"/>
          <w:szCs w:val="24"/>
        </w:rPr>
        <w:t>…………………….</w:t>
      </w:r>
    </w:p>
    <w:p w14:paraId="7A897A66" w14:textId="2B5DC330" w:rsidR="00DA537D" w:rsidRPr="00997D3E" w:rsidRDefault="00DA537D">
      <w:pPr>
        <w:rPr>
          <w:b/>
          <w:sz w:val="32"/>
          <w:szCs w:val="32"/>
        </w:rPr>
      </w:pPr>
      <w:r w:rsidRPr="00997D3E">
        <w:rPr>
          <w:b/>
          <w:sz w:val="32"/>
          <w:szCs w:val="32"/>
        </w:rPr>
        <w:br w:type="page"/>
      </w:r>
    </w:p>
    <w:p w14:paraId="1A62F7FD" w14:textId="77777777" w:rsidR="007E42CF" w:rsidRPr="003D3AB5" w:rsidRDefault="007E42CF" w:rsidP="007E42CF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>Příloha č. 2</w:t>
      </w:r>
    </w:p>
    <w:p w14:paraId="61D0540A" w14:textId="1CB435A7" w:rsidR="007E42CF" w:rsidRDefault="007E42CF" w:rsidP="007E42C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6427A">
        <w:rPr>
          <w:b/>
          <w:bCs/>
          <w:sz w:val="32"/>
          <w:szCs w:val="32"/>
        </w:rPr>
        <w:t xml:space="preserve">Záměr přímého zadání </w:t>
      </w:r>
      <w:r w:rsidR="00DA537D">
        <w:rPr>
          <w:b/>
          <w:bCs/>
          <w:sz w:val="32"/>
          <w:szCs w:val="32"/>
        </w:rPr>
        <w:t xml:space="preserve">veřejné </w:t>
      </w:r>
      <w:r w:rsidRPr="0096427A">
        <w:rPr>
          <w:b/>
          <w:bCs/>
          <w:sz w:val="32"/>
          <w:szCs w:val="32"/>
        </w:rPr>
        <w:t>zakázky</w:t>
      </w:r>
    </w:p>
    <w:p w14:paraId="1034E724" w14:textId="77777777" w:rsidR="007E42CF" w:rsidRPr="00B43DFE" w:rsidRDefault="007E42CF" w:rsidP="00F823D5">
      <w:pPr>
        <w:spacing w:before="240" w:after="360"/>
        <w:contextualSpacing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VZ v hodnotě 1</w:t>
      </w:r>
      <w:r w:rsidRPr="00B43DFE">
        <w:rPr>
          <w:bCs/>
          <w:sz w:val="22"/>
          <w:szCs w:val="22"/>
        </w:rPr>
        <w:t>00.00</w:t>
      </w:r>
      <w:r>
        <w:rPr>
          <w:bCs/>
          <w:sz w:val="22"/>
          <w:szCs w:val="22"/>
        </w:rPr>
        <w:t>1</w:t>
      </w:r>
      <w:r w:rsidRPr="00B43DFE">
        <w:rPr>
          <w:bCs/>
          <w:sz w:val="22"/>
          <w:szCs w:val="22"/>
        </w:rPr>
        <w:t>-250.000 Kč bez DPH</w:t>
      </w:r>
    </w:p>
    <w:p w14:paraId="58940BF2" w14:textId="77777777" w:rsidR="007E42CF" w:rsidRPr="00BB3DA8" w:rsidRDefault="007E42CF" w:rsidP="007E42CF">
      <w:pPr>
        <w:autoSpaceDE w:val="0"/>
        <w:autoSpaceDN w:val="0"/>
        <w:adjustRightInd w:val="0"/>
        <w:spacing w:before="240" w:after="160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9"/>
        <w:gridCol w:w="8129"/>
      </w:tblGrid>
      <w:tr w:rsidR="0033316A" w14:paraId="781C2888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2E43BFA7" w14:textId="77777777" w:rsidR="0033316A" w:rsidRPr="00BB3DA8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234CB1" w14:paraId="5C5313F5" w14:textId="77777777" w:rsidTr="00E63F58">
        <w:tc>
          <w:tcPr>
            <w:tcW w:w="1555" w:type="dxa"/>
          </w:tcPr>
          <w:p w14:paraId="6B4BD274" w14:textId="77777777" w:rsidR="00234CB1" w:rsidRPr="00BB3DA8" w:rsidRDefault="00234CB1" w:rsidP="00234CB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56D59F74" w14:textId="5A260DDA" w:rsidR="00234CB1" w:rsidRPr="00BB3DA8" w:rsidRDefault="00234CB1" w:rsidP="00234CB1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tatutární město Brno, městská část Brno-Židenice</w:t>
            </w:r>
          </w:p>
        </w:tc>
      </w:tr>
      <w:tr w:rsidR="00234CB1" w14:paraId="0359075B" w14:textId="77777777" w:rsidTr="00E63F58">
        <w:tc>
          <w:tcPr>
            <w:tcW w:w="1555" w:type="dxa"/>
          </w:tcPr>
          <w:p w14:paraId="7A3190A4" w14:textId="77777777" w:rsidR="00234CB1" w:rsidRPr="00BB3DA8" w:rsidRDefault="00234CB1" w:rsidP="00234CB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</w:tcPr>
          <w:p w14:paraId="5A86E055" w14:textId="43BDB790" w:rsidR="00234CB1" w:rsidRPr="00BB3DA8" w:rsidRDefault="00234CB1" w:rsidP="00234CB1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33316A" w14:paraId="712BEF11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097BE5CF" w14:textId="77777777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33316A" w14:paraId="7DAB4251" w14:textId="77777777" w:rsidTr="00E63F58">
        <w:trPr>
          <w:trHeight w:val="535"/>
        </w:trPr>
        <w:tc>
          <w:tcPr>
            <w:tcW w:w="1555" w:type="dxa"/>
            <w:vAlign w:val="center"/>
          </w:tcPr>
          <w:p w14:paraId="3D7F5A35" w14:textId="77777777" w:rsidR="0033316A" w:rsidRPr="0033316A" w:rsidRDefault="0033316A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59B486FB" w14:textId="77777777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33316A" w14:paraId="54F503DE" w14:textId="77777777" w:rsidTr="00E63F58">
        <w:trPr>
          <w:trHeight w:val="1252"/>
        </w:trPr>
        <w:tc>
          <w:tcPr>
            <w:tcW w:w="1555" w:type="dxa"/>
            <w:vAlign w:val="center"/>
          </w:tcPr>
          <w:p w14:paraId="2E1C1649" w14:textId="77777777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Předmět plnění</w:t>
            </w:r>
          </w:p>
        </w:tc>
        <w:tc>
          <w:tcPr>
            <w:tcW w:w="8930" w:type="dxa"/>
          </w:tcPr>
          <w:p w14:paraId="068FC7EA" w14:textId="77777777" w:rsidR="0033316A" w:rsidRPr="0033316A" w:rsidRDefault="0033316A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014775CE" w14:textId="77777777" w:rsidR="007E42CF" w:rsidRDefault="007E42CF" w:rsidP="007E42CF">
      <w:pPr>
        <w:autoSpaceDE w:val="0"/>
        <w:autoSpaceDN w:val="0"/>
        <w:adjustRightInd w:val="0"/>
        <w:spacing w:after="240"/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5"/>
        <w:gridCol w:w="2378"/>
        <w:gridCol w:w="1477"/>
        <w:gridCol w:w="1651"/>
        <w:gridCol w:w="966"/>
        <w:gridCol w:w="1651"/>
      </w:tblGrid>
      <w:tr w:rsidR="007E42CF" w14:paraId="7C09B8C8" w14:textId="77777777" w:rsidTr="00E63F58">
        <w:tc>
          <w:tcPr>
            <w:tcW w:w="10485" w:type="dxa"/>
            <w:gridSpan w:val="6"/>
            <w:shd w:val="clear" w:color="auto" w:fill="F2F2F2" w:themeFill="background1" w:themeFillShade="F2"/>
          </w:tcPr>
          <w:p w14:paraId="2D7EFF02" w14:textId="77777777" w:rsidR="007E42CF" w:rsidRPr="00BB3DA8" w:rsidRDefault="007E42CF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Vybraný dodavatel</w:t>
            </w:r>
          </w:p>
        </w:tc>
      </w:tr>
      <w:tr w:rsidR="007E42CF" w14:paraId="12CE342B" w14:textId="77777777" w:rsidTr="00E63F58">
        <w:trPr>
          <w:trHeight w:val="593"/>
        </w:trPr>
        <w:tc>
          <w:tcPr>
            <w:tcW w:w="1555" w:type="dxa"/>
          </w:tcPr>
          <w:p w14:paraId="1C02B9D2" w14:textId="77777777" w:rsidR="007E42CF" w:rsidRPr="00BB3DA8" w:rsidRDefault="007E42CF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  <w:gridSpan w:val="5"/>
          </w:tcPr>
          <w:p w14:paraId="2F9F7166" w14:textId="77777777" w:rsidR="007E42CF" w:rsidRPr="002C7C12" w:rsidRDefault="007E42CF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7E42CF" w14:paraId="3B5BEEA2" w14:textId="77777777" w:rsidTr="00E63F58">
        <w:trPr>
          <w:trHeight w:val="596"/>
        </w:trPr>
        <w:tc>
          <w:tcPr>
            <w:tcW w:w="1555" w:type="dxa"/>
          </w:tcPr>
          <w:p w14:paraId="0BB40E7F" w14:textId="77777777" w:rsidR="007E42CF" w:rsidRPr="00BB3DA8" w:rsidRDefault="007E42CF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  <w:gridSpan w:val="5"/>
          </w:tcPr>
          <w:p w14:paraId="159CCC72" w14:textId="77777777" w:rsidR="007E42CF" w:rsidRPr="002C7C12" w:rsidRDefault="007E42CF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2A60D2" w:rsidRPr="00997D3E" w14:paraId="4E778E6A" w14:textId="77777777" w:rsidTr="00E63F58">
        <w:trPr>
          <w:trHeight w:val="653"/>
        </w:trPr>
        <w:tc>
          <w:tcPr>
            <w:tcW w:w="1555" w:type="dxa"/>
          </w:tcPr>
          <w:p w14:paraId="50DE7FB0" w14:textId="6E633B32" w:rsidR="002A60D2" w:rsidRPr="00997D3E" w:rsidRDefault="002A60D2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Cena bez DPH</w:t>
            </w:r>
          </w:p>
        </w:tc>
        <w:tc>
          <w:tcPr>
            <w:tcW w:w="2693" w:type="dxa"/>
          </w:tcPr>
          <w:p w14:paraId="3FA71A6F" w14:textId="77777777" w:rsidR="002A60D2" w:rsidRPr="00997D3E" w:rsidRDefault="002A60D2" w:rsidP="0033316A">
            <w:pPr>
              <w:spacing w:before="240" w:after="16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8ADE746" w14:textId="2604CD9C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843" w:type="dxa"/>
            <w:vAlign w:val="center"/>
          </w:tcPr>
          <w:p w14:paraId="128E1ED5" w14:textId="2140292C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71417FE8" w14:textId="15E9830F" w:rsidR="002A60D2" w:rsidRPr="00997D3E" w:rsidRDefault="002A60D2" w:rsidP="002A60D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43" w:type="dxa"/>
            <w:vAlign w:val="center"/>
          </w:tcPr>
          <w:p w14:paraId="02D55DAE" w14:textId="39308D7C" w:rsidR="002A60D2" w:rsidRPr="00997D3E" w:rsidRDefault="002A60D2" w:rsidP="002A60D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  <w:tr w:rsidR="007E42CF" w:rsidRPr="00997D3E" w14:paraId="4035AEE3" w14:textId="77777777" w:rsidTr="00E63F58">
        <w:trPr>
          <w:trHeight w:val="741"/>
        </w:trPr>
        <w:tc>
          <w:tcPr>
            <w:tcW w:w="1555" w:type="dxa"/>
            <w:vAlign w:val="center"/>
          </w:tcPr>
          <w:p w14:paraId="5B9F46CF" w14:textId="77777777" w:rsidR="007E42CF" w:rsidRPr="00997D3E" w:rsidRDefault="007E42CF" w:rsidP="0033316A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Kritérium výběru</w:t>
            </w:r>
          </w:p>
        </w:tc>
        <w:tc>
          <w:tcPr>
            <w:tcW w:w="8930" w:type="dxa"/>
            <w:gridSpan w:val="5"/>
          </w:tcPr>
          <w:p w14:paraId="086C5CED" w14:textId="77777777" w:rsidR="007E42CF" w:rsidRPr="00997D3E" w:rsidRDefault="007E42CF" w:rsidP="0033316A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66831C8B" w14:textId="77777777" w:rsidR="007E42CF" w:rsidRPr="00997D3E" w:rsidRDefault="007E42CF" w:rsidP="007E42C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2"/>
          <w:szCs w:val="22"/>
        </w:rPr>
      </w:pPr>
    </w:p>
    <w:p w14:paraId="1ACE928F" w14:textId="3934845A" w:rsidR="00047694" w:rsidRPr="00997D3E" w:rsidRDefault="00047694" w:rsidP="00047694">
      <w:pPr>
        <w:autoSpaceDE w:val="0"/>
        <w:autoSpaceDN w:val="0"/>
        <w:adjustRightInd w:val="0"/>
        <w:spacing w:after="200"/>
        <w:rPr>
          <w:rFonts w:ascii="ArialMT" w:hAnsi="ArialMT" w:cs="ArialMT"/>
          <w:sz w:val="22"/>
          <w:szCs w:val="22"/>
        </w:rPr>
      </w:pPr>
      <w:r w:rsidRPr="00997D3E">
        <w:rPr>
          <w:b/>
          <w:bCs/>
          <w:sz w:val="28"/>
          <w:szCs w:val="28"/>
        </w:rPr>
        <w:t>Důvod záměru přímého zadání</w:t>
      </w:r>
      <w:r w:rsidRPr="00997D3E">
        <w:rPr>
          <w:b/>
          <w:bCs/>
          <w:sz w:val="24"/>
          <w:szCs w:val="24"/>
        </w:rPr>
        <w:t xml:space="preserve"> </w:t>
      </w:r>
      <w:r w:rsidRPr="00997D3E">
        <w:rPr>
          <w:sz w:val="24"/>
          <w:szCs w:val="24"/>
        </w:rPr>
        <w:t>(</w:t>
      </w:r>
      <w:r w:rsidRPr="00997D3E">
        <w:t xml:space="preserve">Viditelně označit </w:t>
      </w:r>
      <w:r w:rsidRPr="00997D3E">
        <w:rPr>
          <w:rFonts w:ascii="Wingdings" w:hAnsi="Wingdings"/>
          <w:b/>
          <w:bCs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>:</w:t>
      </w:r>
    </w:p>
    <w:p w14:paraId="01D93F0F" w14:textId="77777777" w:rsidR="00047694" w:rsidRPr="00997D3E" w:rsidRDefault="00047694" w:rsidP="00047694">
      <w:pPr>
        <w:autoSpaceDE w:val="0"/>
        <w:autoSpaceDN w:val="0"/>
        <w:adjustRightInd w:val="0"/>
        <w:spacing w:after="80"/>
        <w:rPr>
          <w:sz w:val="24"/>
          <w:szCs w:val="24"/>
        </w:rPr>
      </w:pPr>
      <w:r w:rsidRPr="00997D3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997D3E">
        <w:rPr>
          <w:b/>
          <w:bCs/>
          <w:sz w:val="26"/>
          <w:szCs w:val="26"/>
        </w:rPr>
        <w:t xml:space="preserve"> nejnižší nabídková cena</w:t>
      </w:r>
      <w:r w:rsidRPr="00997D3E">
        <w:rPr>
          <w:sz w:val="24"/>
          <w:szCs w:val="24"/>
        </w:rPr>
        <w:t xml:space="preserve"> – průzkum trhu ze </w:t>
      </w:r>
      <w:proofErr w:type="gramStart"/>
      <w:r w:rsidRPr="00997D3E">
        <w:rPr>
          <w:sz w:val="24"/>
          <w:szCs w:val="24"/>
        </w:rPr>
        <w:t xml:space="preserve">dne  </w:t>
      </w:r>
      <w:r w:rsidRPr="00997D3E">
        <w:rPr>
          <w:b/>
          <w:bCs/>
          <w:sz w:val="24"/>
          <w:szCs w:val="24"/>
        </w:rPr>
        <w:t>…</w:t>
      </w:r>
      <w:proofErr w:type="gramEnd"/>
      <w:r w:rsidRPr="00997D3E">
        <w:rPr>
          <w:b/>
          <w:bCs/>
          <w:sz w:val="24"/>
          <w:szCs w:val="24"/>
        </w:rPr>
        <w:t>…………………</w:t>
      </w:r>
      <w:r w:rsidRPr="00997D3E">
        <w:rPr>
          <w:sz w:val="24"/>
          <w:szCs w:val="24"/>
        </w:rPr>
        <w:t xml:space="preserve"> (</w:t>
      </w:r>
      <w:r w:rsidRPr="00997D3E">
        <w:t xml:space="preserve">dále označit </w:t>
      </w:r>
      <w:r w:rsidRPr="00997D3E">
        <w:rPr>
          <w:rFonts w:ascii="Wingdings" w:hAnsi="Wingdings"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>:</w:t>
      </w:r>
    </w:p>
    <w:p w14:paraId="0654E464" w14:textId="1E0E0C00" w:rsidR="00047694" w:rsidRPr="00997D3E" w:rsidRDefault="00047694" w:rsidP="00B57A95">
      <w:pPr>
        <w:autoSpaceDE w:val="0"/>
        <w:autoSpaceDN w:val="0"/>
        <w:adjustRightInd w:val="0"/>
        <w:spacing w:after="60"/>
        <w:ind w:firstLine="709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</w:t>
      </w:r>
      <w:r w:rsidR="00B57A95" w:rsidRPr="00997D3E">
        <w:rPr>
          <w:sz w:val="24"/>
          <w:szCs w:val="24"/>
        </w:rPr>
        <w:t>Rešerše z dostupných internetových či jiných zdrojů – např. aktuální cenové katalogy</w:t>
      </w:r>
    </w:p>
    <w:p w14:paraId="01CA7DD1" w14:textId="274B1A27" w:rsidR="00047694" w:rsidRPr="00997D3E" w:rsidRDefault="00047694" w:rsidP="00047694">
      <w:pPr>
        <w:autoSpaceDE w:val="0"/>
        <w:autoSpaceDN w:val="0"/>
        <w:adjustRightInd w:val="0"/>
        <w:spacing w:after="60"/>
        <w:ind w:firstLine="709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Zjištění cen za požadované plnění </w:t>
      </w:r>
      <w:r w:rsidR="00B57A95" w:rsidRPr="00997D3E">
        <w:rPr>
          <w:sz w:val="24"/>
          <w:szCs w:val="24"/>
        </w:rPr>
        <w:t>u</w:t>
      </w:r>
      <w:r w:rsidRPr="00997D3E">
        <w:rPr>
          <w:sz w:val="24"/>
          <w:szCs w:val="24"/>
        </w:rPr>
        <w:t xml:space="preserve"> jiných dodavatelů (</w:t>
      </w:r>
      <w:r w:rsidR="00E51156" w:rsidRPr="00997D3E">
        <w:rPr>
          <w:sz w:val="24"/>
          <w:szCs w:val="24"/>
        </w:rPr>
        <w:t xml:space="preserve">např. </w:t>
      </w:r>
      <w:r w:rsidRPr="00997D3E">
        <w:rPr>
          <w:sz w:val="24"/>
          <w:szCs w:val="24"/>
        </w:rPr>
        <w:t>e</w:t>
      </w:r>
      <w:r w:rsidR="00CC42F2" w:rsidRPr="00997D3E">
        <w:rPr>
          <w:sz w:val="24"/>
          <w:szCs w:val="24"/>
        </w:rPr>
        <w:t>-</w:t>
      </w:r>
      <w:r w:rsidRPr="00997D3E">
        <w:rPr>
          <w:sz w:val="24"/>
          <w:szCs w:val="24"/>
        </w:rPr>
        <w:t>mailem).</w:t>
      </w:r>
    </w:p>
    <w:p w14:paraId="504968D9" w14:textId="77777777" w:rsidR="00047694" w:rsidRPr="00997D3E" w:rsidRDefault="00047694" w:rsidP="00047694">
      <w:pPr>
        <w:autoSpaceDE w:val="0"/>
        <w:autoSpaceDN w:val="0"/>
        <w:adjustRightInd w:val="0"/>
        <w:spacing w:after="160"/>
        <w:ind w:left="709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Využita interní znalost zadavatele při porovnání jiných veřejných zakázek s obdobným předmětem a rozsahem plnění, poptávaným v období ne starším než 90 dní.</w:t>
      </w:r>
    </w:p>
    <w:p w14:paraId="2B4824AE" w14:textId="77777777" w:rsidR="00047694" w:rsidRPr="00997D3E" w:rsidRDefault="00047694" w:rsidP="00047694">
      <w:pPr>
        <w:ind w:firstLine="709"/>
        <w:contextualSpacing/>
        <w:rPr>
          <w:sz w:val="24"/>
          <w:szCs w:val="24"/>
        </w:rPr>
      </w:pPr>
      <w:r w:rsidRPr="00997D3E">
        <w:rPr>
          <w:sz w:val="24"/>
          <w:szCs w:val="24"/>
        </w:rPr>
        <w:t>Výsledek průzkumu trhu</w:t>
      </w: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1752"/>
        <w:gridCol w:w="1489"/>
        <w:gridCol w:w="1467"/>
        <w:gridCol w:w="1684"/>
        <w:gridCol w:w="931"/>
        <w:gridCol w:w="1601"/>
      </w:tblGrid>
      <w:tr w:rsidR="00047694" w:rsidRPr="00997D3E" w14:paraId="7DBE6731" w14:textId="77777777" w:rsidTr="00E63F58">
        <w:trPr>
          <w:trHeight w:val="630"/>
        </w:trPr>
        <w:tc>
          <w:tcPr>
            <w:tcW w:w="1843" w:type="dxa"/>
          </w:tcPr>
          <w:p w14:paraId="57BBF6DD" w14:textId="0023087F" w:rsidR="00047694" w:rsidRPr="00997D3E" w:rsidRDefault="00047694" w:rsidP="000476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Dodavatel (název, IČO):</w:t>
            </w:r>
          </w:p>
        </w:tc>
        <w:tc>
          <w:tcPr>
            <w:tcW w:w="7938" w:type="dxa"/>
            <w:gridSpan w:val="5"/>
          </w:tcPr>
          <w:p w14:paraId="60FA4F3B" w14:textId="77777777" w:rsidR="00047694" w:rsidRPr="00997D3E" w:rsidRDefault="00047694" w:rsidP="000476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7C" w:rsidRPr="00997D3E" w14:paraId="0FA38F22" w14:textId="77777777" w:rsidTr="00E63F58">
        <w:tc>
          <w:tcPr>
            <w:tcW w:w="1843" w:type="dxa"/>
            <w:vAlign w:val="center"/>
          </w:tcPr>
          <w:p w14:paraId="0C89BE10" w14:textId="6E9D810E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bez DPH:</w:t>
            </w:r>
          </w:p>
          <w:p w14:paraId="1B4D17A6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4B5B83" w14:textId="7B89954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57C43B7" w14:textId="63CAF0ED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910" w:type="dxa"/>
            <w:vAlign w:val="center"/>
          </w:tcPr>
          <w:p w14:paraId="2985836A" w14:textId="7A145A36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55" w:type="dxa"/>
            <w:vAlign w:val="center"/>
          </w:tcPr>
          <w:p w14:paraId="4C09B9B1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13" w:type="dxa"/>
            <w:vAlign w:val="center"/>
          </w:tcPr>
          <w:p w14:paraId="7790F8BE" w14:textId="79D5B4FC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14:paraId="10B6B371" w14:textId="77777777" w:rsidR="00047694" w:rsidRPr="00997D3E" w:rsidRDefault="00047694" w:rsidP="00047694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1751"/>
        <w:gridCol w:w="1489"/>
        <w:gridCol w:w="1467"/>
        <w:gridCol w:w="1627"/>
        <w:gridCol w:w="963"/>
        <w:gridCol w:w="1627"/>
      </w:tblGrid>
      <w:tr w:rsidR="00047694" w:rsidRPr="00997D3E" w14:paraId="3240F6EC" w14:textId="77777777" w:rsidTr="00E63F58">
        <w:trPr>
          <w:trHeight w:val="651"/>
        </w:trPr>
        <w:tc>
          <w:tcPr>
            <w:tcW w:w="1843" w:type="dxa"/>
          </w:tcPr>
          <w:p w14:paraId="4C0EB058" w14:textId="77777777" w:rsidR="00047694" w:rsidRPr="00997D3E" w:rsidRDefault="00047694" w:rsidP="000476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Dodavatel (název, IČO):</w:t>
            </w:r>
          </w:p>
        </w:tc>
        <w:tc>
          <w:tcPr>
            <w:tcW w:w="7938" w:type="dxa"/>
            <w:gridSpan w:val="5"/>
          </w:tcPr>
          <w:p w14:paraId="6A9005F2" w14:textId="77777777" w:rsidR="00047694" w:rsidRPr="00997D3E" w:rsidRDefault="00047694" w:rsidP="000476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7C" w:rsidRPr="00997D3E" w14:paraId="6A829FFC" w14:textId="77777777" w:rsidTr="00E63F58">
        <w:tc>
          <w:tcPr>
            <w:tcW w:w="1843" w:type="dxa"/>
            <w:vAlign w:val="center"/>
          </w:tcPr>
          <w:p w14:paraId="3FA42332" w14:textId="77777777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bez DPH:</w:t>
            </w:r>
          </w:p>
          <w:p w14:paraId="160E957F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9DAF118" w14:textId="77777777" w:rsidR="00F2127C" w:rsidRPr="00997D3E" w:rsidRDefault="00F2127C" w:rsidP="00F2127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F5FDD2A" w14:textId="4FBE2453" w:rsidR="00F2127C" w:rsidRPr="00997D3E" w:rsidRDefault="00F2127C" w:rsidP="009913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843" w:type="dxa"/>
            <w:vAlign w:val="center"/>
          </w:tcPr>
          <w:p w14:paraId="2BB47DFC" w14:textId="3CF5F083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45D03398" w14:textId="5F583698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43" w:type="dxa"/>
            <w:vAlign w:val="center"/>
          </w:tcPr>
          <w:p w14:paraId="4889D379" w14:textId="1E7AC056" w:rsidR="00F2127C" w:rsidRPr="00997D3E" w:rsidRDefault="00F2127C" w:rsidP="00F212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14:paraId="2BE0D1A4" w14:textId="1E1C232F" w:rsidR="00E63F58" w:rsidRPr="000409B3" w:rsidRDefault="00047694" w:rsidP="000409B3">
      <w:pPr>
        <w:autoSpaceDE w:val="0"/>
        <w:autoSpaceDN w:val="0"/>
        <w:adjustRightInd w:val="0"/>
        <w:spacing w:before="160" w:after="160"/>
        <w:ind w:firstLine="708"/>
        <w:jc w:val="center"/>
        <w:rPr>
          <w:bCs/>
          <w:i/>
          <w:iCs/>
          <w:sz w:val="24"/>
          <w:szCs w:val="24"/>
        </w:rPr>
      </w:pPr>
      <w:r w:rsidRPr="004E7A09">
        <w:rPr>
          <w:bCs/>
          <w:i/>
          <w:iCs/>
          <w:sz w:val="24"/>
          <w:szCs w:val="24"/>
        </w:rPr>
        <w:t xml:space="preserve">(Zadavatel uchová písemné podklady o průzkumu trhu, jsou-li </w:t>
      </w:r>
      <w:proofErr w:type="gramStart"/>
      <w:r w:rsidRPr="004E7A09">
        <w:rPr>
          <w:bCs/>
          <w:i/>
          <w:iCs/>
          <w:sz w:val="24"/>
          <w:szCs w:val="24"/>
        </w:rPr>
        <w:t>takové,  jakožto</w:t>
      </w:r>
      <w:proofErr w:type="gramEnd"/>
      <w:r w:rsidRPr="004E7A09">
        <w:rPr>
          <w:bCs/>
          <w:i/>
          <w:iCs/>
          <w:sz w:val="24"/>
          <w:szCs w:val="24"/>
        </w:rPr>
        <w:t xml:space="preserve"> součást tohoto protokolu)</w:t>
      </w:r>
    </w:p>
    <w:p w14:paraId="33790836" w14:textId="77777777" w:rsidR="00047694" w:rsidRPr="00047694" w:rsidRDefault="00047694" w:rsidP="00047694">
      <w:pPr>
        <w:autoSpaceDE w:val="0"/>
        <w:autoSpaceDN w:val="0"/>
        <w:adjustRightInd w:val="0"/>
        <w:spacing w:after="80"/>
        <w:rPr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není možná hospodářská soutěž</w:t>
      </w:r>
      <w:r>
        <w:rPr>
          <w:b/>
          <w:bCs/>
          <w:sz w:val="26"/>
          <w:szCs w:val="26"/>
        </w:rPr>
        <w:t xml:space="preserve"> </w:t>
      </w:r>
      <w:r>
        <w:t>(dále</w:t>
      </w:r>
      <w:r w:rsidRPr="00251CE4">
        <w:t xml:space="preserve"> označit </w:t>
      </w:r>
      <w:r w:rsidRPr="00251CE4">
        <w:rPr>
          <w:rFonts w:ascii="Wingdings" w:hAnsi="Wingdings"/>
          <w:sz w:val="28"/>
          <w:szCs w:val="28"/>
        </w:rPr>
        <w:t>ü</w:t>
      </w:r>
      <w:r w:rsidRPr="00251CE4">
        <w:rPr>
          <w:sz w:val="24"/>
          <w:szCs w:val="24"/>
        </w:rPr>
        <w:t>)</w:t>
      </w:r>
      <w:r w:rsidRPr="00251CE4">
        <w:rPr>
          <w:rFonts w:ascii="ArialMT" w:hAnsi="ArialMT" w:cs="ArialMT"/>
          <w:sz w:val="22"/>
          <w:szCs w:val="22"/>
        </w:rPr>
        <w:t>:</w:t>
      </w:r>
    </w:p>
    <w:p w14:paraId="453CD509" w14:textId="4AA8BFE7" w:rsidR="00047694" w:rsidRDefault="00047694" w:rsidP="00EE4C84">
      <w:pPr>
        <w:autoSpaceDE w:val="0"/>
        <w:autoSpaceDN w:val="0"/>
        <w:adjustRightInd w:val="0"/>
        <w:spacing w:after="120"/>
        <w:ind w:left="709"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Veřejná zakázka může být splněna pouze jedním konkrétním dodavatelem, neboť předmět plnění </w:t>
      </w:r>
      <w:proofErr w:type="gramStart"/>
      <w:r>
        <w:rPr>
          <w:sz w:val="24"/>
          <w:szCs w:val="24"/>
        </w:rPr>
        <w:t xml:space="preserve">je </w:t>
      </w:r>
      <w:r w:rsidR="00A45F9C">
        <w:rPr>
          <w:sz w:val="24"/>
          <w:szCs w:val="24"/>
        </w:rPr>
        <w:t xml:space="preserve"> dílem</w:t>
      </w:r>
      <w:proofErr w:type="gramEnd"/>
      <w:r w:rsidR="00A45F9C">
        <w:rPr>
          <w:sz w:val="24"/>
          <w:szCs w:val="24"/>
        </w:rPr>
        <w:t xml:space="preserve"> chráněným výhradními autorskými právy, či jedinečným technickým řešením.</w:t>
      </w:r>
    </w:p>
    <w:p w14:paraId="49C596CE" w14:textId="4BFA8FEC" w:rsidR="00047694" w:rsidRDefault="00047694" w:rsidP="00EE4C84">
      <w:pPr>
        <w:autoSpaceDE w:val="0"/>
        <w:autoSpaceDN w:val="0"/>
        <w:adjustRightInd w:val="0"/>
        <w:spacing w:after="120"/>
        <w:ind w:left="709"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Veřejná zakázka může být splněna pouze jedním konkrétním dodavatelem z důvodu požadavku na</w:t>
      </w:r>
      <w:r w:rsidR="00E63F58">
        <w:rPr>
          <w:sz w:val="24"/>
          <w:szCs w:val="24"/>
        </w:rPr>
        <w:t> </w:t>
      </w:r>
      <w:r>
        <w:rPr>
          <w:sz w:val="24"/>
          <w:szCs w:val="24"/>
        </w:rPr>
        <w:t>technickou interoperabilitu a kompatibilitu s jinými zařízeními</w:t>
      </w:r>
      <w:r w:rsidR="006A79EC">
        <w:rPr>
          <w:sz w:val="24"/>
          <w:szCs w:val="24"/>
        </w:rPr>
        <w:t xml:space="preserve"> či stavbami</w:t>
      </w:r>
      <w:r>
        <w:rPr>
          <w:sz w:val="24"/>
          <w:szCs w:val="24"/>
        </w:rPr>
        <w:t>.</w:t>
      </w:r>
    </w:p>
    <w:p w14:paraId="77E49DA8" w14:textId="77777777" w:rsidR="00EE4C84" w:rsidRDefault="00EE4C84" w:rsidP="00EE4C84">
      <w:pPr>
        <w:autoSpaceDE w:val="0"/>
        <w:autoSpaceDN w:val="0"/>
        <w:adjustRightInd w:val="0"/>
        <w:spacing w:after="160"/>
        <w:ind w:left="708"/>
        <w:contextualSpacing/>
        <w:jc w:val="both"/>
        <w:rPr>
          <w:sz w:val="24"/>
          <w:szCs w:val="24"/>
        </w:rPr>
      </w:pPr>
      <w:r w:rsidRPr="0096427A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Zadavatel prokazatelně oslovil širší okruh dodavatelů, kteří však z ekonomických, časových či jiných obdobných důvodů soutěž o veřejnou zakázku odmítli.</w:t>
      </w:r>
    </w:p>
    <w:p w14:paraId="3C374330" w14:textId="77777777" w:rsidR="00047694" w:rsidRDefault="00047694" w:rsidP="00047694">
      <w:pPr>
        <w:autoSpaceDE w:val="0"/>
        <w:autoSpaceDN w:val="0"/>
        <w:adjustRightInd w:val="0"/>
        <w:spacing w:after="160"/>
        <w:ind w:left="708"/>
        <w:contextualSpacing/>
        <w:rPr>
          <w:sz w:val="24"/>
          <w:szCs w:val="24"/>
        </w:rPr>
      </w:pPr>
    </w:p>
    <w:p w14:paraId="2F1966EC" w14:textId="77777777" w:rsidR="00047694" w:rsidRDefault="00047694" w:rsidP="00047694">
      <w:pPr>
        <w:autoSpaceDE w:val="0"/>
        <w:autoSpaceDN w:val="0"/>
        <w:adjustRightInd w:val="0"/>
        <w:spacing w:after="80"/>
        <w:rPr>
          <w:b/>
          <w:bCs/>
          <w:sz w:val="26"/>
          <w:szCs w:val="26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dodatečné dodávky/služby/stavební práce u již probíhající zakázky</w:t>
      </w:r>
    </w:p>
    <w:p w14:paraId="50D64414" w14:textId="1B8E5D21" w:rsidR="00B57A95" w:rsidRPr="00997D3E" w:rsidRDefault="00B57A95" w:rsidP="00B57A95">
      <w:pPr>
        <w:autoSpaceDE w:val="0"/>
        <w:autoSpaceDN w:val="0"/>
        <w:adjustRightInd w:val="0"/>
        <w:spacing w:after="160"/>
        <w:ind w:left="703"/>
        <w:jc w:val="both"/>
        <w:rPr>
          <w:sz w:val="24"/>
          <w:szCs w:val="24"/>
        </w:rPr>
      </w:pPr>
      <w:bookmarkStart w:id="4" w:name="_Hlk69905367"/>
      <w:r w:rsidRPr="00997D3E">
        <w:rPr>
          <w:sz w:val="24"/>
          <w:szCs w:val="24"/>
        </w:rPr>
        <w:t>Zadavatel zkontroluje, zdali změna závazku nevede k navýšení hodnoty veřejné zakázky přes limit stanovený ZZVZ pro podlimitní veřejnou zakázku (viz Část první, Článek V. Metodiky).</w:t>
      </w:r>
    </w:p>
    <w:p w14:paraId="7C8E4771" w14:textId="068253D2" w:rsidR="00047694" w:rsidRPr="00997D3E" w:rsidRDefault="00E51156" w:rsidP="00B57A95">
      <w:pPr>
        <w:autoSpaceDE w:val="0"/>
        <w:autoSpaceDN w:val="0"/>
        <w:adjustRightInd w:val="0"/>
        <w:spacing w:after="160"/>
        <w:ind w:left="705"/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Zadavatel zároveň dbá </w:t>
      </w:r>
      <w:r w:rsidRPr="00997D3E">
        <w:rPr>
          <w:sz w:val="24"/>
          <w:szCs w:val="24"/>
          <w:u w:val="single"/>
        </w:rPr>
        <w:t>přiměřeného</w:t>
      </w:r>
      <w:r w:rsidRPr="00997D3E">
        <w:rPr>
          <w:sz w:val="24"/>
          <w:szCs w:val="24"/>
        </w:rPr>
        <w:t xml:space="preserve"> užití § 222 ZZVZ, zejména pak připouštěných procentuálních změn závazku dle odst. 4 citovaného paragrafu.</w:t>
      </w:r>
    </w:p>
    <w:bookmarkEnd w:id="4"/>
    <w:p w14:paraId="653FCAE1" w14:textId="77777777" w:rsidR="00EE4C84" w:rsidRPr="00997D3E" w:rsidRDefault="00EE4C84" w:rsidP="007E42CF">
      <w:pPr>
        <w:spacing w:line="360" w:lineRule="auto"/>
        <w:rPr>
          <w:b/>
          <w:sz w:val="24"/>
          <w:szCs w:val="24"/>
          <w:u w:val="single"/>
        </w:rPr>
      </w:pPr>
    </w:p>
    <w:p w14:paraId="0D2B2241" w14:textId="300A9359" w:rsidR="007E42CF" w:rsidRPr="00997D3E" w:rsidRDefault="007E42CF" w:rsidP="007E42CF">
      <w:pPr>
        <w:spacing w:line="360" w:lineRule="auto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 xml:space="preserve">V Brně </w:t>
      </w:r>
      <w:proofErr w:type="gramStart"/>
      <w:r w:rsidRPr="00997D3E">
        <w:rPr>
          <w:bCs/>
          <w:sz w:val="24"/>
          <w:szCs w:val="24"/>
        </w:rPr>
        <w:t xml:space="preserve">dne  </w:t>
      </w:r>
      <w:r w:rsidRPr="00997D3E">
        <w:rPr>
          <w:b/>
          <w:sz w:val="24"/>
          <w:szCs w:val="24"/>
        </w:rPr>
        <w:t>…</w:t>
      </w:r>
      <w:proofErr w:type="gramEnd"/>
      <w:r w:rsidRPr="00997D3E">
        <w:rPr>
          <w:b/>
          <w:sz w:val="24"/>
          <w:szCs w:val="24"/>
        </w:rPr>
        <w:t>………………….</w:t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="00BE3FEB" w:rsidRPr="00997D3E">
        <w:rPr>
          <w:bdr w:val="single" w:sz="4" w:space="0" w:color="auto"/>
        </w:rPr>
        <w:t>otisk úředního razítka</w:t>
      </w:r>
    </w:p>
    <w:p w14:paraId="20C38FFB" w14:textId="77777777" w:rsidR="00EB32D4" w:rsidRPr="00997D3E" w:rsidRDefault="00EB32D4" w:rsidP="007E42CF">
      <w:pPr>
        <w:spacing w:line="360" w:lineRule="auto"/>
        <w:rPr>
          <w:bCs/>
          <w:sz w:val="24"/>
          <w:szCs w:val="24"/>
        </w:rPr>
      </w:pPr>
    </w:p>
    <w:p w14:paraId="557071F5" w14:textId="5613A30F" w:rsidR="007E42CF" w:rsidRPr="00997D3E" w:rsidRDefault="007E42CF" w:rsidP="00BC076E">
      <w:pPr>
        <w:spacing w:line="360" w:lineRule="auto"/>
        <w:ind w:left="4248" w:firstLine="708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 xml:space="preserve">Podpis: </w:t>
      </w:r>
      <w:r w:rsidRPr="00997D3E">
        <w:rPr>
          <w:b/>
          <w:sz w:val="24"/>
          <w:szCs w:val="24"/>
        </w:rPr>
        <w:t>…………………….</w:t>
      </w:r>
    </w:p>
    <w:p w14:paraId="0FB5DE08" w14:textId="77777777" w:rsidR="000409B3" w:rsidRDefault="000409B3" w:rsidP="00047694">
      <w:pPr>
        <w:autoSpaceDE w:val="0"/>
        <w:autoSpaceDN w:val="0"/>
        <w:adjustRightInd w:val="0"/>
        <w:spacing w:after="120"/>
        <w:jc w:val="center"/>
        <w:rPr>
          <w:b/>
          <w:bCs/>
          <w:sz w:val="24"/>
          <w:szCs w:val="24"/>
          <w:u w:val="single"/>
        </w:rPr>
      </w:pPr>
    </w:p>
    <w:p w14:paraId="55D09680" w14:textId="297CA509" w:rsidR="007E42CF" w:rsidRPr="00997D3E" w:rsidRDefault="007E42CF" w:rsidP="00E51156">
      <w:pPr>
        <w:autoSpaceDE w:val="0"/>
        <w:autoSpaceDN w:val="0"/>
        <w:adjustRightInd w:val="0"/>
        <w:spacing w:after="200"/>
        <w:jc w:val="center"/>
        <w:rPr>
          <w:b/>
          <w:bCs/>
          <w:sz w:val="24"/>
          <w:szCs w:val="24"/>
          <w:u w:val="single"/>
        </w:rPr>
      </w:pPr>
      <w:r w:rsidRPr="00997D3E">
        <w:rPr>
          <w:b/>
          <w:bCs/>
          <w:sz w:val="24"/>
          <w:szCs w:val="24"/>
          <w:u w:val="single"/>
        </w:rPr>
        <w:t>SCHVALOVACÍ ČÁST</w:t>
      </w:r>
    </w:p>
    <w:p w14:paraId="3E2A85D1" w14:textId="653121A2" w:rsidR="007E42CF" w:rsidRPr="00997D3E" w:rsidRDefault="007E42CF" w:rsidP="007E42CF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>Správní oddělení Úseku tajemníka</w:t>
      </w:r>
      <w:r w:rsidRPr="00997D3E">
        <w:rPr>
          <w:sz w:val="24"/>
          <w:szCs w:val="24"/>
        </w:rPr>
        <w:t xml:space="preserve"> </w:t>
      </w:r>
      <w:r w:rsidR="00B84E77" w:rsidRPr="00997D3E">
        <w:rPr>
          <w:bCs/>
          <w:sz w:val="24"/>
          <w:szCs w:val="24"/>
        </w:rPr>
        <w:t>se z</w:t>
      </w:r>
      <w:r w:rsidRPr="00997D3E">
        <w:rPr>
          <w:bCs/>
          <w:sz w:val="24"/>
          <w:szCs w:val="24"/>
        </w:rPr>
        <w:t>áměr</w:t>
      </w:r>
      <w:r w:rsidR="00B84E77" w:rsidRPr="00997D3E">
        <w:rPr>
          <w:bCs/>
          <w:sz w:val="24"/>
          <w:szCs w:val="24"/>
        </w:rPr>
        <w:t>em</w:t>
      </w:r>
      <w:r w:rsidRPr="00997D3E">
        <w:rPr>
          <w:bCs/>
          <w:sz w:val="24"/>
          <w:szCs w:val="24"/>
        </w:rPr>
        <w:t xml:space="preserve"> </w:t>
      </w:r>
      <w:r w:rsidR="00510F9D" w:rsidRPr="00997D3E">
        <w:rPr>
          <w:bCs/>
          <w:sz w:val="24"/>
          <w:szCs w:val="24"/>
        </w:rPr>
        <w:t>z právního hlediska</w:t>
      </w:r>
      <w:r w:rsidRPr="00997D3E">
        <w:rPr>
          <w:bCs/>
          <w:sz w:val="24"/>
          <w:szCs w:val="24"/>
        </w:rPr>
        <w:t xml:space="preserve"> </w:t>
      </w:r>
      <w:r w:rsidRPr="00997D3E">
        <w:rPr>
          <w:sz w:val="24"/>
          <w:szCs w:val="24"/>
        </w:rPr>
        <w:t>(</w:t>
      </w:r>
      <w:r w:rsidRPr="00997D3E">
        <w:t xml:space="preserve">Viditelně označit </w:t>
      </w:r>
      <w:r w:rsidRPr="00997D3E">
        <w:rPr>
          <w:rFonts w:ascii="Wingdings" w:hAnsi="Wingdings"/>
          <w:b/>
          <w:bCs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>:</w:t>
      </w:r>
    </w:p>
    <w:p w14:paraId="005C6A30" w14:textId="43B5B945" w:rsidR="007E42CF" w:rsidRPr="00997D3E" w:rsidRDefault="007E42CF" w:rsidP="007E42CF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</w:t>
      </w:r>
      <w:r w:rsidR="00B84E77" w:rsidRPr="00997D3E">
        <w:rPr>
          <w:sz w:val="24"/>
          <w:szCs w:val="24"/>
        </w:rPr>
        <w:t>Souhlasí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</w:t>
      </w:r>
    </w:p>
    <w:p w14:paraId="7C366CC1" w14:textId="520ABB12" w:rsidR="00E51156" w:rsidRPr="00997D3E" w:rsidRDefault="007E42CF" w:rsidP="00B57A95">
      <w:pPr>
        <w:autoSpaceDE w:val="0"/>
        <w:autoSpaceDN w:val="0"/>
        <w:adjustRightInd w:val="0"/>
        <w:spacing w:after="200"/>
        <w:rPr>
          <w:bCs/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="00B84E77" w:rsidRPr="00997D3E">
        <w:rPr>
          <w:sz w:val="24"/>
          <w:szCs w:val="24"/>
        </w:rPr>
        <w:t xml:space="preserve"> Nesouhlasí</w:t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  <w:r w:rsidR="00EB32D4" w:rsidRPr="00997D3E">
        <w:rPr>
          <w:sz w:val="24"/>
          <w:szCs w:val="24"/>
        </w:rPr>
        <w:tab/>
      </w:r>
    </w:p>
    <w:tbl>
      <w:tblPr>
        <w:tblStyle w:val="Mkatabulky"/>
        <w:tblpPr w:leftFromText="141" w:rightFromText="141" w:vertAnchor="text" w:horzAnchor="margin" w:tblpXSpec="center" w:tblpY="379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B57A95" w:rsidRPr="00997D3E" w14:paraId="066C913D" w14:textId="77777777" w:rsidTr="00E63F58">
        <w:trPr>
          <w:trHeight w:val="2825"/>
        </w:trPr>
        <w:tc>
          <w:tcPr>
            <w:tcW w:w="10490" w:type="dxa"/>
          </w:tcPr>
          <w:p w14:paraId="3ABD2CCD" w14:textId="77777777" w:rsidR="00B57A95" w:rsidRPr="00997D3E" w:rsidRDefault="00B57A95" w:rsidP="00E63F58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(způsob nápravy, která je nutná před přímým zadáním):</w:t>
            </w:r>
          </w:p>
        </w:tc>
      </w:tr>
    </w:tbl>
    <w:p w14:paraId="5D62145A" w14:textId="3CF06662" w:rsidR="00B57A95" w:rsidRPr="00997D3E" w:rsidRDefault="00B57A95" w:rsidP="00B57A95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Souhlasí s výhradou:</w:t>
      </w:r>
    </w:p>
    <w:p w14:paraId="4C83463A" w14:textId="77777777" w:rsidR="00B57A95" w:rsidRPr="00997D3E" w:rsidRDefault="00B57A95" w:rsidP="00B57A95">
      <w:pPr>
        <w:autoSpaceDE w:val="0"/>
        <w:autoSpaceDN w:val="0"/>
        <w:adjustRightInd w:val="0"/>
        <w:rPr>
          <w:sz w:val="24"/>
          <w:szCs w:val="24"/>
        </w:rPr>
      </w:pPr>
    </w:p>
    <w:p w14:paraId="632A0F9C" w14:textId="66D955AB" w:rsidR="00B57A95" w:rsidRPr="00997D3E" w:rsidRDefault="00B57A95" w:rsidP="00B57A95">
      <w:pPr>
        <w:autoSpaceDE w:val="0"/>
        <w:autoSpaceDN w:val="0"/>
        <w:adjustRightInd w:val="0"/>
      </w:pPr>
      <w:r w:rsidRPr="00997D3E">
        <w:rPr>
          <w:bCs/>
          <w:sz w:val="24"/>
          <w:szCs w:val="24"/>
        </w:rPr>
        <w:t xml:space="preserve">V Brně dne </w:t>
      </w:r>
      <w:r w:rsidRPr="00997D3E">
        <w:rPr>
          <w:b/>
          <w:sz w:val="24"/>
          <w:szCs w:val="24"/>
        </w:rPr>
        <w:t>…………………….</w:t>
      </w:r>
      <w:r w:rsidRPr="00997D3E">
        <w:rPr>
          <w:bCs/>
          <w:sz w:val="24"/>
          <w:szCs w:val="24"/>
        </w:rPr>
        <w:tab/>
        <w:t xml:space="preserve">    </w:t>
      </w:r>
      <w:r w:rsidRPr="00997D3E">
        <w:rPr>
          <w:bdr w:val="single" w:sz="4" w:space="0" w:color="auto"/>
        </w:rPr>
        <w:t>otisk úředního razítka</w:t>
      </w:r>
      <w:r w:rsidRPr="00997D3E">
        <w:t xml:space="preserve">         </w:t>
      </w:r>
      <w:r w:rsidRPr="00997D3E">
        <w:rPr>
          <w:bCs/>
          <w:sz w:val="24"/>
          <w:szCs w:val="24"/>
        </w:rPr>
        <w:tab/>
        <w:t xml:space="preserve">Podpis: </w:t>
      </w:r>
      <w:r w:rsidRPr="00997D3E">
        <w:rPr>
          <w:b/>
          <w:sz w:val="24"/>
          <w:szCs w:val="24"/>
        </w:rPr>
        <w:t>…………………….</w:t>
      </w:r>
    </w:p>
    <w:p w14:paraId="2C1D17A8" w14:textId="77777777" w:rsidR="00E63F58" w:rsidRPr="00997D3E" w:rsidRDefault="00E63F58" w:rsidP="007E42CF">
      <w:pPr>
        <w:rPr>
          <w:bCs/>
          <w:sz w:val="24"/>
          <w:szCs w:val="24"/>
        </w:rPr>
      </w:pPr>
    </w:p>
    <w:p w14:paraId="12E32A52" w14:textId="27FA9EC2" w:rsidR="007E42CF" w:rsidRPr="00997D3E" w:rsidRDefault="000409B3" w:rsidP="007E42CF">
      <w:pPr>
        <w:rPr>
          <w:bCs/>
          <w:sz w:val="24"/>
          <w:szCs w:val="24"/>
        </w:rPr>
      </w:pPr>
      <w:r w:rsidRPr="00997D3E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EEE15" wp14:editId="3CE212F8">
                <wp:simplePos x="0" y="0"/>
                <wp:positionH relativeFrom="margin">
                  <wp:posOffset>-396241</wp:posOffset>
                </wp:positionH>
                <wp:positionV relativeFrom="paragraph">
                  <wp:posOffset>243206</wp:posOffset>
                </wp:positionV>
                <wp:extent cx="7000875" cy="19050"/>
                <wp:effectExtent l="0" t="0" r="28575" b="190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AFCBC" id="Přímá spojnice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2pt,19.15pt" to="520.0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" strokecolor="black [3213]">
                <w10:wrap anchorx="margin"/>
              </v:line>
            </w:pict>
          </mc:Fallback>
        </mc:AlternateContent>
      </w:r>
    </w:p>
    <w:p w14:paraId="6B024DB2" w14:textId="30AAEAB3" w:rsidR="00E63F58" w:rsidRPr="00997D3E" w:rsidRDefault="00E63F58" w:rsidP="00047694">
      <w:pPr>
        <w:autoSpaceDE w:val="0"/>
        <w:autoSpaceDN w:val="0"/>
        <w:adjustRightInd w:val="0"/>
        <w:spacing w:before="120"/>
        <w:rPr>
          <w:b/>
          <w:sz w:val="24"/>
          <w:szCs w:val="24"/>
        </w:rPr>
      </w:pPr>
    </w:p>
    <w:p w14:paraId="2FDB4A81" w14:textId="651829A3" w:rsidR="007E42CF" w:rsidRPr="00997D3E" w:rsidRDefault="007E42CF" w:rsidP="00047694">
      <w:pPr>
        <w:autoSpaceDE w:val="0"/>
        <w:autoSpaceDN w:val="0"/>
        <w:adjustRightInd w:val="0"/>
        <w:spacing w:before="120"/>
        <w:rPr>
          <w:b/>
          <w:bCs/>
          <w:sz w:val="24"/>
          <w:szCs w:val="24"/>
        </w:rPr>
      </w:pPr>
      <w:r w:rsidRPr="00997D3E">
        <w:rPr>
          <w:b/>
          <w:sz w:val="24"/>
          <w:szCs w:val="24"/>
        </w:rPr>
        <w:t>Porada starosty</w:t>
      </w:r>
      <w:r w:rsidRPr="00997D3E">
        <w:rPr>
          <w:bCs/>
          <w:sz w:val="24"/>
          <w:szCs w:val="24"/>
        </w:rPr>
        <w:t xml:space="preserve"> č. </w:t>
      </w:r>
      <w:r w:rsidRPr="00997D3E">
        <w:rPr>
          <w:b/>
          <w:sz w:val="24"/>
          <w:szCs w:val="24"/>
        </w:rPr>
        <w:t>……………………</w:t>
      </w:r>
      <w:r w:rsidRPr="00997D3E">
        <w:rPr>
          <w:bCs/>
          <w:sz w:val="24"/>
          <w:szCs w:val="24"/>
        </w:rPr>
        <w:t xml:space="preserve">, konaná dne </w:t>
      </w:r>
      <w:r w:rsidRPr="00997D3E">
        <w:rPr>
          <w:b/>
          <w:sz w:val="24"/>
          <w:szCs w:val="24"/>
        </w:rPr>
        <w:t>…………………….</w:t>
      </w:r>
      <w:r w:rsidRPr="00997D3E">
        <w:rPr>
          <w:bCs/>
          <w:sz w:val="24"/>
          <w:szCs w:val="24"/>
        </w:rPr>
        <w:t xml:space="preserve"> záměr přímého zadání </w:t>
      </w:r>
      <w:r w:rsidRPr="00997D3E">
        <w:rPr>
          <w:sz w:val="24"/>
          <w:szCs w:val="24"/>
        </w:rPr>
        <w:t>(</w:t>
      </w:r>
      <w:r w:rsidRPr="00997D3E">
        <w:t xml:space="preserve">Viditelně označit </w:t>
      </w:r>
      <w:r w:rsidRPr="00997D3E">
        <w:rPr>
          <w:rFonts w:ascii="Wingdings" w:hAnsi="Wingdings"/>
          <w:b/>
          <w:bCs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 xml:space="preserve">: </w:t>
      </w:r>
    </w:p>
    <w:p w14:paraId="0AC611FB" w14:textId="77777777" w:rsidR="007E42CF" w:rsidRPr="00997D3E" w:rsidRDefault="007E42CF" w:rsidP="007E42CF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Schvaluje</w:t>
      </w:r>
    </w:p>
    <w:p w14:paraId="358582B7" w14:textId="56927EE4" w:rsidR="007E42CF" w:rsidRPr="00997D3E" w:rsidRDefault="007E42CF" w:rsidP="007E42CF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Neschvaluje</w:t>
      </w:r>
    </w:p>
    <w:p w14:paraId="7D5EE0BB" w14:textId="77777777" w:rsidR="00F823D5" w:rsidRPr="003D3AB5" w:rsidRDefault="00F823D5" w:rsidP="00F823D5">
      <w:pPr>
        <w:jc w:val="right"/>
        <w:rPr>
          <w:b/>
          <w:color w:val="0F243E" w:themeColor="text2" w:themeShade="80"/>
          <w:sz w:val="32"/>
          <w:szCs w:val="32"/>
        </w:rPr>
      </w:pPr>
      <w:r w:rsidRPr="00DE46CE">
        <w:rPr>
          <w:b/>
          <w:color w:val="0F243E" w:themeColor="text2" w:themeShade="80"/>
          <w:sz w:val="32"/>
          <w:szCs w:val="32"/>
        </w:rPr>
        <w:t>Příloha č. 3</w:t>
      </w:r>
    </w:p>
    <w:p w14:paraId="3BE055CD" w14:textId="77777777" w:rsidR="00F823D5" w:rsidRPr="002B6CC4" w:rsidRDefault="00F823D5" w:rsidP="00F823D5">
      <w:pPr>
        <w:autoSpaceDE w:val="0"/>
        <w:autoSpaceDN w:val="0"/>
        <w:adjustRightInd w:val="0"/>
        <w:spacing w:after="40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Návrh na vyhlášení veřejné zakázky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82"/>
        <w:gridCol w:w="8146"/>
      </w:tblGrid>
      <w:tr w:rsidR="00F823D5" w14:paraId="7F96490F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28487AA8" w14:textId="77777777" w:rsidR="00F823D5" w:rsidRPr="00BB3DA8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F823D5" w14:paraId="4574F50B" w14:textId="77777777" w:rsidTr="00E63F58">
        <w:tc>
          <w:tcPr>
            <w:tcW w:w="1555" w:type="dxa"/>
          </w:tcPr>
          <w:p w14:paraId="437DAFF9" w14:textId="77777777" w:rsidR="00F823D5" w:rsidRPr="00BB3DA8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47D4B01C" w14:textId="77777777" w:rsidR="00F823D5" w:rsidRPr="00BB3DA8" w:rsidRDefault="00F823D5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tatutární město Brno, městská část Brno-Židenice</w:t>
            </w:r>
          </w:p>
        </w:tc>
      </w:tr>
      <w:tr w:rsidR="00F823D5" w14:paraId="3E185CCD" w14:textId="77777777" w:rsidTr="00E63F58">
        <w:tc>
          <w:tcPr>
            <w:tcW w:w="1555" w:type="dxa"/>
          </w:tcPr>
          <w:p w14:paraId="32E97CCA" w14:textId="77777777" w:rsidR="00F823D5" w:rsidRPr="00BB3DA8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</w:tcPr>
          <w:p w14:paraId="42652A66" w14:textId="77777777" w:rsidR="00F823D5" w:rsidRPr="00BB3DA8" w:rsidRDefault="00F823D5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F823D5" w14:paraId="539F297B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47AD04D5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B3">
              <w:rPr>
                <w:rFonts w:ascii="Times New Roman" w:hAnsi="Times New Roman" w:cs="Times New Roman"/>
                <w:b/>
                <w:sz w:val="24"/>
                <w:szCs w:val="24"/>
              </w:rPr>
              <w:t>Zadavatelský útvar</w:t>
            </w:r>
          </w:p>
        </w:tc>
      </w:tr>
      <w:tr w:rsidR="00F823D5" w14:paraId="5E1BF4CD" w14:textId="77777777" w:rsidTr="00E63F58">
        <w:trPr>
          <w:trHeight w:val="407"/>
        </w:trPr>
        <w:tc>
          <w:tcPr>
            <w:tcW w:w="10485" w:type="dxa"/>
            <w:gridSpan w:val="2"/>
            <w:shd w:val="clear" w:color="auto" w:fill="FFFFFF" w:themeFill="background1"/>
          </w:tcPr>
          <w:p w14:paraId="1C07462D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18B4F1C" w14:textId="77777777" w:rsidR="00F823D5" w:rsidRPr="00195AB3" w:rsidRDefault="00F823D5" w:rsidP="00F823D5">
      <w:pPr>
        <w:spacing w:before="40" w:after="120" w:line="276" w:lineRule="auto"/>
        <w:rPr>
          <w:rFonts w:eastAsia="Calibri"/>
          <w:b/>
          <w:sz w:val="15"/>
          <w:szCs w:val="15"/>
          <w:u w:val="single"/>
          <w:lang w:eastAsia="en-US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262"/>
        <w:gridCol w:w="2410"/>
        <w:gridCol w:w="852"/>
        <w:gridCol w:w="2126"/>
        <w:gridCol w:w="1984"/>
      </w:tblGrid>
      <w:tr w:rsidR="00F823D5" w:rsidRPr="0033316A" w14:paraId="6DF62B91" w14:textId="77777777" w:rsidTr="000409B3">
        <w:tc>
          <w:tcPr>
            <w:tcW w:w="9634" w:type="dxa"/>
            <w:gridSpan w:val="5"/>
            <w:shd w:val="clear" w:color="auto" w:fill="F2F2F2" w:themeFill="background1" w:themeFillShade="F2"/>
          </w:tcPr>
          <w:p w14:paraId="0866E1EE" w14:textId="77777777" w:rsidR="00F823D5" w:rsidRPr="0033316A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F823D5" w:rsidRPr="0033316A" w14:paraId="1104CF4E" w14:textId="77777777" w:rsidTr="000409B3">
        <w:trPr>
          <w:trHeight w:val="535"/>
        </w:trPr>
        <w:tc>
          <w:tcPr>
            <w:tcW w:w="2262" w:type="dxa"/>
            <w:vAlign w:val="center"/>
          </w:tcPr>
          <w:p w14:paraId="17F25E27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AB3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7372" w:type="dxa"/>
            <w:gridSpan w:val="4"/>
          </w:tcPr>
          <w:p w14:paraId="4812B70A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F823D5" w:rsidRPr="0033316A" w14:paraId="60927C1A" w14:textId="77777777" w:rsidTr="000409B3">
        <w:trPr>
          <w:trHeight w:val="535"/>
        </w:trPr>
        <w:tc>
          <w:tcPr>
            <w:tcW w:w="2262" w:type="dxa"/>
            <w:vAlign w:val="center"/>
          </w:tcPr>
          <w:p w14:paraId="0091A08E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AB3">
              <w:rPr>
                <w:rFonts w:ascii="Times New Roman" w:hAnsi="Times New Roman" w:cs="Times New Roman"/>
                <w:bCs/>
                <w:sz w:val="24"/>
                <w:szCs w:val="24"/>
              </w:rPr>
              <w:t>Druh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veřejné zakázky</w:t>
            </w:r>
          </w:p>
          <w:p w14:paraId="6DC92A6B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95AB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(nehodící se škrtněte)</w:t>
            </w:r>
          </w:p>
        </w:tc>
        <w:tc>
          <w:tcPr>
            <w:tcW w:w="3262" w:type="dxa"/>
            <w:gridSpan w:val="2"/>
          </w:tcPr>
          <w:p w14:paraId="596D4BF9" w14:textId="77777777" w:rsidR="00F823D5" w:rsidRPr="002B6CC4" w:rsidRDefault="00F823D5" w:rsidP="00A37F52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6CC4">
              <w:rPr>
                <w:rFonts w:ascii="Times New Roman" w:hAnsi="Times New Roman" w:cs="Times New Roman"/>
                <w:bCs/>
                <w:sz w:val="24"/>
                <w:szCs w:val="24"/>
              </w:rPr>
              <w:t>dodávky</w:t>
            </w:r>
          </w:p>
          <w:p w14:paraId="510873A3" w14:textId="77777777" w:rsidR="00F823D5" w:rsidRPr="002B6CC4" w:rsidRDefault="00F823D5" w:rsidP="00A37F52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6CC4">
              <w:rPr>
                <w:rFonts w:ascii="Times New Roman" w:hAnsi="Times New Roman" w:cs="Times New Roman"/>
                <w:bCs/>
                <w:sz w:val="24"/>
                <w:szCs w:val="24"/>
              </w:rPr>
              <w:t>služby</w:t>
            </w:r>
          </w:p>
          <w:p w14:paraId="4C49086F" w14:textId="77777777" w:rsidR="00F823D5" w:rsidRDefault="00F823D5" w:rsidP="00A37F52">
            <w:pPr>
              <w:spacing w:after="80"/>
              <w:jc w:val="center"/>
              <w:rPr>
                <w:bCs/>
                <w:sz w:val="24"/>
                <w:szCs w:val="24"/>
              </w:rPr>
            </w:pPr>
            <w:r w:rsidRPr="002B6CC4">
              <w:rPr>
                <w:rFonts w:ascii="Times New Roman" w:hAnsi="Times New Roman" w:cs="Times New Roman"/>
                <w:bCs/>
                <w:sz w:val="24"/>
                <w:szCs w:val="24"/>
              </w:rPr>
              <w:t>stavební práce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8D56A75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AB3">
              <w:rPr>
                <w:rFonts w:ascii="Times New Roman" w:hAnsi="Times New Roman" w:cs="Times New Roman"/>
                <w:bCs/>
                <w:sz w:val="24"/>
                <w:szCs w:val="24"/>
              </w:rPr>
              <w:t>Druh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vedeného výběrového řízení</w:t>
            </w:r>
          </w:p>
          <w:p w14:paraId="1E61E612" w14:textId="77777777" w:rsidR="00F823D5" w:rsidRPr="00195AB3" w:rsidRDefault="00F823D5" w:rsidP="00A37F52">
            <w:pPr>
              <w:spacing w:before="80"/>
              <w:contextualSpacing/>
              <w:jc w:val="center"/>
              <w:rPr>
                <w:bCs/>
                <w:sz w:val="24"/>
                <w:szCs w:val="24"/>
              </w:rPr>
            </w:pPr>
            <w:r w:rsidRPr="00195AB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(nehodící se škrtněte)</w:t>
            </w:r>
          </w:p>
        </w:tc>
        <w:tc>
          <w:tcPr>
            <w:tcW w:w="1984" w:type="dxa"/>
            <w:vAlign w:val="bottom"/>
          </w:tcPr>
          <w:p w14:paraId="2CC3F2AB" w14:textId="77777777" w:rsidR="00F823D5" w:rsidRDefault="00F823D5" w:rsidP="00A37F52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Uzavřená výzva</w:t>
            </w:r>
          </w:p>
          <w:p w14:paraId="74415173" w14:textId="77777777" w:rsidR="00F823D5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Otevřená výzva</w:t>
            </w:r>
          </w:p>
          <w:p w14:paraId="08DEA5FC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23D5" w:rsidRPr="0033316A" w14:paraId="1323EA23" w14:textId="77777777" w:rsidTr="000409B3">
        <w:trPr>
          <w:trHeight w:val="1480"/>
        </w:trPr>
        <w:tc>
          <w:tcPr>
            <w:tcW w:w="2262" w:type="dxa"/>
            <w:vAlign w:val="center"/>
          </w:tcPr>
          <w:p w14:paraId="6EAFDD31" w14:textId="77777777" w:rsidR="00F823D5" w:rsidRPr="00836440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6440">
              <w:rPr>
                <w:rFonts w:ascii="Times New Roman" w:hAnsi="Times New Roman" w:cs="Times New Roman"/>
                <w:bCs/>
                <w:sz w:val="24"/>
                <w:szCs w:val="24"/>
              </w:rPr>
              <w:t>Odůvodnění vyhlášení</w:t>
            </w:r>
          </w:p>
        </w:tc>
        <w:tc>
          <w:tcPr>
            <w:tcW w:w="7372" w:type="dxa"/>
            <w:gridSpan w:val="4"/>
          </w:tcPr>
          <w:p w14:paraId="6BC58248" w14:textId="77777777" w:rsidR="00F823D5" w:rsidRPr="00195AB3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F823D5" w:rsidRPr="0033316A" w14:paraId="2D0DF452" w14:textId="77777777" w:rsidTr="000409B3">
        <w:trPr>
          <w:trHeight w:val="555"/>
        </w:trPr>
        <w:tc>
          <w:tcPr>
            <w:tcW w:w="2262" w:type="dxa"/>
            <w:vAlign w:val="center"/>
          </w:tcPr>
          <w:p w14:paraId="63D9FC6E" w14:textId="77777777" w:rsidR="00F823D5" w:rsidRPr="00836440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6440">
              <w:rPr>
                <w:rFonts w:ascii="Times New Roman" w:hAnsi="Times New Roman" w:cs="Times New Roman"/>
                <w:bCs/>
                <w:sz w:val="24"/>
                <w:szCs w:val="24"/>
              </w:rPr>
              <w:t>Termín realizace</w:t>
            </w:r>
          </w:p>
        </w:tc>
        <w:tc>
          <w:tcPr>
            <w:tcW w:w="7372" w:type="dxa"/>
            <w:gridSpan w:val="4"/>
          </w:tcPr>
          <w:p w14:paraId="3CB5FF3F" w14:textId="77777777" w:rsidR="00F823D5" w:rsidRPr="00195AB3" w:rsidRDefault="00F823D5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F823D5" w:rsidRPr="00195AB3" w14:paraId="7F68A1F7" w14:textId="77777777" w:rsidTr="000409B3">
        <w:trPr>
          <w:trHeight w:val="691"/>
        </w:trPr>
        <w:tc>
          <w:tcPr>
            <w:tcW w:w="2262" w:type="dxa"/>
            <w:vAlign w:val="center"/>
          </w:tcPr>
          <w:p w14:paraId="0B62BEDD" w14:textId="77777777" w:rsidR="00F823D5" w:rsidRPr="00836440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Předpokládaná hodnota</w:t>
            </w:r>
          </w:p>
        </w:tc>
        <w:tc>
          <w:tcPr>
            <w:tcW w:w="2410" w:type="dxa"/>
          </w:tcPr>
          <w:p w14:paraId="6640EC4A" w14:textId="77777777" w:rsidR="00F823D5" w:rsidRPr="00836440" w:rsidRDefault="00F823D5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Align w:val="center"/>
          </w:tcPr>
          <w:p w14:paraId="63B5C213" w14:textId="77777777" w:rsidR="00F823D5" w:rsidRPr="00836440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6440">
              <w:rPr>
                <w:rFonts w:ascii="Times New Roman" w:hAnsi="Times New Roman" w:cs="Times New Roman"/>
                <w:bCs/>
                <w:sz w:val="24"/>
                <w:szCs w:val="24"/>
              </w:rPr>
              <w:t>Hrazeno z (§, pol.)</w:t>
            </w:r>
          </w:p>
        </w:tc>
        <w:tc>
          <w:tcPr>
            <w:tcW w:w="1984" w:type="dxa"/>
          </w:tcPr>
          <w:p w14:paraId="4EE34205" w14:textId="77777777" w:rsidR="00F823D5" w:rsidRPr="00195AB3" w:rsidRDefault="00F823D5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F823D5" w:rsidRPr="00997D3E" w14:paraId="09B278BB" w14:textId="77777777" w:rsidTr="000409B3">
        <w:trPr>
          <w:trHeight w:val="1266"/>
        </w:trPr>
        <w:tc>
          <w:tcPr>
            <w:tcW w:w="2262" w:type="dxa"/>
            <w:vAlign w:val="center"/>
          </w:tcPr>
          <w:p w14:paraId="6C1A6D00" w14:textId="77777777" w:rsidR="00F823D5" w:rsidRPr="00997D3E" w:rsidRDefault="00F823D5" w:rsidP="00A37F52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Navrhované subjekty k oslovení</w:t>
            </w:r>
          </w:p>
          <w:p w14:paraId="4CD484F9" w14:textId="77777777" w:rsidR="00F823D5" w:rsidRPr="00997D3E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97D3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(volitelné, není podmínkou návrhu)</w:t>
            </w:r>
          </w:p>
        </w:tc>
        <w:tc>
          <w:tcPr>
            <w:tcW w:w="7372" w:type="dxa"/>
            <w:gridSpan w:val="4"/>
            <w:vAlign w:val="center"/>
          </w:tcPr>
          <w:p w14:paraId="0FFE148F" w14:textId="77777777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a)</w:t>
            </w:r>
          </w:p>
          <w:p w14:paraId="21676C19" w14:textId="77777777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b)</w:t>
            </w:r>
          </w:p>
          <w:p w14:paraId="17AAACC3" w14:textId="77777777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c)</w:t>
            </w:r>
          </w:p>
        </w:tc>
      </w:tr>
      <w:tr w:rsidR="00F823D5" w:rsidRPr="00997D3E" w14:paraId="1BD67573" w14:textId="77777777" w:rsidTr="000409B3">
        <w:trPr>
          <w:trHeight w:val="1326"/>
        </w:trPr>
        <w:tc>
          <w:tcPr>
            <w:tcW w:w="2262" w:type="dxa"/>
            <w:vAlign w:val="center"/>
          </w:tcPr>
          <w:p w14:paraId="1ECE40C7" w14:textId="77777777" w:rsidR="00F823D5" w:rsidRPr="00997D3E" w:rsidRDefault="00F823D5" w:rsidP="00A37F52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Hodnotící kritéria a jejich váha</w:t>
            </w:r>
          </w:p>
          <w:p w14:paraId="6997D786" w14:textId="77777777" w:rsidR="00F823D5" w:rsidRPr="00997D3E" w:rsidRDefault="00F823D5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372" w:type="dxa"/>
            <w:gridSpan w:val="4"/>
          </w:tcPr>
          <w:p w14:paraId="01342998" w14:textId="4C8FD80C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a)</w:t>
            </w:r>
            <w:r w:rsidR="00E942F1"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Cena za plnění bez DPH /100 %/</w:t>
            </w:r>
          </w:p>
          <w:p w14:paraId="492C4DA3" w14:textId="77777777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b)</w:t>
            </w:r>
          </w:p>
          <w:p w14:paraId="43AB4081" w14:textId="77777777" w:rsidR="00F823D5" w:rsidRPr="00997D3E" w:rsidRDefault="00F823D5" w:rsidP="00A37F52">
            <w:pPr>
              <w:spacing w:before="240" w:after="16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c)</w:t>
            </w:r>
          </w:p>
        </w:tc>
      </w:tr>
    </w:tbl>
    <w:p w14:paraId="476B7B31" w14:textId="745FCB55" w:rsidR="00E63F58" w:rsidRPr="00997D3E" w:rsidRDefault="00F823D5" w:rsidP="000409B3">
      <w:pPr>
        <w:tabs>
          <w:tab w:val="left" w:pos="6096"/>
        </w:tabs>
        <w:spacing w:before="480" w:after="600" w:line="276" w:lineRule="auto"/>
        <w:rPr>
          <w:rFonts w:eastAsia="Calibri"/>
          <w:b/>
          <w:sz w:val="24"/>
          <w:szCs w:val="24"/>
          <w:lang w:eastAsia="en-US"/>
        </w:rPr>
      </w:pPr>
      <w:r w:rsidRPr="00997D3E">
        <w:rPr>
          <w:bCs/>
          <w:sz w:val="24"/>
          <w:szCs w:val="24"/>
        </w:rPr>
        <w:t xml:space="preserve">V Brně dne: </w:t>
      </w:r>
      <w:r w:rsidRPr="00997D3E">
        <w:rPr>
          <w:b/>
          <w:sz w:val="24"/>
          <w:szCs w:val="24"/>
        </w:rPr>
        <w:t>…………………….</w:t>
      </w:r>
      <w:r w:rsidRPr="00997D3E">
        <w:t xml:space="preserve">                   </w:t>
      </w:r>
      <w:r w:rsidRPr="00997D3E">
        <w:rPr>
          <w:bdr w:val="single" w:sz="4" w:space="0" w:color="auto"/>
        </w:rPr>
        <w:t>otisk úředního razítka</w:t>
      </w:r>
      <w:r w:rsidRPr="00997D3E">
        <w:t xml:space="preserve">                   </w:t>
      </w:r>
      <w:r w:rsidRPr="00997D3E">
        <w:rPr>
          <w:rFonts w:eastAsia="Calibri"/>
          <w:bCs/>
          <w:sz w:val="24"/>
          <w:szCs w:val="24"/>
          <w:lang w:eastAsia="en-US"/>
        </w:rPr>
        <w:t>Podpis:</w:t>
      </w:r>
      <w:r w:rsidRPr="00997D3E">
        <w:rPr>
          <w:rFonts w:eastAsia="Calibri"/>
          <w:b/>
          <w:sz w:val="24"/>
          <w:szCs w:val="24"/>
          <w:lang w:eastAsia="en-US"/>
        </w:rPr>
        <w:t xml:space="preserve"> </w:t>
      </w:r>
      <w:r w:rsidRPr="00997D3E">
        <w:rPr>
          <w:b/>
          <w:sz w:val="24"/>
          <w:szCs w:val="24"/>
        </w:rPr>
        <w:t>…………………….</w:t>
      </w:r>
    </w:p>
    <w:p w14:paraId="61F9965C" w14:textId="78D967AE" w:rsidR="00F823D5" w:rsidRPr="00997D3E" w:rsidRDefault="00F823D5" w:rsidP="00F823D5">
      <w:pPr>
        <w:autoSpaceDE w:val="0"/>
        <w:autoSpaceDN w:val="0"/>
        <w:adjustRightInd w:val="0"/>
        <w:spacing w:after="200"/>
        <w:jc w:val="center"/>
        <w:rPr>
          <w:b/>
          <w:bCs/>
          <w:sz w:val="24"/>
          <w:szCs w:val="24"/>
          <w:u w:val="single"/>
        </w:rPr>
      </w:pPr>
      <w:r w:rsidRPr="00997D3E">
        <w:rPr>
          <w:b/>
          <w:bCs/>
          <w:sz w:val="24"/>
          <w:szCs w:val="24"/>
          <w:u w:val="single"/>
        </w:rPr>
        <w:t>SCHVALOVACÍ ČÁST</w:t>
      </w:r>
    </w:p>
    <w:p w14:paraId="3F0A375D" w14:textId="77777777" w:rsidR="00F823D5" w:rsidRPr="00997D3E" w:rsidRDefault="00F823D5" w:rsidP="00F823D5">
      <w:pPr>
        <w:spacing w:before="200" w:after="200" w:line="276" w:lineRule="auto"/>
        <w:contextualSpacing/>
        <w:rPr>
          <w:rFonts w:ascii="ArialMT" w:hAnsi="ArialMT" w:cs="ArialMT"/>
          <w:sz w:val="22"/>
          <w:szCs w:val="22"/>
        </w:rPr>
      </w:pPr>
      <w:r w:rsidRPr="00997D3E">
        <w:rPr>
          <w:rFonts w:eastAsia="Calibri"/>
          <w:bCs/>
          <w:sz w:val="24"/>
          <w:szCs w:val="24"/>
          <w:lang w:eastAsia="en-US"/>
        </w:rPr>
        <w:t>Místostarosta / uvolněný člen RMČ s návrhem na vyhlášení veřejné zakázky (</w:t>
      </w:r>
      <w:r w:rsidRPr="00997D3E">
        <w:t xml:space="preserve">Viditelně označit </w:t>
      </w:r>
      <w:r w:rsidRPr="00997D3E">
        <w:rPr>
          <w:rFonts w:ascii="Wingdings" w:hAnsi="Wingdings"/>
          <w:b/>
          <w:bCs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>:</w:t>
      </w:r>
    </w:p>
    <w:p w14:paraId="05FAD2DD" w14:textId="77777777" w:rsidR="00F823D5" w:rsidRPr="00997D3E" w:rsidRDefault="00F823D5" w:rsidP="00F823D5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Souhlasí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</w:t>
      </w:r>
    </w:p>
    <w:p w14:paraId="0278273B" w14:textId="77777777" w:rsidR="00F823D5" w:rsidRPr="00997D3E" w:rsidRDefault="00F823D5" w:rsidP="00F823D5">
      <w:pPr>
        <w:autoSpaceDE w:val="0"/>
        <w:autoSpaceDN w:val="0"/>
        <w:adjustRightInd w:val="0"/>
        <w:rPr>
          <w:sz w:val="24"/>
          <w:szCs w:val="24"/>
        </w:rPr>
      </w:pPr>
      <w:r w:rsidRPr="00997D3E">
        <w:rPr>
          <w:rFonts w:ascii="Segoe UI Symbol" w:hAnsi="Segoe UI Symbol" w:cs="Segoe UI Symbol"/>
          <w:sz w:val="24"/>
          <w:szCs w:val="24"/>
        </w:rPr>
        <w:t>☐</w:t>
      </w:r>
      <w:r w:rsidRPr="00997D3E">
        <w:rPr>
          <w:sz w:val="24"/>
          <w:szCs w:val="24"/>
        </w:rPr>
        <w:t xml:space="preserve"> Nesouhlasí</w:t>
      </w:r>
    </w:p>
    <w:p w14:paraId="5685A5B9" w14:textId="77777777" w:rsidR="00F823D5" w:rsidRPr="00997D3E" w:rsidRDefault="00F823D5" w:rsidP="00F823D5">
      <w:pPr>
        <w:autoSpaceDE w:val="0"/>
        <w:autoSpaceDN w:val="0"/>
        <w:adjustRightInd w:val="0"/>
        <w:rPr>
          <w:sz w:val="24"/>
          <w:szCs w:val="24"/>
        </w:rPr>
      </w:pPr>
    </w:p>
    <w:p w14:paraId="60339940" w14:textId="77777777" w:rsidR="00F823D5" w:rsidRPr="00997D3E" w:rsidRDefault="00F823D5" w:rsidP="00F823D5">
      <w:pPr>
        <w:spacing w:line="360" w:lineRule="auto"/>
        <w:rPr>
          <w:bCs/>
          <w:sz w:val="24"/>
          <w:szCs w:val="24"/>
        </w:rPr>
      </w:pPr>
    </w:p>
    <w:p w14:paraId="3DDDB468" w14:textId="368B2470" w:rsidR="00F823D5" w:rsidRPr="00997D3E" w:rsidRDefault="00F823D5" w:rsidP="00510F9D">
      <w:pPr>
        <w:rPr>
          <w:b/>
          <w:sz w:val="32"/>
          <w:szCs w:val="32"/>
        </w:rPr>
      </w:pPr>
      <w:r w:rsidRPr="00997D3E">
        <w:rPr>
          <w:bCs/>
          <w:sz w:val="24"/>
          <w:szCs w:val="24"/>
        </w:rPr>
        <w:t xml:space="preserve">V Brně dne </w:t>
      </w:r>
      <w:r w:rsidRPr="00997D3E">
        <w:rPr>
          <w:b/>
          <w:sz w:val="24"/>
          <w:szCs w:val="24"/>
        </w:rPr>
        <w:t>…………………….</w:t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</w:r>
      <w:r w:rsidRPr="00997D3E">
        <w:rPr>
          <w:bCs/>
          <w:sz w:val="24"/>
          <w:szCs w:val="24"/>
        </w:rPr>
        <w:tab/>
        <w:t xml:space="preserve">Podpis: </w:t>
      </w:r>
      <w:r w:rsidRPr="00997D3E">
        <w:rPr>
          <w:b/>
          <w:sz w:val="24"/>
          <w:szCs w:val="24"/>
        </w:rPr>
        <w:t>…………………….</w:t>
      </w:r>
    </w:p>
    <w:p w14:paraId="62190AFB" w14:textId="61C67920" w:rsidR="00735A24" w:rsidRPr="003D3AB5" w:rsidRDefault="00735A24" w:rsidP="00735A24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>
        <w:rPr>
          <w:b/>
          <w:color w:val="0F243E" w:themeColor="text2" w:themeShade="80"/>
          <w:sz w:val="32"/>
          <w:szCs w:val="32"/>
        </w:rPr>
        <w:t>4</w:t>
      </w:r>
    </w:p>
    <w:p w14:paraId="6F0DB891" w14:textId="02346F5B" w:rsidR="00735A24" w:rsidRPr="002B6CC4" w:rsidRDefault="00735A24" w:rsidP="00EB32D4">
      <w:pPr>
        <w:autoSpaceDE w:val="0"/>
        <w:autoSpaceDN w:val="0"/>
        <w:adjustRightInd w:val="0"/>
        <w:spacing w:after="40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Protokol o vyhodnocení nabídek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327"/>
        <w:gridCol w:w="7597"/>
      </w:tblGrid>
      <w:tr w:rsidR="00ED5A6D" w:rsidRPr="00BB3DA8" w14:paraId="7D2E2DBE" w14:textId="77777777" w:rsidTr="00E63F58">
        <w:tc>
          <w:tcPr>
            <w:tcW w:w="704" w:type="dxa"/>
            <w:shd w:val="clear" w:color="auto" w:fill="F2F2F2" w:themeFill="background1" w:themeFillShade="F2"/>
          </w:tcPr>
          <w:p w14:paraId="1DDF5786" w14:textId="3DEE2E1C" w:rsidR="00ED5A6D" w:rsidRPr="00ED5A6D" w:rsidRDefault="00ED5A6D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D5A6D">
              <w:rPr>
                <w:rFonts w:ascii="Times New Roman" w:hAnsi="Times New Roman" w:cs="Times New Roman"/>
                <w:b/>
                <w:sz w:val="25"/>
                <w:szCs w:val="25"/>
              </w:rPr>
              <w:t>1.</w:t>
            </w:r>
          </w:p>
        </w:tc>
        <w:tc>
          <w:tcPr>
            <w:tcW w:w="9781" w:type="dxa"/>
            <w:gridSpan w:val="2"/>
            <w:shd w:val="clear" w:color="auto" w:fill="F2F2F2" w:themeFill="background1" w:themeFillShade="F2"/>
          </w:tcPr>
          <w:p w14:paraId="54CAA524" w14:textId="3B2FBD6C" w:rsidR="00ED5A6D" w:rsidRPr="00BB3DA8" w:rsidRDefault="00ED5A6D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735A24" w:rsidRPr="00997D3E" w14:paraId="00928D42" w14:textId="77777777" w:rsidTr="00E63F58">
        <w:tc>
          <w:tcPr>
            <w:tcW w:w="2122" w:type="dxa"/>
            <w:gridSpan w:val="2"/>
          </w:tcPr>
          <w:p w14:paraId="6F9DBFCA" w14:textId="77777777" w:rsidR="00735A24" w:rsidRPr="00997D3E" w:rsidRDefault="00735A2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363" w:type="dxa"/>
          </w:tcPr>
          <w:p w14:paraId="11D3ACA2" w14:textId="77777777" w:rsidR="00735A24" w:rsidRPr="00997D3E" w:rsidRDefault="00735A2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statutární město Brno, městská část Brno-Židenice</w:t>
            </w:r>
          </w:p>
        </w:tc>
      </w:tr>
      <w:tr w:rsidR="00735A24" w:rsidRPr="00997D3E" w14:paraId="2DEF14CA" w14:textId="77777777" w:rsidTr="00E63F58">
        <w:tc>
          <w:tcPr>
            <w:tcW w:w="2122" w:type="dxa"/>
            <w:gridSpan w:val="2"/>
          </w:tcPr>
          <w:p w14:paraId="1141DE9E" w14:textId="5B4DE1F7" w:rsidR="00735A24" w:rsidRPr="00997D3E" w:rsidRDefault="00735A2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363" w:type="dxa"/>
          </w:tcPr>
          <w:p w14:paraId="27060B5F" w14:textId="77777777" w:rsidR="00735A24" w:rsidRPr="00997D3E" w:rsidRDefault="00735A2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735A24" w:rsidRPr="00997D3E" w14:paraId="6F5FAC18" w14:textId="77777777" w:rsidTr="00E63F58">
        <w:tc>
          <w:tcPr>
            <w:tcW w:w="2122" w:type="dxa"/>
            <w:gridSpan w:val="2"/>
            <w:vAlign w:val="center"/>
          </w:tcPr>
          <w:p w14:paraId="4D7F4872" w14:textId="158F849A" w:rsidR="00735A24" w:rsidRPr="00997D3E" w:rsidRDefault="00735A24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Oprávněná osoba</w:t>
            </w:r>
          </w:p>
        </w:tc>
        <w:tc>
          <w:tcPr>
            <w:tcW w:w="8363" w:type="dxa"/>
            <w:vAlign w:val="center"/>
          </w:tcPr>
          <w:p w14:paraId="270B1635" w14:textId="471FECDD" w:rsidR="00735A24" w:rsidRPr="00997D3E" w:rsidRDefault="00735A24" w:rsidP="00735A24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Mgr. Aleš Mrázek, starosta městské části Brno-Židenice</w:t>
            </w:r>
          </w:p>
        </w:tc>
      </w:tr>
      <w:tr w:rsidR="00ED5A6D" w:rsidRPr="00997D3E" w14:paraId="5E65A85B" w14:textId="77777777" w:rsidTr="00E63F58">
        <w:tc>
          <w:tcPr>
            <w:tcW w:w="704" w:type="dxa"/>
            <w:shd w:val="clear" w:color="auto" w:fill="F2F2F2" w:themeFill="background1" w:themeFillShade="F2"/>
          </w:tcPr>
          <w:p w14:paraId="7C5FC6E6" w14:textId="649021EA" w:rsidR="00ED5A6D" w:rsidRPr="00997D3E" w:rsidRDefault="00ED5A6D" w:rsidP="00A37F52">
            <w:pPr>
              <w:spacing w:before="240" w:after="160"/>
              <w:contextualSpacing/>
              <w:jc w:val="center"/>
              <w:rPr>
                <w:b/>
                <w:sz w:val="25"/>
                <w:szCs w:val="25"/>
              </w:rPr>
            </w:pPr>
            <w:r w:rsidRPr="00997D3E">
              <w:rPr>
                <w:rFonts w:ascii="Times New Roman" w:hAnsi="Times New Roman" w:cs="Times New Roman"/>
                <w:b/>
                <w:sz w:val="25"/>
                <w:szCs w:val="25"/>
              </w:rPr>
              <w:t>2.</w:t>
            </w:r>
          </w:p>
        </w:tc>
        <w:tc>
          <w:tcPr>
            <w:tcW w:w="9781" w:type="dxa"/>
            <w:gridSpan w:val="2"/>
            <w:shd w:val="clear" w:color="auto" w:fill="F2F2F2" w:themeFill="background1" w:themeFillShade="F2"/>
          </w:tcPr>
          <w:p w14:paraId="47FD6056" w14:textId="4D7D8CD2" w:rsidR="00ED5A6D" w:rsidRPr="00997D3E" w:rsidRDefault="00ED5A6D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735A24" w:rsidRPr="00997D3E" w14:paraId="7E6AA6A7" w14:textId="77777777" w:rsidTr="00E63F58">
        <w:trPr>
          <w:trHeight w:val="535"/>
        </w:trPr>
        <w:tc>
          <w:tcPr>
            <w:tcW w:w="2122" w:type="dxa"/>
            <w:gridSpan w:val="2"/>
            <w:vAlign w:val="center"/>
          </w:tcPr>
          <w:p w14:paraId="7CF89CCC" w14:textId="77777777" w:rsidR="00735A24" w:rsidRPr="00997D3E" w:rsidRDefault="00735A24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363" w:type="dxa"/>
          </w:tcPr>
          <w:p w14:paraId="68A433F8" w14:textId="77777777" w:rsidR="00735A24" w:rsidRPr="00997D3E" w:rsidRDefault="00735A2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735A24" w:rsidRPr="00997D3E" w14:paraId="0615954C" w14:textId="77777777" w:rsidTr="00E63F58">
        <w:trPr>
          <w:trHeight w:val="1110"/>
        </w:trPr>
        <w:tc>
          <w:tcPr>
            <w:tcW w:w="2122" w:type="dxa"/>
            <w:gridSpan w:val="2"/>
            <w:vAlign w:val="center"/>
          </w:tcPr>
          <w:p w14:paraId="5C8854A5" w14:textId="77777777" w:rsidR="00735A24" w:rsidRPr="00997D3E" w:rsidRDefault="00735A2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Předmět plnění</w:t>
            </w:r>
          </w:p>
        </w:tc>
        <w:tc>
          <w:tcPr>
            <w:tcW w:w="8363" w:type="dxa"/>
          </w:tcPr>
          <w:p w14:paraId="75242112" w14:textId="77777777" w:rsidR="00735A24" w:rsidRPr="00997D3E" w:rsidRDefault="00735A2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3DED545F" w14:textId="4E8A1F53" w:rsidR="00735A24" w:rsidRPr="00997D3E" w:rsidRDefault="00735A24" w:rsidP="00ED5A6D">
      <w:pPr>
        <w:spacing w:before="120" w:after="120"/>
        <w:rPr>
          <w:b/>
          <w:sz w:val="10"/>
          <w:szCs w:val="10"/>
          <w:u w:val="single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704"/>
        <w:gridCol w:w="4253"/>
        <w:gridCol w:w="4677"/>
      </w:tblGrid>
      <w:tr w:rsidR="00ED5A6D" w:rsidRPr="00997D3E" w14:paraId="569805D1" w14:textId="77777777" w:rsidTr="000409B3">
        <w:trPr>
          <w:trHeight w:val="42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16226BF" w14:textId="0C5E84C6" w:rsidR="00ED5A6D" w:rsidRPr="00997D3E" w:rsidRDefault="00ED5A6D" w:rsidP="00735A24">
            <w:pPr>
              <w:spacing w:before="240" w:after="160"/>
              <w:contextualSpacing/>
              <w:jc w:val="center"/>
              <w:rPr>
                <w:b/>
                <w:sz w:val="25"/>
                <w:szCs w:val="25"/>
              </w:rPr>
            </w:pPr>
            <w:r w:rsidRPr="00997D3E">
              <w:rPr>
                <w:rFonts w:ascii="Times New Roman" w:hAnsi="Times New Roman" w:cs="Times New Roman"/>
                <w:b/>
                <w:sz w:val="25"/>
                <w:szCs w:val="25"/>
              </w:rPr>
              <w:t>3.</w:t>
            </w:r>
          </w:p>
        </w:tc>
        <w:tc>
          <w:tcPr>
            <w:tcW w:w="8930" w:type="dxa"/>
            <w:gridSpan w:val="2"/>
            <w:shd w:val="clear" w:color="auto" w:fill="F2F2F2" w:themeFill="background1" w:themeFillShade="F2"/>
            <w:vAlign w:val="center"/>
          </w:tcPr>
          <w:p w14:paraId="3F5FBB0F" w14:textId="4EA9292B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Složení hodnotící komise</w:t>
            </w:r>
          </w:p>
        </w:tc>
      </w:tr>
      <w:tr w:rsidR="00735A24" w:rsidRPr="00997D3E" w14:paraId="2DC6DE5B" w14:textId="77777777" w:rsidTr="000409B3">
        <w:trPr>
          <w:trHeight w:val="290"/>
        </w:trPr>
        <w:tc>
          <w:tcPr>
            <w:tcW w:w="4957" w:type="dxa"/>
            <w:gridSpan w:val="2"/>
            <w:vAlign w:val="center"/>
          </w:tcPr>
          <w:p w14:paraId="2123F4D3" w14:textId="231BE934" w:rsidR="00735A24" w:rsidRPr="00997D3E" w:rsidRDefault="00735A24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Jméno a příjmení</w:t>
            </w:r>
          </w:p>
        </w:tc>
        <w:tc>
          <w:tcPr>
            <w:tcW w:w="4677" w:type="dxa"/>
            <w:vAlign w:val="center"/>
          </w:tcPr>
          <w:p w14:paraId="7B740A95" w14:textId="0D3B4F80" w:rsidR="00735A24" w:rsidRPr="00997D3E" w:rsidRDefault="00735A24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funkce</w:t>
            </w:r>
          </w:p>
        </w:tc>
      </w:tr>
      <w:tr w:rsidR="00ED5A6D" w:rsidRPr="00997D3E" w14:paraId="0D5EF085" w14:textId="77777777" w:rsidTr="000409B3">
        <w:trPr>
          <w:trHeight w:val="290"/>
        </w:trPr>
        <w:tc>
          <w:tcPr>
            <w:tcW w:w="4957" w:type="dxa"/>
            <w:gridSpan w:val="2"/>
            <w:vAlign w:val="center"/>
          </w:tcPr>
          <w:p w14:paraId="2D24CDA8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33621F" w14:textId="38082FF6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14:paraId="0A482924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D5A6D" w:rsidRPr="00997D3E" w14:paraId="2F893F7D" w14:textId="77777777" w:rsidTr="000409B3">
        <w:trPr>
          <w:trHeight w:val="290"/>
        </w:trPr>
        <w:tc>
          <w:tcPr>
            <w:tcW w:w="4957" w:type="dxa"/>
            <w:gridSpan w:val="2"/>
            <w:vAlign w:val="center"/>
          </w:tcPr>
          <w:p w14:paraId="28327876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4A9C18" w14:textId="77F25EF9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14:paraId="0A530F93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D5A6D" w:rsidRPr="00997D3E" w14:paraId="62DA1551" w14:textId="77777777" w:rsidTr="000409B3">
        <w:trPr>
          <w:trHeight w:val="290"/>
        </w:trPr>
        <w:tc>
          <w:tcPr>
            <w:tcW w:w="4957" w:type="dxa"/>
            <w:gridSpan w:val="2"/>
            <w:vAlign w:val="center"/>
          </w:tcPr>
          <w:p w14:paraId="52C249D0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3388A5" w14:textId="3344000A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14:paraId="7B0DFE1A" w14:textId="77777777" w:rsidR="00ED5A6D" w:rsidRPr="00997D3E" w:rsidRDefault="00ED5A6D" w:rsidP="00735A2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D5A6D" w:rsidRPr="00997D3E" w14:paraId="60CB57EC" w14:textId="77777777" w:rsidTr="000409B3">
        <w:trPr>
          <w:trHeight w:val="869"/>
        </w:trPr>
        <w:tc>
          <w:tcPr>
            <w:tcW w:w="9634" w:type="dxa"/>
            <w:gridSpan w:val="3"/>
            <w:vAlign w:val="center"/>
          </w:tcPr>
          <w:p w14:paraId="054FC87F" w14:textId="25AD94F0" w:rsidR="00ED5A6D" w:rsidRPr="00997D3E" w:rsidRDefault="00ED5A6D" w:rsidP="00ED5A6D">
            <w:pPr>
              <w:spacing w:before="36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Hodnocení nabídek bylo započato dne </w:t>
            </w: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</w:t>
            </w: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, v </w:t>
            </w: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……………………. </w:t>
            </w: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hod.</w:t>
            </w:r>
            <w:r w:rsidR="006A79EC"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 Brně v sídle zadavatele</w:t>
            </w:r>
          </w:p>
        </w:tc>
      </w:tr>
    </w:tbl>
    <w:p w14:paraId="4508E35A" w14:textId="77777777" w:rsidR="00ED5A6D" w:rsidRPr="00ED5A6D" w:rsidRDefault="00ED5A6D" w:rsidP="00ED5A6D">
      <w:pPr>
        <w:spacing w:before="120" w:after="120"/>
        <w:rPr>
          <w:b/>
          <w:sz w:val="10"/>
          <w:szCs w:val="10"/>
          <w:u w:val="single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704"/>
        <w:gridCol w:w="284"/>
        <w:gridCol w:w="2866"/>
        <w:gridCol w:w="1928"/>
        <w:gridCol w:w="1868"/>
        <w:gridCol w:w="1984"/>
      </w:tblGrid>
      <w:tr w:rsidR="00ED5A6D" w:rsidRPr="0033316A" w14:paraId="6ADF0B71" w14:textId="77777777" w:rsidTr="000409B3">
        <w:trPr>
          <w:trHeight w:val="42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235B8423" w14:textId="772068AA" w:rsidR="00ED5A6D" w:rsidRPr="00ED5A6D" w:rsidRDefault="00ED5A6D" w:rsidP="00A37F52">
            <w:pPr>
              <w:spacing w:before="240" w:after="160"/>
              <w:contextualSpacing/>
              <w:jc w:val="center"/>
              <w:rPr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4</w:t>
            </w:r>
            <w:r w:rsidRPr="00ED5A6D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</w:p>
        </w:tc>
        <w:tc>
          <w:tcPr>
            <w:tcW w:w="8930" w:type="dxa"/>
            <w:gridSpan w:val="5"/>
            <w:shd w:val="clear" w:color="auto" w:fill="F2F2F2" w:themeFill="background1" w:themeFillShade="F2"/>
            <w:vAlign w:val="center"/>
          </w:tcPr>
          <w:p w14:paraId="08E8ED2A" w14:textId="5DE513E9" w:rsidR="00ED5A6D" w:rsidRPr="00ED5A6D" w:rsidRDefault="00ED5A6D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Seznam přijatých nabídek</w:t>
            </w:r>
          </w:p>
        </w:tc>
      </w:tr>
      <w:tr w:rsidR="004E3CB2" w:rsidRPr="00195AB3" w14:paraId="7A29F0C2" w14:textId="77777777" w:rsidTr="000409B3">
        <w:trPr>
          <w:trHeight w:val="599"/>
        </w:trPr>
        <w:tc>
          <w:tcPr>
            <w:tcW w:w="988" w:type="dxa"/>
            <w:gridSpan w:val="2"/>
            <w:vAlign w:val="center"/>
          </w:tcPr>
          <w:p w14:paraId="244E3070" w14:textId="77A23DBE" w:rsidR="004E3CB2" w:rsidRPr="004E3CB2" w:rsidRDefault="004E3CB2" w:rsidP="004E3CB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3CB2">
              <w:rPr>
                <w:rFonts w:ascii="Times New Roman" w:hAnsi="Times New Roman" w:cs="Times New Roman"/>
                <w:b/>
                <w:sz w:val="19"/>
                <w:szCs w:val="19"/>
              </w:rPr>
              <w:t>Pořadové číslo nabídky</w:t>
            </w:r>
          </w:p>
        </w:tc>
        <w:tc>
          <w:tcPr>
            <w:tcW w:w="2866" w:type="dxa"/>
            <w:vAlign w:val="center"/>
          </w:tcPr>
          <w:p w14:paraId="66A4F00F" w14:textId="22CF84B9" w:rsidR="004E3CB2" w:rsidRPr="004E3CB2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3CB2">
              <w:rPr>
                <w:rFonts w:ascii="Times New Roman" w:hAnsi="Times New Roman" w:cs="Times New Roman"/>
                <w:b/>
                <w:sz w:val="19"/>
                <w:szCs w:val="19"/>
              </w:rPr>
              <w:t>Název účastníka</w:t>
            </w:r>
            <w:r w:rsidR="00FF703C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výběrového řízení</w:t>
            </w:r>
          </w:p>
        </w:tc>
        <w:tc>
          <w:tcPr>
            <w:tcW w:w="1928" w:type="dxa"/>
            <w:vAlign w:val="center"/>
          </w:tcPr>
          <w:p w14:paraId="609A5234" w14:textId="718DC71A" w:rsidR="004E3CB2" w:rsidRPr="004E3CB2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3CB2">
              <w:rPr>
                <w:rFonts w:ascii="Times New Roman" w:hAnsi="Times New Roman" w:cs="Times New Roman"/>
                <w:b/>
                <w:sz w:val="19"/>
                <w:szCs w:val="19"/>
              </w:rPr>
              <w:t>Sídlo</w:t>
            </w:r>
          </w:p>
        </w:tc>
        <w:tc>
          <w:tcPr>
            <w:tcW w:w="1868" w:type="dxa"/>
            <w:vAlign w:val="center"/>
          </w:tcPr>
          <w:p w14:paraId="1B507E2B" w14:textId="4A567794" w:rsidR="004E3CB2" w:rsidRPr="004E3CB2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3CB2">
              <w:rPr>
                <w:rFonts w:ascii="Times New Roman" w:hAnsi="Times New Roman" w:cs="Times New Roman"/>
                <w:b/>
                <w:sz w:val="19"/>
                <w:szCs w:val="19"/>
              </w:rPr>
              <w:t>IČO</w:t>
            </w:r>
          </w:p>
        </w:tc>
        <w:tc>
          <w:tcPr>
            <w:tcW w:w="1984" w:type="dxa"/>
            <w:vAlign w:val="center"/>
          </w:tcPr>
          <w:p w14:paraId="2FAC2591" w14:textId="66F94994" w:rsidR="004E3CB2" w:rsidRPr="004E3CB2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3CB2">
              <w:rPr>
                <w:rFonts w:ascii="Times New Roman" w:hAnsi="Times New Roman" w:cs="Times New Roman"/>
                <w:b/>
                <w:sz w:val="19"/>
                <w:szCs w:val="19"/>
              </w:rPr>
              <w:t>Datum, čas, způsob podání nabídky</w:t>
            </w:r>
          </w:p>
        </w:tc>
      </w:tr>
      <w:tr w:rsidR="004E3CB2" w:rsidRPr="00ED5A6D" w14:paraId="6E335CF8" w14:textId="77777777" w:rsidTr="000409B3">
        <w:trPr>
          <w:trHeight w:val="1063"/>
        </w:trPr>
        <w:tc>
          <w:tcPr>
            <w:tcW w:w="988" w:type="dxa"/>
            <w:gridSpan w:val="2"/>
          </w:tcPr>
          <w:p w14:paraId="2C2582BA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6" w:type="dxa"/>
          </w:tcPr>
          <w:p w14:paraId="3614E8E7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14:paraId="5B37AEF9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14:paraId="0240641F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4DAEAF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3CB2" w:rsidRPr="00ED5A6D" w14:paraId="17B0895F" w14:textId="77777777" w:rsidTr="000409B3">
        <w:trPr>
          <w:trHeight w:val="1063"/>
        </w:trPr>
        <w:tc>
          <w:tcPr>
            <w:tcW w:w="988" w:type="dxa"/>
            <w:gridSpan w:val="2"/>
          </w:tcPr>
          <w:p w14:paraId="16B26133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6" w:type="dxa"/>
          </w:tcPr>
          <w:p w14:paraId="5447AB1B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14:paraId="5C7C12E2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14:paraId="1EED4D68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BF5870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3CB2" w:rsidRPr="00ED5A6D" w14:paraId="3C32EC0F" w14:textId="77777777" w:rsidTr="000409B3">
        <w:trPr>
          <w:trHeight w:val="1063"/>
        </w:trPr>
        <w:tc>
          <w:tcPr>
            <w:tcW w:w="988" w:type="dxa"/>
            <w:gridSpan w:val="2"/>
          </w:tcPr>
          <w:p w14:paraId="6A92BC54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6" w:type="dxa"/>
          </w:tcPr>
          <w:p w14:paraId="1A4FD2E9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14:paraId="035AF9CF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14:paraId="542E2069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089E4E6A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3CB2" w:rsidRPr="00ED5A6D" w14:paraId="51899402" w14:textId="77777777" w:rsidTr="000409B3">
        <w:trPr>
          <w:trHeight w:val="1063"/>
        </w:trPr>
        <w:tc>
          <w:tcPr>
            <w:tcW w:w="988" w:type="dxa"/>
            <w:gridSpan w:val="2"/>
          </w:tcPr>
          <w:p w14:paraId="0896D418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6" w:type="dxa"/>
          </w:tcPr>
          <w:p w14:paraId="1D534BA0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</w:tcPr>
          <w:p w14:paraId="1F8907BA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14:paraId="66FA32CD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277BC036" w14:textId="77777777" w:rsidR="004E3CB2" w:rsidRPr="00ED5A6D" w:rsidRDefault="004E3CB2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16D6EC4" w14:textId="5E575D05" w:rsidR="00E63F58" w:rsidRDefault="00E33C30" w:rsidP="008D0E8D">
      <w:pPr>
        <w:spacing w:before="40" w:after="40"/>
        <w:jc w:val="both"/>
        <w:rPr>
          <w:bCs/>
          <w:i/>
          <w:iCs/>
        </w:rPr>
      </w:pPr>
      <w:r w:rsidRPr="004E3CB2">
        <w:rPr>
          <w:bCs/>
          <w:i/>
          <w:iCs/>
        </w:rPr>
        <w:t>(</w:t>
      </w:r>
      <w:r w:rsidRPr="008D0E8D">
        <w:rPr>
          <w:bCs/>
          <w:i/>
          <w:iCs/>
          <w:u w:val="single"/>
        </w:rPr>
        <w:t>v případě vyšší účasti</w:t>
      </w:r>
      <w:r>
        <w:rPr>
          <w:bCs/>
          <w:i/>
          <w:iCs/>
        </w:rPr>
        <w:t xml:space="preserve"> na výběrovém řízení je nutno opatřit protokol o vyhodnocení nabídek samostatným archem zachycujícím seznam podaných nabídek</w:t>
      </w:r>
      <w:r w:rsidR="008D0E8D">
        <w:rPr>
          <w:bCs/>
          <w:i/>
          <w:iCs/>
        </w:rPr>
        <w:t xml:space="preserve"> a průběh hodnocení nabídek a opatřit jej podpisy členů hodnotící komise.</w:t>
      </w:r>
      <w:r>
        <w:rPr>
          <w:bCs/>
          <w:i/>
          <w:iCs/>
        </w:rPr>
        <w:t xml:space="preserve"> Tento</w:t>
      </w:r>
      <w:r w:rsidR="006A79EC">
        <w:rPr>
          <w:bCs/>
          <w:i/>
          <w:iCs/>
        </w:rPr>
        <w:t> </w:t>
      </w:r>
      <w:r w:rsidR="008D0E8D">
        <w:rPr>
          <w:bCs/>
          <w:i/>
          <w:iCs/>
        </w:rPr>
        <w:t xml:space="preserve">arch je poté </w:t>
      </w:r>
      <w:r>
        <w:rPr>
          <w:bCs/>
          <w:i/>
          <w:iCs/>
        </w:rPr>
        <w:t>nedílnou součástí předmětného protokolu</w:t>
      </w:r>
      <w:r w:rsidRPr="004E3CB2">
        <w:rPr>
          <w:bCs/>
          <w:i/>
          <w:iCs/>
        </w:rPr>
        <w:t>)</w:t>
      </w:r>
      <w:r w:rsidR="008D0E8D">
        <w:rPr>
          <w:bCs/>
          <w:i/>
          <w:iCs/>
        </w:rPr>
        <w:t>.</w:t>
      </w:r>
    </w:p>
    <w:tbl>
      <w:tblPr>
        <w:tblStyle w:val="Mkatabulky"/>
        <w:tblW w:w="9634" w:type="dxa"/>
        <w:jc w:val="center"/>
        <w:tblLook w:val="04A0" w:firstRow="1" w:lastRow="0" w:firstColumn="1" w:lastColumn="0" w:noHBand="0" w:noVBand="1"/>
      </w:tblPr>
      <w:tblGrid>
        <w:gridCol w:w="704"/>
        <w:gridCol w:w="8930"/>
      </w:tblGrid>
      <w:tr w:rsidR="002C763F" w:rsidRPr="00ED5A6D" w14:paraId="437BDEC7" w14:textId="77777777" w:rsidTr="000409B3">
        <w:trPr>
          <w:trHeight w:val="427"/>
          <w:jc w:val="center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4CA8A18B" w14:textId="6058B2FD" w:rsidR="002C763F" w:rsidRPr="00ED5A6D" w:rsidRDefault="002C763F" w:rsidP="002C763F">
            <w:pPr>
              <w:spacing w:before="240" w:after="160"/>
              <w:contextualSpacing/>
              <w:jc w:val="center"/>
              <w:rPr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5</w:t>
            </w:r>
            <w:r w:rsidRPr="00ED5A6D">
              <w:rPr>
                <w:rFonts w:ascii="Times New Roman" w:hAnsi="Times New Roman" w:cs="Times New Roman"/>
                <w:b/>
                <w:sz w:val="25"/>
                <w:szCs w:val="25"/>
              </w:rPr>
              <w:t>.</w:t>
            </w:r>
          </w:p>
        </w:tc>
        <w:tc>
          <w:tcPr>
            <w:tcW w:w="8930" w:type="dxa"/>
            <w:shd w:val="clear" w:color="auto" w:fill="F2F2F2" w:themeFill="background1" w:themeFillShade="F2"/>
            <w:vAlign w:val="center"/>
          </w:tcPr>
          <w:p w14:paraId="7C4A250A" w14:textId="45E65310" w:rsidR="002C763F" w:rsidRPr="00ED5A6D" w:rsidRDefault="002C763F" w:rsidP="008D0E8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Vyřazené nabídky</w:t>
            </w:r>
          </w:p>
        </w:tc>
      </w:tr>
    </w:tbl>
    <w:p w14:paraId="4532AD9E" w14:textId="37618774" w:rsidR="002C763F" w:rsidRDefault="002C763F" w:rsidP="008D0E8D">
      <w:pPr>
        <w:spacing w:before="40" w:after="40"/>
        <w:jc w:val="both"/>
        <w:rPr>
          <w:bCs/>
          <w:i/>
          <w:iCs/>
        </w:rPr>
      </w:pPr>
      <w:r w:rsidRPr="004E3CB2">
        <w:rPr>
          <w:bCs/>
          <w:i/>
          <w:iCs/>
        </w:rPr>
        <w:t>(</w:t>
      </w:r>
      <w:r>
        <w:rPr>
          <w:bCs/>
          <w:i/>
          <w:iCs/>
        </w:rPr>
        <w:t xml:space="preserve">následuje řádný popis </w:t>
      </w:r>
      <w:r w:rsidR="004A6399">
        <w:rPr>
          <w:bCs/>
          <w:i/>
          <w:iCs/>
        </w:rPr>
        <w:t xml:space="preserve">jednotlivých </w:t>
      </w:r>
      <w:r>
        <w:rPr>
          <w:bCs/>
          <w:i/>
          <w:iCs/>
        </w:rPr>
        <w:t>vyřazených nabíd</w:t>
      </w:r>
      <w:r w:rsidR="004A6399">
        <w:rPr>
          <w:bCs/>
          <w:i/>
          <w:iCs/>
        </w:rPr>
        <w:t xml:space="preserve">ek </w:t>
      </w:r>
      <w:r>
        <w:rPr>
          <w:bCs/>
          <w:i/>
          <w:iCs/>
        </w:rPr>
        <w:t>a důvod jejich vyřazení</w:t>
      </w:r>
      <w:r w:rsidR="004A6399">
        <w:rPr>
          <w:bCs/>
          <w:i/>
          <w:iCs/>
        </w:rPr>
        <w:t xml:space="preserve">. V případě potřeby rozsáhlejších popisů je protokol o vyhodnocení nabídek nutno opatřit samostatným archem zachycujícím seznam vyřazených nabídek a důvody pro jejich vyřazení. Tento je </w:t>
      </w:r>
      <w:r w:rsidR="008D0E8D">
        <w:rPr>
          <w:bCs/>
          <w:i/>
          <w:iCs/>
        </w:rPr>
        <w:t xml:space="preserve">podepsán členy hodnotící komise a tvoří </w:t>
      </w:r>
      <w:r w:rsidR="004A6399">
        <w:rPr>
          <w:bCs/>
          <w:i/>
          <w:iCs/>
        </w:rPr>
        <w:t>nedílnou součást předmětného protokolu</w:t>
      </w:r>
      <w:r w:rsidR="00510F9D">
        <w:rPr>
          <w:bCs/>
          <w:i/>
          <w:iCs/>
        </w:rPr>
        <w:t>)</w:t>
      </w:r>
      <w:r w:rsidR="00A004EB">
        <w:rPr>
          <w:bCs/>
          <w:i/>
          <w:iCs/>
        </w:rPr>
        <w:t>.</w:t>
      </w:r>
    </w:p>
    <w:p w14:paraId="597422DF" w14:textId="5ECBBB86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48E5DA85" w14:textId="34FD0E2A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6B151FAC" w14:textId="246CEF17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021D0486" w14:textId="2E4340E1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651CB40E" w14:textId="19347666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0CAEDD75" w14:textId="2B728009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62A6AB64" w14:textId="3F027D2C" w:rsidR="002C763F" w:rsidRDefault="002C763F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324ECA40" w14:textId="1359F3EA" w:rsidR="008D0E8D" w:rsidRDefault="008D0E8D" w:rsidP="002C763F">
      <w:pPr>
        <w:pStyle w:val="Odstavecseseznamem"/>
        <w:spacing w:before="120" w:after="120"/>
        <w:ind w:left="502"/>
        <w:rPr>
          <w:bCs/>
          <w:i/>
          <w:iCs/>
        </w:rPr>
      </w:pPr>
    </w:p>
    <w:p w14:paraId="148A3106" w14:textId="77777777" w:rsidR="008D0E8D" w:rsidRPr="000409B3" w:rsidRDefault="008D0E8D" w:rsidP="000409B3">
      <w:pPr>
        <w:spacing w:before="120" w:after="120"/>
        <w:rPr>
          <w:bCs/>
          <w:i/>
          <w:iCs/>
        </w:rPr>
      </w:pPr>
    </w:p>
    <w:p w14:paraId="59DF9141" w14:textId="1E9736AC" w:rsidR="008D0E8D" w:rsidRDefault="008D0E8D" w:rsidP="008D0E8D">
      <w:pPr>
        <w:spacing w:before="120" w:after="120"/>
        <w:ind w:left="141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191E8E" wp14:editId="71427A1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086475" cy="9525"/>
                <wp:effectExtent l="0" t="0" r="28575" b="2857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17BC9" id="Přímá spojnice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05pt,12pt" to="907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" strokecolor="black [3040]">
                <w10:wrap anchorx="margin"/>
              </v:line>
            </w:pict>
          </mc:Fallback>
        </mc:AlternateContent>
      </w:r>
    </w:p>
    <w:tbl>
      <w:tblPr>
        <w:tblStyle w:val="Mkatabulky"/>
        <w:tblW w:w="9209" w:type="dxa"/>
        <w:jc w:val="center"/>
        <w:tblLook w:val="04A0" w:firstRow="1" w:lastRow="0" w:firstColumn="1" w:lastColumn="0" w:noHBand="0" w:noVBand="1"/>
      </w:tblPr>
      <w:tblGrid>
        <w:gridCol w:w="421"/>
        <w:gridCol w:w="283"/>
        <w:gridCol w:w="6521"/>
        <w:gridCol w:w="1275"/>
        <w:gridCol w:w="709"/>
      </w:tblGrid>
      <w:tr w:rsidR="002C763F" w:rsidRPr="00997D3E" w14:paraId="0277C8D9" w14:textId="77777777" w:rsidTr="000409B3">
        <w:trPr>
          <w:trHeight w:val="427"/>
          <w:jc w:val="center"/>
        </w:trPr>
        <w:tc>
          <w:tcPr>
            <w:tcW w:w="704" w:type="dxa"/>
            <w:gridSpan w:val="2"/>
            <w:shd w:val="clear" w:color="auto" w:fill="F2F2F2" w:themeFill="background1" w:themeFillShade="F2"/>
            <w:vAlign w:val="center"/>
          </w:tcPr>
          <w:p w14:paraId="6075A1F3" w14:textId="265C6C7A" w:rsidR="002C763F" w:rsidRPr="00997D3E" w:rsidRDefault="002C763F" w:rsidP="00A37F52">
            <w:pPr>
              <w:spacing w:before="240" w:after="160"/>
              <w:contextualSpacing/>
              <w:jc w:val="center"/>
              <w:rPr>
                <w:b/>
                <w:sz w:val="25"/>
                <w:szCs w:val="25"/>
              </w:rPr>
            </w:pPr>
            <w:r w:rsidRPr="00997D3E">
              <w:rPr>
                <w:rFonts w:ascii="Times New Roman" w:hAnsi="Times New Roman" w:cs="Times New Roman"/>
                <w:b/>
                <w:sz w:val="25"/>
                <w:szCs w:val="25"/>
              </w:rPr>
              <w:t>6.</w:t>
            </w:r>
          </w:p>
        </w:tc>
        <w:tc>
          <w:tcPr>
            <w:tcW w:w="8505" w:type="dxa"/>
            <w:gridSpan w:val="3"/>
            <w:shd w:val="clear" w:color="auto" w:fill="F2F2F2" w:themeFill="background1" w:themeFillShade="F2"/>
            <w:vAlign w:val="center"/>
          </w:tcPr>
          <w:p w14:paraId="1BD2D666" w14:textId="6B15F11C" w:rsidR="002C763F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Hodnotící kritéria</w:t>
            </w:r>
          </w:p>
        </w:tc>
      </w:tr>
      <w:tr w:rsidR="002C763F" w:rsidRPr="00997D3E" w14:paraId="00460DFE" w14:textId="77777777" w:rsidTr="000409B3">
        <w:trPr>
          <w:trHeight w:val="290"/>
          <w:jc w:val="center"/>
        </w:trPr>
        <w:tc>
          <w:tcPr>
            <w:tcW w:w="9209" w:type="dxa"/>
            <w:gridSpan w:val="5"/>
            <w:vAlign w:val="center"/>
          </w:tcPr>
          <w:p w14:paraId="448D6AC6" w14:textId="7B2DC269" w:rsidR="002C763F" w:rsidRPr="00997D3E" w:rsidRDefault="002C763F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Zadavatelem byla stanovena následující kritéria pro hodnocení nabídek</w:t>
            </w:r>
            <w:r w:rsidR="00FF703C"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F703C" w:rsidRPr="00997D3E">
              <w:rPr>
                <w:rFonts w:ascii="Times New Roman" w:hAnsi="Times New Roman" w:cs="Times New Roman"/>
                <w:bCs/>
                <w:i/>
                <w:iCs/>
                <w:sz w:val="19"/>
                <w:szCs w:val="19"/>
              </w:rPr>
              <w:t>(a., b., c.)</w:t>
            </w:r>
          </w:p>
        </w:tc>
      </w:tr>
      <w:tr w:rsidR="00FF703C" w:rsidRPr="00997D3E" w14:paraId="44670436" w14:textId="77777777" w:rsidTr="000409B3">
        <w:trPr>
          <w:trHeight w:val="290"/>
          <w:jc w:val="center"/>
        </w:trPr>
        <w:tc>
          <w:tcPr>
            <w:tcW w:w="421" w:type="dxa"/>
            <w:vAlign w:val="center"/>
          </w:tcPr>
          <w:p w14:paraId="2BE02BAD" w14:textId="630CC67D" w:rsidR="00FF703C" w:rsidRPr="00997D3E" w:rsidRDefault="00FF703C" w:rsidP="00FF703C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a.</w:t>
            </w:r>
          </w:p>
        </w:tc>
        <w:tc>
          <w:tcPr>
            <w:tcW w:w="6804" w:type="dxa"/>
            <w:gridSpan w:val="2"/>
            <w:vAlign w:val="center"/>
          </w:tcPr>
          <w:p w14:paraId="27869128" w14:textId="4ECE07AA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Cena za plnění bez DPH</w:t>
            </w:r>
          </w:p>
        </w:tc>
        <w:tc>
          <w:tcPr>
            <w:tcW w:w="1275" w:type="dxa"/>
          </w:tcPr>
          <w:p w14:paraId="46E05588" w14:textId="002E2ACB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97D3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hodnota v % či bodech</w:t>
            </w:r>
          </w:p>
        </w:tc>
        <w:tc>
          <w:tcPr>
            <w:tcW w:w="709" w:type="dxa"/>
            <w:vAlign w:val="center"/>
          </w:tcPr>
          <w:p w14:paraId="37FB7291" w14:textId="4D1C6808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</w:tr>
      <w:tr w:rsidR="00FF703C" w:rsidRPr="00997D3E" w14:paraId="49FD4634" w14:textId="77777777" w:rsidTr="000409B3">
        <w:trPr>
          <w:trHeight w:val="290"/>
          <w:jc w:val="center"/>
        </w:trPr>
        <w:tc>
          <w:tcPr>
            <w:tcW w:w="421" w:type="dxa"/>
            <w:vAlign w:val="center"/>
          </w:tcPr>
          <w:p w14:paraId="79587A85" w14:textId="1749CD3B" w:rsidR="00FF703C" w:rsidRPr="00997D3E" w:rsidRDefault="00FF703C" w:rsidP="00FF703C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b.</w:t>
            </w:r>
          </w:p>
        </w:tc>
        <w:tc>
          <w:tcPr>
            <w:tcW w:w="6804" w:type="dxa"/>
            <w:gridSpan w:val="2"/>
            <w:vAlign w:val="center"/>
          </w:tcPr>
          <w:p w14:paraId="0DD33E5D" w14:textId="55CFE8AD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275" w:type="dxa"/>
          </w:tcPr>
          <w:p w14:paraId="3F99EDEE" w14:textId="6E8985AA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97D3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hodnota v % či bodech</w:t>
            </w:r>
          </w:p>
        </w:tc>
        <w:tc>
          <w:tcPr>
            <w:tcW w:w="709" w:type="dxa"/>
            <w:vAlign w:val="center"/>
          </w:tcPr>
          <w:p w14:paraId="3F1955CC" w14:textId="241E12A9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997D3E" w14:paraId="53112482" w14:textId="77777777" w:rsidTr="000409B3">
        <w:trPr>
          <w:trHeight w:val="290"/>
          <w:jc w:val="center"/>
        </w:trPr>
        <w:tc>
          <w:tcPr>
            <w:tcW w:w="421" w:type="dxa"/>
            <w:vAlign w:val="center"/>
          </w:tcPr>
          <w:p w14:paraId="77FDB1C0" w14:textId="5C1D5B13" w:rsidR="00FF703C" w:rsidRPr="00997D3E" w:rsidRDefault="00FF703C" w:rsidP="00FF703C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c.</w:t>
            </w:r>
          </w:p>
        </w:tc>
        <w:tc>
          <w:tcPr>
            <w:tcW w:w="6804" w:type="dxa"/>
            <w:gridSpan w:val="2"/>
            <w:vAlign w:val="center"/>
          </w:tcPr>
          <w:p w14:paraId="66CC46BC" w14:textId="30BEA0C2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275" w:type="dxa"/>
          </w:tcPr>
          <w:p w14:paraId="640FAAB9" w14:textId="37D043C1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97D3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hodnota v % či bodech</w:t>
            </w:r>
          </w:p>
        </w:tc>
        <w:tc>
          <w:tcPr>
            <w:tcW w:w="709" w:type="dxa"/>
            <w:vAlign w:val="center"/>
          </w:tcPr>
          <w:p w14:paraId="147B2397" w14:textId="1C29F145" w:rsidR="00FF703C" w:rsidRPr="00997D3E" w:rsidRDefault="00E942F1" w:rsidP="00E942F1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</w:tbl>
    <w:p w14:paraId="03E28737" w14:textId="77777777" w:rsidR="00FF703C" w:rsidRPr="00997D3E" w:rsidRDefault="00FF703C" w:rsidP="00735A24">
      <w:pPr>
        <w:rPr>
          <w:rFonts w:eastAsiaTheme="minorHAnsi"/>
          <w:b/>
          <w:sz w:val="28"/>
          <w:szCs w:val="28"/>
          <w:u w:val="single"/>
          <w:lang w:eastAsia="en-US"/>
        </w:rPr>
      </w:pPr>
    </w:p>
    <w:tbl>
      <w:tblPr>
        <w:tblStyle w:val="Mkatabulky"/>
        <w:tblW w:w="9209" w:type="dxa"/>
        <w:jc w:val="center"/>
        <w:tblLook w:val="04A0" w:firstRow="1" w:lastRow="0" w:firstColumn="1" w:lastColumn="0" w:noHBand="0" w:noVBand="1"/>
      </w:tblPr>
      <w:tblGrid>
        <w:gridCol w:w="988"/>
        <w:gridCol w:w="5811"/>
        <w:gridCol w:w="2410"/>
      </w:tblGrid>
      <w:tr w:rsidR="00E63F58" w:rsidRPr="00997D3E" w14:paraId="136B3B71" w14:textId="77777777" w:rsidTr="000409B3">
        <w:trPr>
          <w:trHeight w:val="427"/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  <w:vAlign w:val="center"/>
          </w:tcPr>
          <w:p w14:paraId="73EE2E18" w14:textId="51E9F041" w:rsidR="00E63F58" w:rsidRPr="00997D3E" w:rsidRDefault="00E63F58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hodnocení nabídek </w:t>
            </w:r>
            <w:r w:rsidRPr="00997D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dle kritéria písmene </w:t>
            </w:r>
            <w:r w:rsidRPr="00997D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a.</w:t>
            </w:r>
          </w:p>
        </w:tc>
      </w:tr>
      <w:tr w:rsidR="00FF703C" w:rsidRPr="00997D3E" w14:paraId="4CED1478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0627F812" w14:textId="0BA6AC8F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97D3E">
              <w:rPr>
                <w:rFonts w:ascii="Times New Roman" w:hAnsi="Times New Roman" w:cs="Times New Roman"/>
                <w:b/>
                <w:sz w:val="19"/>
                <w:szCs w:val="19"/>
              </w:rPr>
              <w:t>Pořadové číslo nabídky</w:t>
            </w:r>
          </w:p>
        </w:tc>
        <w:tc>
          <w:tcPr>
            <w:tcW w:w="5811" w:type="dxa"/>
            <w:vAlign w:val="center"/>
          </w:tcPr>
          <w:p w14:paraId="46648FEC" w14:textId="02B45C57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97D3E">
              <w:rPr>
                <w:rFonts w:ascii="Times New Roman" w:hAnsi="Times New Roman" w:cs="Times New Roman"/>
                <w:b/>
                <w:sz w:val="19"/>
                <w:szCs w:val="19"/>
              </w:rPr>
              <w:t>Název účastníka výběrového řízení</w:t>
            </w:r>
          </w:p>
        </w:tc>
        <w:tc>
          <w:tcPr>
            <w:tcW w:w="2410" w:type="dxa"/>
            <w:vAlign w:val="center"/>
          </w:tcPr>
          <w:p w14:paraId="5C7956C6" w14:textId="77777777" w:rsidR="00FF703C" w:rsidRPr="00997D3E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97D3E">
              <w:rPr>
                <w:rFonts w:ascii="Times New Roman" w:hAnsi="Times New Roman" w:cs="Times New Roman"/>
                <w:b/>
                <w:sz w:val="19"/>
                <w:szCs w:val="19"/>
              </w:rPr>
              <w:t>Výsledek hodnocení</w:t>
            </w:r>
          </w:p>
          <w:p w14:paraId="13D4271C" w14:textId="5E6669E7" w:rsidR="00E942F1" w:rsidRPr="00997D3E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97D3E">
              <w:rPr>
                <w:rFonts w:ascii="Times New Roman" w:hAnsi="Times New Roman" w:cs="Times New Roman"/>
                <w:b/>
                <w:sz w:val="19"/>
                <w:szCs w:val="19"/>
              </w:rPr>
              <w:t>(nabízená cena bez DPH)</w:t>
            </w:r>
          </w:p>
        </w:tc>
      </w:tr>
      <w:tr w:rsidR="00FF703C" w:rsidRPr="00ED5A6D" w14:paraId="10419AEB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3E371B62" w14:textId="5404FBE0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632245A2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195C980B" w14:textId="518D532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703C" w:rsidRPr="00ED5A6D" w14:paraId="4C776C3C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3FE0D056" w14:textId="4AFD4B4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2EA5381A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2DC1FA" w14:textId="2EBADBC1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703C" w:rsidRPr="00ED5A6D" w14:paraId="6EBE7F1C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1C802087" w14:textId="47CD69C1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7A6C8FA4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A3D8BB" w14:textId="46C5D64B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A6399" w:rsidRPr="00ED5A6D" w14:paraId="45B06E5B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6AA37E2B" w14:textId="77777777" w:rsidR="004A6399" w:rsidRPr="002C763F" w:rsidRDefault="004A6399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1D2C3953" w14:textId="77777777" w:rsidR="004A6399" w:rsidRPr="00FF703C" w:rsidRDefault="004A6399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9FE8BD" w14:textId="77777777" w:rsidR="004A6399" w:rsidRPr="00FF703C" w:rsidRDefault="004A6399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FF703C" w:rsidRPr="00ED5A6D" w14:paraId="1F81A4F1" w14:textId="77777777" w:rsidTr="000409B3">
        <w:trPr>
          <w:trHeight w:val="427"/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  <w:vAlign w:val="center"/>
          </w:tcPr>
          <w:p w14:paraId="7EEB2F47" w14:textId="173CA28B" w:rsidR="00FF703C" w:rsidRPr="00ED5A6D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hodnocení nabídek </w:t>
            </w:r>
            <w:r w:rsidRPr="00FF70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dle kritéria písmene </w:t>
            </w:r>
            <w:r w:rsidRPr="00FF70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b.</w:t>
            </w:r>
          </w:p>
        </w:tc>
      </w:tr>
      <w:tr w:rsidR="00FF703C" w:rsidRPr="00ED5A6D" w14:paraId="1A692E5D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4BA165A0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F703C">
              <w:rPr>
                <w:rFonts w:ascii="Times New Roman" w:hAnsi="Times New Roman" w:cs="Times New Roman"/>
                <w:b/>
                <w:sz w:val="19"/>
                <w:szCs w:val="19"/>
              </w:rPr>
              <w:t>Pořadové číslo nabídky</w:t>
            </w:r>
          </w:p>
        </w:tc>
        <w:tc>
          <w:tcPr>
            <w:tcW w:w="5811" w:type="dxa"/>
            <w:vAlign w:val="center"/>
          </w:tcPr>
          <w:p w14:paraId="09C48E2F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F703C">
              <w:rPr>
                <w:rFonts w:ascii="Times New Roman" w:hAnsi="Times New Roman" w:cs="Times New Roman"/>
                <w:b/>
                <w:sz w:val="19"/>
                <w:szCs w:val="19"/>
              </w:rPr>
              <w:t>Název účastníka výběrového řízení</w:t>
            </w:r>
          </w:p>
        </w:tc>
        <w:tc>
          <w:tcPr>
            <w:tcW w:w="2410" w:type="dxa"/>
            <w:vAlign w:val="center"/>
          </w:tcPr>
          <w:p w14:paraId="548F597F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F703C">
              <w:rPr>
                <w:rFonts w:ascii="Times New Roman" w:hAnsi="Times New Roman" w:cs="Times New Roman"/>
                <w:b/>
                <w:sz w:val="19"/>
                <w:szCs w:val="19"/>
              </w:rPr>
              <w:t>Výsledek hodnocení</w:t>
            </w:r>
          </w:p>
        </w:tc>
      </w:tr>
      <w:tr w:rsidR="00FF703C" w:rsidRPr="00ED5A6D" w14:paraId="5758075D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5024555D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1CEBB7BD" w14:textId="08527784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19F4972B" w14:textId="03C03CB2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ED5A6D" w14:paraId="41C80CE7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671F6435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3A5434E6" w14:textId="5EBFB0CF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4B7E27C2" w14:textId="00E52793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ED5A6D" w14:paraId="675BFE89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32A3C213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4F5929AB" w14:textId="7AEED554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2AA06C00" w14:textId="722BDAA3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4A6399" w:rsidRPr="00ED5A6D" w14:paraId="40F078B1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34BDEF17" w14:textId="77777777" w:rsidR="004A6399" w:rsidRPr="002C763F" w:rsidRDefault="004A6399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758A20EA" w14:textId="377AF971" w:rsidR="004A6399" w:rsidRPr="008356A8" w:rsidRDefault="00E942F1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4F1DAFDC" w14:textId="176F8DD0" w:rsidR="004A6399" w:rsidRPr="008356A8" w:rsidRDefault="00E942F1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ED5A6D" w14:paraId="7928AB14" w14:textId="77777777" w:rsidTr="000409B3">
        <w:trPr>
          <w:trHeight w:val="427"/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  <w:vAlign w:val="center"/>
          </w:tcPr>
          <w:p w14:paraId="53943E58" w14:textId="706E280D" w:rsidR="00FF703C" w:rsidRPr="008356A8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hodnocení nabídek </w:t>
            </w:r>
            <w:r w:rsidRPr="008356A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dle kritéria písmene </w:t>
            </w:r>
            <w:r w:rsidRPr="008356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c.</w:t>
            </w:r>
          </w:p>
        </w:tc>
      </w:tr>
      <w:tr w:rsidR="00FF703C" w:rsidRPr="00ED5A6D" w14:paraId="6EED0DCA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28381ACC" w14:textId="77777777" w:rsidR="00FF703C" w:rsidRPr="00FF703C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F703C">
              <w:rPr>
                <w:rFonts w:ascii="Times New Roman" w:hAnsi="Times New Roman" w:cs="Times New Roman"/>
                <w:b/>
                <w:sz w:val="19"/>
                <w:szCs w:val="19"/>
              </w:rPr>
              <w:t>Pořadové číslo nabídky</w:t>
            </w:r>
          </w:p>
        </w:tc>
        <w:tc>
          <w:tcPr>
            <w:tcW w:w="5811" w:type="dxa"/>
            <w:vAlign w:val="center"/>
          </w:tcPr>
          <w:p w14:paraId="0B68D9C2" w14:textId="77777777" w:rsidR="00FF703C" w:rsidRPr="008356A8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356A8">
              <w:rPr>
                <w:rFonts w:ascii="Times New Roman" w:hAnsi="Times New Roman" w:cs="Times New Roman"/>
                <w:b/>
                <w:sz w:val="19"/>
                <w:szCs w:val="19"/>
              </w:rPr>
              <w:t>Název účastníka výběrového řízení</w:t>
            </w:r>
          </w:p>
        </w:tc>
        <w:tc>
          <w:tcPr>
            <w:tcW w:w="2410" w:type="dxa"/>
            <w:vAlign w:val="center"/>
          </w:tcPr>
          <w:p w14:paraId="50768C31" w14:textId="77777777" w:rsidR="00FF703C" w:rsidRPr="008356A8" w:rsidRDefault="00FF703C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8356A8">
              <w:rPr>
                <w:rFonts w:ascii="Times New Roman" w:hAnsi="Times New Roman" w:cs="Times New Roman"/>
                <w:b/>
                <w:sz w:val="19"/>
                <w:szCs w:val="19"/>
              </w:rPr>
              <w:t>Výsledek hodnocení</w:t>
            </w:r>
          </w:p>
        </w:tc>
      </w:tr>
      <w:tr w:rsidR="00FF703C" w:rsidRPr="00ED5A6D" w14:paraId="041B1C55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1736DDFE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2EEF2A6C" w14:textId="3D95CEE1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283B4036" w14:textId="23714BA6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ED5A6D" w14:paraId="7F608428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1F1A8BA6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586C1D92" w14:textId="372E713E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46B741B5" w14:textId="4C6FF120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4A6399" w:rsidRPr="00ED5A6D" w14:paraId="778A62F3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0220CF0E" w14:textId="77777777" w:rsidR="004A6399" w:rsidRPr="002C763F" w:rsidRDefault="004A6399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3FB3F6A5" w14:textId="0BBB39C2" w:rsidR="004A6399" w:rsidRPr="008356A8" w:rsidRDefault="00E942F1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7609F860" w14:textId="7D823FF3" w:rsidR="004A6399" w:rsidRPr="008356A8" w:rsidRDefault="00E942F1" w:rsidP="00A37F52">
            <w:pPr>
              <w:spacing w:before="240" w:after="160"/>
              <w:contextualSpacing/>
              <w:jc w:val="center"/>
              <w:rPr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FF703C" w:rsidRPr="00ED5A6D" w14:paraId="7B377404" w14:textId="77777777" w:rsidTr="000409B3">
        <w:trPr>
          <w:trHeight w:val="290"/>
          <w:jc w:val="center"/>
        </w:trPr>
        <w:tc>
          <w:tcPr>
            <w:tcW w:w="988" w:type="dxa"/>
            <w:vAlign w:val="center"/>
          </w:tcPr>
          <w:p w14:paraId="34BAF6B5" w14:textId="77777777" w:rsidR="00FF703C" w:rsidRPr="002C763F" w:rsidRDefault="00FF703C" w:rsidP="00A37F52">
            <w:pPr>
              <w:spacing w:before="240" w:after="160"/>
              <w:contextualSpacing/>
              <w:jc w:val="center"/>
              <w:rPr>
                <w:rFonts w:ascii="Times" w:hAnsi="Times"/>
                <w:bCs/>
                <w:i/>
                <w:iCs/>
                <w:sz w:val="19"/>
                <w:szCs w:val="19"/>
              </w:rPr>
            </w:pPr>
          </w:p>
        </w:tc>
        <w:tc>
          <w:tcPr>
            <w:tcW w:w="5811" w:type="dxa"/>
          </w:tcPr>
          <w:p w14:paraId="0397411E" w14:textId="28A37FF9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2410" w:type="dxa"/>
          </w:tcPr>
          <w:p w14:paraId="5CA9DAB0" w14:textId="08DC39A1" w:rsidR="00FF703C" w:rsidRPr="008356A8" w:rsidRDefault="00E942F1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56A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</w:tbl>
    <w:p w14:paraId="677CFCE7" w14:textId="24D1050E" w:rsidR="004A6399" w:rsidRPr="00A004EB" w:rsidRDefault="004A6399" w:rsidP="004A6399">
      <w:pPr>
        <w:autoSpaceDE w:val="0"/>
        <w:autoSpaceDN w:val="0"/>
        <w:adjustRightInd w:val="0"/>
        <w:spacing w:after="200"/>
        <w:jc w:val="center"/>
        <w:rPr>
          <w:b/>
          <w:bCs/>
          <w:sz w:val="28"/>
          <w:szCs w:val="28"/>
          <w:u w:val="single"/>
        </w:rPr>
      </w:pPr>
      <w:r w:rsidRPr="00A004EB">
        <w:rPr>
          <w:b/>
          <w:bCs/>
          <w:sz w:val="28"/>
          <w:szCs w:val="28"/>
          <w:u w:val="single"/>
        </w:rPr>
        <w:t>VYHODNOCENÍ NABÍDEK</w:t>
      </w:r>
    </w:p>
    <w:p w14:paraId="13EB0941" w14:textId="71FBBB8A" w:rsidR="00A004EB" w:rsidRPr="00997D3E" w:rsidRDefault="00AB4009" w:rsidP="00A004EB">
      <w:pPr>
        <w:spacing w:after="300" w:line="360" w:lineRule="auto"/>
        <w:jc w:val="center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>Nejvýhodnější nabídkou</w:t>
      </w:r>
      <w:r w:rsidR="004A6399" w:rsidRPr="00997D3E">
        <w:rPr>
          <w:bCs/>
          <w:sz w:val="24"/>
          <w:szCs w:val="24"/>
        </w:rPr>
        <w:t xml:space="preserve"> je nabídka s pořadovým číslem</w:t>
      </w:r>
      <w:r w:rsidR="004A6399" w:rsidRPr="00997D3E">
        <w:rPr>
          <w:b/>
          <w:sz w:val="24"/>
          <w:szCs w:val="24"/>
        </w:rPr>
        <w:t xml:space="preserve"> ……</w:t>
      </w:r>
      <w:r w:rsidR="004A6399" w:rsidRPr="00997D3E">
        <w:rPr>
          <w:bCs/>
          <w:sz w:val="24"/>
          <w:szCs w:val="24"/>
        </w:rPr>
        <w:t>,</w:t>
      </w:r>
      <w:r w:rsidR="004A6399" w:rsidRPr="00997D3E">
        <w:rPr>
          <w:b/>
          <w:sz w:val="24"/>
          <w:szCs w:val="24"/>
        </w:rPr>
        <w:t xml:space="preserve"> </w:t>
      </w:r>
      <w:r w:rsidR="004A6399" w:rsidRPr="00997D3E">
        <w:rPr>
          <w:bCs/>
          <w:sz w:val="24"/>
          <w:szCs w:val="24"/>
        </w:rPr>
        <w:t>podaná účastníkem</w:t>
      </w:r>
    </w:p>
    <w:p w14:paraId="5CBACD24" w14:textId="77777777" w:rsidR="00A004EB" w:rsidRPr="00997D3E" w:rsidRDefault="00A004EB" w:rsidP="00A004EB">
      <w:pPr>
        <w:spacing w:after="400" w:line="360" w:lineRule="auto"/>
        <w:jc w:val="center"/>
        <w:rPr>
          <w:b/>
          <w:sz w:val="24"/>
          <w:szCs w:val="24"/>
        </w:rPr>
      </w:pPr>
    </w:p>
    <w:p w14:paraId="4A27D569" w14:textId="4F93308F" w:rsidR="00A004EB" w:rsidRPr="00997D3E" w:rsidRDefault="00A004EB" w:rsidP="00A004EB">
      <w:pPr>
        <w:spacing w:after="400" w:line="360" w:lineRule="auto"/>
        <w:jc w:val="center"/>
        <w:rPr>
          <w:b/>
          <w:sz w:val="28"/>
          <w:szCs w:val="28"/>
        </w:rPr>
      </w:pPr>
      <w:r w:rsidRPr="00997D3E">
        <w:rPr>
          <w:b/>
          <w:sz w:val="24"/>
          <w:szCs w:val="24"/>
        </w:rPr>
        <w:t>…………………….</w:t>
      </w:r>
      <w:r w:rsidR="004A6399" w:rsidRPr="00997D3E">
        <w:rPr>
          <w:b/>
          <w:sz w:val="24"/>
          <w:szCs w:val="24"/>
        </w:rPr>
        <w:t>…………………….…………………….…………………….</w:t>
      </w:r>
    </w:p>
    <w:p w14:paraId="58A3FBDB" w14:textId="77777777" w:rsidR="00A004EB" w:rsidRPr="00997D3E" w:rsidRDefault="00A004EB" w:rsidP="00735A24">
      <w:pPr>
        <w:spacing w:line="360" w:lineRule="auto"/>
        <w:rPr>
          <w:bCs/>
          <w:sz w:val="24"/>
          <w:szCs w:val="24"/>
        </w:rPr>
      </w:pPr>
    </w:p>
    <w:p w14:paraId="31607E80" w14:textId="77777777" w:rsidR="00A004EB" w:rsidRPr="00997D3E" w:rsidRDefault="00A004EB" w:rsidP="00735A24">
      <w:pPr>
        <w:spacing w:line="360" w:lineRule="auto"/>
        <w:rPr>
          <w:bCs/>
          <w:sz w:val="24"/>
          <w:szCs w:val="24"/>
        </w:rPr>
      </w:pPr>
    </w:p>
    <w:p w14:paraId="3BB2A5E6" w14:textId="77777777" w:rsidR="00A004EB" w:rsidRPr="00997D3E" w:rsidRDefault="00A004EB" w:rsidP="00735A24">
      <w:pPr>
        <w:spacing w:line="360" w:lineRule="auto"/>
        <w:rPr>
          <w:bCs/>
          <w:sz w:val="24"/>
          <w:szCs w:val="24"/>
        </w:rPr>
      </w:pPr>
    </w:p>
    <w:p w14:paraId="182B6D21" w14:textId="5DE1D4EE" w:rsidR="00735A24" w:rsidRPr="00997D3E" w:rsidRDefault="00A004EB" w:rsidP="008D0E8D">
      <w:pPr>
        <w:spacing w:line="360" w:lineRule="auto"/>
        <w:rPr>
          <w:b/>
          <w:sz w:val="24"/>
          <w:szCs w:val="24"/>
        </w:rPr>
      </w:pPr>
      <w:r w:rsidRPr="00997D3E">
        <w:rPr>
          <w:bCs/>
          <w:sz w:val="24"/>
          <w:szCs w:val="24"/>
        </w:rPr>
        <w:t>Hodnocení nabídek bylo ukončeno v </w:t>
      </w:r>
      <w:r w:rsidRPr="00997D3E">
        <w:rPr>
          <w:b/>
          <w:sz w:val="24"/>
          <w:szCs w:val="24"/>
        </w:rPr>
        <w:t xml:space="preserve">……………………. </w:t>
      </w:r>
      <w:r w:rsidRPr="00997D3E">
        <w:rPr>
          <w:bCs/>
          <w:sz w:val="24"/>
          <w:szCs w:val="24"/>
        </w:rPr>
        <w:t>hod.</w:t>
      </w:r>
    </w:p>
    <w:p w14:paraId="5438DF50" w14:textId="77777777" w:rsidR="00A004EB" w:rsidRDefault="00A004EB" w:rsidP="00735A24">
      <w:pPr>
        <w:spacing w:line="360" w:lineRule="auto"/>
        <w:rPr>
          <w:bCs/>
          <w:sz w:val="24"/>
          <w:szCs w:val="24"/>
          <w:u w:val="single"/>
        </w:rPr>
      </w:pPr>
    </w:p>
    <w:p w14:paraId="7D85EFD7" w14:textId="77777777" w:rsidR="00A004EB" w:rsidRDefault="00A004EB" w:rsidP="00A004EB">
      <w:pPr>
        <w:spacing w:line="360" w:lineRule="auto"/>
        <w:jc w:val="center"/>
        <w:rPr>
          <w:b/>
          <w:sz w:val="24"/>
          <w:szCs w:val="24"/>
        </w:rPr>
      </w:pPr>
    </w:p>
    <w:p w14:paraId="5506485B" w14:textId="3348738E" w:rsidR="00735A24" w:rsidRPr="00A004EB" w:rsidRDefault="00735A24" w:rsidP="008D0E8D">
      <w:pPr>
        <w:spacing w:line="360" w:lineRule="auto"/>
        <w:jc w:val="center"/>
        <w:rPr>
          <w:b/>
          <w:sz w:val="24"/>
          <w:szCs w:val="24"/>
        </w:rPr>
      </w:pPr>
      <w:r w:rsidRPr="00A004EB">
        <w:rPr>
          <w:b/>
          <w:sz w:val="24"/>
          <w:szCs w:val="24"/>
        </w:rPr>
        <w:t>Podpisy členů hodnotící komise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35A24" w:rsidRPr="00BE5000" w14:paraId="2AE11B81" w14:textId="77777777" w:rsidTr="00E63F58">
        <w:trPr>
          <w:jc w:val="center"/>
        </w:trPr>
        <w:tc>
          <w:tcPr>
            <w:tcW w:w="3070" w:type="dxa"/>
          </w:tcPr>
          <w:p w14:paraId="6D129BD4" w14:textId="34B24AE0" w:rsidR="00735A24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004EB">
              <w:rPr>
                <w:rFonts w:ascii="Times New Roman" w:hAnsi="Times New Roman" w:cs="Times New Roman"/>
                <w:sz w:val="19"/>
                <w:szCs w:val="19"/>
              </w:rPr>
              <w:t>1.</w:t>
            </w:r>
          </w:p>
        </w:tc>
        <w:tc>
          <w:tcPr>
            <w:tcW w:w="3071" w:type="dxa"/>
          </w:tcPr>
          <w:p w14:paraId="7DF10CDF" w14:textId="15246C26" w:rsidR="00735A24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004EB">
              <w:rPr>
                <w:rFonts w:ascii="Times New Roman" w:hAnsi="Times New Roman" w:cs="Times New Roman"/>
                <w:sz w:val="19"/>
                <w:szCs w:val="19"/>
              </w:rPr>
              <w:t>2.</w:t>
            </w:r>
          </w:p>
        </w:tc>
        <w:tc>
          <w:tcPr>
            <w:tcW w:w="3071" w:type="dxa"/>
          </w:tcPr>
          <w:p w14:paraId="2387C6C4" w14:textId="3C754033" w:rsidR="00735A24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004EB">
              <w:rPr>
                <w:rFonts w:ascii="Times New Roman" w:hAnsi="Times New Roman" w:cs="Times New Roman"/>
                <w:sz w:val="19"/>
                <w:szCs w:val="19"/>
              </w:rPr>
              <w:t>3.</w:t>
            </w:r>
          </w:p>
        </w:tc>
      </w:tr>
      <w:tr w:rsidR="00A004EB" w:rsidRPr="00BE5000" w14:paraId="23BCEBE9" w14:textId="77777777" w:rsidTr="00E63F58">
        <w:trPr>
          <w:trHeight w:val="265"/>
          <w:jc w:val="center"/>
        </w:trPr>
        <w:tc>
          <w:tcPr>
            <w:tcW w:w="3070" w:type="dxa"/>
            <w:shd w:val="clear" w:color="auto" w:fill="F2F2F2" w:themeFill="background1" w:themeFillShade="F2"/>
            <w:vAlign w:val="center"/>
          </w:tcPr>
          <w:p w14:paraId="4DC43088" w14:textId="5A9EC89D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méno a příjmení</w:t>
            </w:r>
          </w:p>
        </w:tc>
        <w:tc>
          <w:tcPr>
            <w:tcW w:w="3071" w:type="dxa"/>
            <w:shd w:val="clear" w:color="auto" w:fill="F2F2F2" w:themeFill="background1" w:themeFillShade="F2"/>
            <w:vAlign w:val="center"/>
          </w:tcPr>
          <w:p w14:paraId="7A86C026" w14:textId="79C3DF55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méno a příjmení</w:t>
            </w:r>
          </w:p>
        </w:tc>
        <w:tc>
          <w:tcPr>
            <w:tcW w:w="3071" w:type="dxa"/>
            <w:shd w:val="clear" w:color="auto" w:fill="F2F2F2" w:themeFill="background1" w:themeFillShade="F2"/>
            <w:vAlign w:val="center"/>
          </w:tcPr>
          <w:p w14:paraId="1E865D7B" w14:textId="5B0D4C95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méno a příjmení</w:t>
            </w:r>
          </w:p>
        </w:tc>
      </w:tr>
      <w:tr w:rsidR="00A004EB" w:rsidRPr="00BE5000" w14:paraId="75807360" w14:textId="77777777" w:rsidTr="00E63F58">
        <w:trPr>
          <w:trHeight w:val="992"/>
          <w:jc w:val="center"/>
        </w:trPr>
        <w:tc>
          <w:tcPr>
            <w:tcW w:w="3070" w:type="dxa"/>
          </w:tcPr>
          <w:p w14:paraId="34411EDE" w14:textId="77777777" w:rsidR="00A004EB" w:rsidRPr="00BE5000" w:rsidRDefault="00A004EB" w:rsidP="008D0E8D">
            <w:pPr>
              <w:jc w:val="center"/>
            </w:pPr>
          </w:p>
        </w:tc>
        <w:tc>
          <w:tcPr>
            <w:tcW w:w="3071" w:type="dxa"/>
          </w:tcPr>
          <w:p w14:paraId="4149E983" w14:textId="77777777" w:rsidR="00A004EB" w:rsidRPr="00BE5000" w:rsidRDefault="00A004EB" w:rsidP="008D0E8D">
            <w:pPr>
              <w:jc w:val="center"/>
            </w:pPr>
          </w:p>
        </w:tc>
        <w:tc>
          <w:tcPr>
            <w:tcW w:w="3071" w:type="dxa"/>
          </w:tcPr>
          <w:p w14:paraId="4B902FA4" w14:textId="77777777" w:rsidR="00A004EB" w:rsidRPr="00BE5000" w:rsidRDefault="00A004EB" w:rsidP="008D0E8D">
            <w:pPr>
              <w:jc w:val="center"/>
            </w:pPr>
          </w:p>
        </w:tc>
      </w:tr>
      <w:tr w:rsidR="00A004EB" w:rsidRPr="00A004EB" w14:paraId="455C9EF7" w14:textId="77777777" w:rsidTr="00E63F58">
        <w:trPr>
          <w:trHeight w:val="265"/>
          <w:jc w:val="center"/>
        </w:trPr>
        <w:tc>
          <w:tcPr>
            <w:tcW w:w="3070" w:type="dxa"/>
            <w:shd w:val="clear" w:color="auto" w:fill="F2F2F2" w:themeFill="background1" w:themeFillShade="F2"/>
          </w:tcPr>
          <w:p w14:paraId="16747725" w14:textId="2691E508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0D0B7FB1" w14:textId="3DA9BFB6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0D2E5417" w14:textId="4751D9AC" w:rsidR="00A004EB" w:rsidRPr="00A004EB" w:rsidRDefault="00A004EB" w:rsidP="008D0E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04EB"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A004EB" w:rsidRPr="00BE5000" w14:paraId="6CB20327" w14:textId="77777777" w:rsidTr="00E63F58">
        <w:trPr>
          <w:trHeight w:val="992"/>
          <w:jc w:val="center"/>
        </w:trPr>
        <w:tc>
          <w:tcPr>
            <w:tcW w:w="3070" w:type="dxa"/>
          </w:tcPr>
          <w:p w14:paraId="31817E6E" w14:textId="77777777" w:rsidR="00A004EB" w:rsidRPr="00BE5000" w:rsidRDefault="00A004EB" w:rsidP="008D0E8D">
            <w:pPr>
              <w:jc w:val="center"/>
            </w:pPr>
          </w:p>
        </w:tc>
        <w:tc>
          <w:tcPr>
            <w:tcW w:w="3071" w:type="dxa"/>
          </w:tcPr>
          <w:p w14:paraId="4FDC16C7" w14:textId="77777777" w:rsidR="00A004EB" w:rsidRPr="00BE5000" w:rsidRDefault="00A004EB" w:rsidP="008D0E8D">
            <w:pPr>
              <w:jc w:val="center"/>
            </w:pPr>
          </w:p>
        </w:tc>
        <w:tc>
          <w:tcPr>
            <w:tcW w:w="3071" w:type="dxa"/>
          </w:tcPr>
          <w:p w14:paraId="4962C1CF" w14:textId="77777777" w:rsidR="00A004EB" w:rsidRPr="00BE5000" w:rsidRDefault="00A004EB" w:rsidP="008D0E8D">
            <w:pPr>
              <w:jc w:val="center"/>
            </w:pPr>
          </w:p>
        </w:tc>
      </w:tr>
    </w:tbl>
    <w:p w14:paraId="5935ECCB" w14:textId="7839AF4A" w:rsidR="00BE3FEB" w:rsidRDefault="00BE3FEB">
      <w:pPr>
        <w:rPr>
          <w:b/>
          <w:sz w:val="28"/>
        </w:rPr>
      </w:pPr>
    </w:p>
    <w:p w14:paraId="47A2E6B4" w14:textId="77777777" w:rsidR="00EB32D4" w:rsidRDefault="00EB32D4">
      <w:pPr>
        <w:rPr>
          <w:color w:val="999999"/>
        </w:rPr>
      </w:pPr>
    </w:p>
    <w:p w14:paraId="5806B240" w14:textId="4530BCF2" w:rsidR="00EB32D4" w:rsidRDefault="00EB32D4" w:rsidP="00E63F58">
      <w:pPr>
        <w:ind w:firstLine="708"/>
        <w:rPr>
          <w:b/>
          <w:sz w:val="28"/>
        </w:rPr>
      </w:pPr>
      <w:r w:rsidRPr="001F709F">
        <w:rPr>
          <w:color w:val="999999"/>
          <w:bdr w:val="single" w:sz="4" w:space="0" w:color="auto"/>
        </w:rPr>
        <w:t>+ otisk úředního razítka SO Ú</w:t>
      </w:r>
      <w:r w:rsidR="001F709F">
        <w:rPr>
          <w:color w:val="999999"/>
          <w:bdr w:val="single" w:sz="4" w:space="0" w:color="auto"/>
        </w:rPr>
        <w:t>T</w:t>
      </w:r>
    </w:p>
    <w:p w14:paraId="6BC1E0F6" w14:textId="7F6926AB" w:rsidR="00F95A28" w:rsidRPr="00F95A28" w:rsidRDefault="006816BE">
      <w:pPr>
        <w:rPr>
          <w:b/>
          <w:sz w:val="28"/>
        </w:rPr>
      </w:pPr>
      <w:r>
        <w:rPr>
          <w:b/>
          <w:sz w:val="28"/>
        </w:rPr>
        <w:br w:type="page"/>
      </w:r>
    </w:p>
    <w:p w14:paraId="4B3717B1" w14:textId="4373A795" w:rsidR="00F95A28" w:rsidRDefault="00BE38FD">
      <w:pPr>
        <w:rPr>
          <w:b/>
          <w:color w:val="0F243E" w:themeColor="text2" w:themeShade="80"/>
          <w:sz w:val="32"/>
          <w:szCs w:val="32"/>
        </w:rPr>
      </w:pPr>
      <w:r>
        <w:rPr>
          <w:rFonts w:ascii="Arial" w:hAnsi="Arial" w:cs="Arial"/>
          <w:b/>
          <w:bCs/>
          <w:caps/>
          <w:noProof/>
          <w:color w:val="999999"/>
        </w:rPr>
        <w:object w:dxaOrig="1440" w:dyaOrig="1440" w14:anchorId="39F896EF">
          <v:shape id="_x0000_s1144" type="#_x0000_t75" alt="" style="position:absolute;margin-left:33.5pt;margin-top:23.6pt;width:538.5pt;height:56.25pt;z-index:251675648;visibility:visible;mso-wrap-edited:f;mso-width-percent:0;mso-height-percent:0;mso-position-horizontal-relative:page;mso-position-vertical-relative:page;mso-width-percent:0;mso-height-percent:0">
            <v:imagedata r:id="rId8" o:title=""/>
            <w10:wrap anchorx="page" anchory="page"/>
          </v:shape>
          <o:OLEObject Type="Embed" ProgID="Word.Picture.8" ShapeID="_x0000_s1144" DrawAspect="Content" ObjectID="_1694868203" r:id="rId11"/>
        </w:object>
      </w:r>
    </w:p>
    <w:p w14:paraId="2ADD7F70" w14:textId="509A49E6" w:rsidR="00F95A28" w:rsidRDefault="00F95A28" w:rsidP="00F95A28">
      <w:pPr>
        <w:rPr>
          <w:b/>
          <w:color w:val="0F243E" w:themeColor="text2" w:themeShade="80"/>
          <w:sz w:val="32"/>
          <w:szCs w:val="32"/>
        </w:rPr>
      </w:pPr>
    </w:p>
    <w:p w14:paraId="3DA53BD1" w14:textId="45C95307" w:rsidR="00F95A28" w:rsidRPr="00EB1A87" w:rsidRDefault="00F95A28" w:rsidP="00EB1A87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>
        <w:rPr>
          <w:b/>
          <w:color w:val="0F243E" w:themeColor="text2" w:themeShade="80"/>
          <w:sz w:val="32"/>
          <w:szCs w:val="32"/>
        </w:rPr>
        <w:t>5</w:t>
      </w:r>
    </w:p>
    <w:p w14:paraId="20385C96" w14:textId="4C618A08" w:rsidR="00F95A28" w:rsidRPr="00A004EB" w:rsidRDefault="00F95A28" w:rsidP="00F95A28">
      <w:pPr>
        <w:autoSpaceDE w:val="0"/>
        <w:autoSpaceDN w:val="0"/>
        <w:adjustRightInd w:val="0"/>
        <w:spacing w:after="200"/>
        <w:jc w:val="center"/>
        <w:rPr>
          <w:b/>
          <w:bCs/>
          <w:sz w:val="28"/>
          <w:szCs w:val="28"/>
          <w:u w:val="single"/>
        </w:rPr>
      </w:pPr>
      <w:r w:rsidRPr="00A004EB">
        <w:rPr>
          <w:b/>
          <w:bCs/>
          <w:sz w:val="28"/>
          <w:szCs w:val="28"/>
          <w:u w:val="single"/>
        </w:rPr>
        <w:t>V</w:t>
      </w:r>
      <w:r>
        <w:rPr>
          <w:b/>
          <w:bCs/>
          <w:sz w:val="28"/>
          <w:szCs w:val="28"/>
          <w:u w:val="single"/>
        </w:rPr>
        <w:t>ÝZVA K PODÁNÍ NABÍDEK</w:t>
      </w:r>
    </w:p>
    <w:p w14:paraId="52CE8587" w14:textId="77777777" w:rsidR="00F95A28" w:rsidRPr="00997D3E" w:rsidRDefault="00F95A28" w:rsidP="00F95A28">
      <w:pPr>
        <w:spacing w:before="480" w:after="100" w:afterAutospacing="1"/>
        <w:rPr>
          <w:sz w:val="24"/>
          <w:szCs w:val="24"/>
        </w:rPr>
      </w:pPr>
      <w:r w:rsidRPr="00BE5000">
        <w:rPr>
          <w:sz w:val="24"/>
          <w:szCs w:val="24"/>
        </w:rPr>
        <w:t>Vážení,</w:t>
      </w:r>
    </w:p>
    <w:p w14:paraId="5C20495F" w14:textId="22C06F1A" w:rsidR="00BE3FEB" w:rsidRPr="00997D3E" w:rsidRDefault="00BE3FEB" w:rsidP="00BE3FEB">
      <w:pPr>
        <w:spacing w:after="320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v</w:t>
      </w:r>
      <w:r w:rsidR="00F95A28" w:rsidRPr="00997D3E">
        <w:rPr>
          <w:sz w:val="24"/>
          <w:szCs w:val="24"/>
        </w:rPr>
        <w:t> souladu s Metodikou pro zadávání veřejných zakázek statutárního města Brna, městské části Brno-Židenice</w:t>
      </w:r>
      <w:r w:rsidRPr="00997D3E">
        <w:rPr>
          <w:sz w:val="24"/>
          <w:szCs w:val="24"/>
        </w:rPr>
        <w:t xml:space="preserve">, s odkazem na </w:t>
      </w:r>
      <w:r w:rsidR="00F95A28" w:rsidRPr="00997D3E">
        <w:rPr>
          <w:sz w:val="24"/>
          <w:szCs w:val="24"/>
        </w:rPr>
        <w:t>zákon č. 134/2016 Sb., o zadávání veřejných zakázek, ve znění pozdějších předpisů</w:t>
      </w:r>
      <w:r w:rsidRPr="00997D3E">
        <w:rPr>
          <w:sz w:val="24"/>
          <w:szCs w:val="24"/>
        </w:rPr>
        <w:t xml:space="preserve">, </w:t>
      </w:r>
      <w:r w:rsidR="00F95A28" w:rsidRPr="00997D3E">
        <w:rPr>
          <w:sz w:val="24"/>
          <w:szCs w:val="24"/>
        </w:rPr>
        <w:t>si</w:t>
      </w:r>
      <w:r w:rsidR="00E63F58" w:rsidRPr="00997D3E">
        <w:rPr>
          <w:sz w:val="24"/>
          <w:szCs w:val="24"/>
        </w:rPr>
        <w:t> </w:t>
      </w:r>
      <w:r w:rsidR="00F95A28" w:rsidRPr="00997D3E">
        <w:rPr>
          <w:sz w:val="24"/>
          <w:szCs w:val="24"/>
        </w:rPr>
        <w:t>Vás</w:t>
      </w:r>
      <w:r w:rsidR="00E63F58" w:rsidRPr="00997D3E">
        <w:rPr>
          <w:sz w:val="24"/>
          <w:szCs w:val="24"/>
        </w:rPr>
        <w:t> </w:t>
      </w:r>
      <w:r w:rsidR="00F95A28" w:rsidRPr="00997D3E">
        <w:rPr>
          <w:sz w:val="24"/>
          <w:szCs w:val="24"/>
        </w:rPr>
        <w:t xml:space="preserve">dovolujeme požádat o podání </w:t>
      </w:r>
      <w:r w:rsidRPr="00997D3E">
        <w:rPr>
          <w:sz w:val="24"/>
          <w:szCs w:val="24"/>
        </w:rPr>
        <w:t xml:space="preserve">závazné </w:t>
      </w:r>
      <w:r w:rsidR="00F95A28" w:rsidRPr="00997D3E">
        <w:rPr>
          <w:sz w:val="24"/>
          <w:szCs w:val="24"/>
        </w:rPr>
        <w:t>nabídky na uzavření smlouvy na VZ</w:t>
      </w:r>
    </w:p>
    <w:p w14:paraId="4B730698" w14:textId="77777777" w:rsidR="00E63F58" w:rsidRPr="00997D3E" w:rsidRDefault="00E63F58" w:rsidP="00BE3FEB">
      <w:pPr>
        <w:spacing w:after="320"/>
        <w:jc w:val="both"/>
        <w:rPr>
          <w:sz w:val="24"/>
          <w:szCs w:val="24"/>
        </w:rPr>
      </w:pPr>
    </w:p>
    <w:p w14:paraId="4DA776E6" w14:textId="16D0E05E" w:rsidR="00BE3FEB" w:rsidRPr="00997D3E" w:rsidRDefault="006A79EC" w:rsidP="006A79EC">
      <w:pPr>
        <w:jc w:val="center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„</w:t>
      </w:r>
      <w:r w:rsidRPr="00997D3E">
        <w:rPr>
          <w:b/>
          <w:sz w:val="24"/>
          <w:szCs w:val="24"/>
          <w:u w:val="single"/>
        </w:rPr>
        <w:t>XXX</w:t>
      </w:r>
      <w:r w:rsidRPr="00997D3E">
        <w:rPr>
          <w:b/>
          <w:sz w:val="24"/>
          <w:szCs w:val="24"/>
        </w:rPr>
        <w:t>“</w:t>
      </w:r>
    </w:p>
    <w:p w14:paraId="413E5DBB" w14:textId="77777777" w:rsidR="00E63F58" w:rsidRDefault="00E63F58" w:rsidP="00E56982">
      <w:pPr>
        <w:rPr>
          <w:b/>
          <w:sz w:val="24"/>
          <w:szCs w:val="24"/>
        </w:rPr>
      </w:pPr>
    </w:p>
    <w:p w14:paraId="07A2D868" w14:textId="77777777" w:rsidR="006A79EC" w:rsidRPr="00BE5000" w:rsidRDefault="006A79EC" w:rsidP="006A79EC">
      <w:pPr>
        <w:jc w:val="center"/>
        <w:rPr>
          <w:sz w:val="24"/>
          <w:szCs w:val="24"/>
          <w:u w:val="single"/>
        </w:rPr>
      </w:pPr>
    </w:p>
    <w:p w14:paraId="1671218D" w14:textId="77777777" w:rsidR="00F95A28" w:rsidRPr="00997D3E" w:rsidRDefault="00F95A28" w:rsidP="002F0189">
      <w:pPr>
        <w:numPr>
          <w:ilvl w:val="0"/>
          <w:numId w:val="24"/>
        </w:numPr>
        <w:spacing w:before="120" w:after="120"/>
        <w:ind w:left="357" w:hanging="357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Identifikační údaje zadavatele</w:t>
      </w:r>
    </w:p>
    <w:p w14:paraId="0D20E9FB" w14:textId="77777777" w:rsidR="00F95A28" w:rsidRPr="00997D3E" w:rsidRDefault="00F95A28" w:rsidP="00F95A28">
      <w:pPr>
        <w:ind w:left="360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Statutární město Brno, městská část Brno-Židenice, Gajdošova 7, 615 00 Brno, ČR;</w:t>
      </w:r>
    </w:p>
    <w:p w14:paraId="42BCE7CC" w14:textId="7F6A68CD" w:rsidR="00F95A28" w:rsidRPr="00997D3E" w:rsidRDefault="00F95A28" w:rsidP="00F95A28">
      <w:pPr>
        <w:ind w:left="360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IČ: 44992785, DIČ: CZ44992785, Komerční banka Brno-město, č.</w:t>
      </w:r>
      <w:r w:rsidR="00BE3FEB" w:rsidRPr="00997D3E">
        <w:rPr>
          <w:sz w:val="24"/>
          <w:szCs w:val="24"/>
        </w:rPr>
        <w:t xml:space="preserve"> </w:t>
      </w:r>
      <w:proofErr w:type="spellStart"/>
      <w:r w:rsidRPr="00997D3E">
        <w:rPr>
          <w:sz w:val="24"/>
          <w:szCs w:val="24"/>
        </w:rPr>
        <w:t>ú.</w:t>
      </w:r>
      <w:proofErr w:type="spellEnd"/>
      <w:r w:rsidRPr="00997D3E">
        <w:rPr>
          <w:sz w:val="24"/>
          <w:szCs w:val="24"/>
        </w:rPr>
        <w:t xml:space="preserve"> 2220621/0100;</w:t>
      </w:r>
    </w:p>
    <w:p w14:paraId="64155DFD" w14:textId="77777777" w:rsidR="00F95A28" w:rsidRPr="00997D3E" w:rsidRDefault="00BE38FD" w:rsidP="00EB1A87">
      <w:pPr>
        <w:spacing w:after="280"/>
        <w:ind w:left="357"/>
        <w:jc w:val="both"/>
        <w:rPr>
          <w:sz w:val="24"/>
          <w:szCs w:val="24"/>
        </w:rPr>
      </w:pPr>
      <w:hyperlink r:id="rId12" w:history="1">
        <w:r w:rsidR="00F95A28" w:rsidRPr="00997D3E">
          <w:rPr>
            <w:rStyle w:val="Hypertextovodkaz"/>
            <w:rFonts w:eastAsiaTheme="minorHAnsi"/>
            <w:color w:val="auto"/>
            <w:sz w:val="24"/>
            <w:szCs w:val="24"/>
          </w:rPr>
          <w:t>www.zidenice.eu</w:t>
        </w:r>
      </w:hyperlink>
      <w:r w:rsidR="00F95A28" w:rsidRPr="00997D3E">
        <w:rPr>
          <w:sz w:val="24"/>
          <w:szCs w:val="24"/>
        </w:rPr>
        <w:t xml:space="preserve">, </w:t>
      </w:r>
      <w:hyperlink r:id="rId13" w:history="1">
        <w:r w:rsidR="00F95A28" w:rsidRPr="00997D3E">
          <w:rPr>
            <w:rStyle w:val="Hypertextovodkaz"/>
            <w:rFonts w:eastAsiaTheme="minorHAnsi"/>
            <w:color w:val="auto"/>
            <w:sz w:val="24"/>
            <w:szCs w:val="24"/>
          </w:rPr>
          <w:t>podatelna.zidenice@brno.cz</w:t>
        </w:r>
      </w:hyperlink>
      <w:r w:rsidR="00F95A28" w:rsidRPr="00997D3E">
        <w:rPr>
          <w:sz w:val="24"/>
          <w:szCs w:val="24"/>
        </w:rPr>
        <w:t>.</w:t>
      </w:r>
    </w:p>
    <w:p w14:paraId="3F19E90F" w14:textId="78E3BB19" w:rsidR="00BE3FEB" w:rsidRPr="00997D3E" w:rsidRDefault="00F95A28" w:rsidP="00EB1A87">
      <w:pPr>
        <w:spacing w:before="120" w:after="320"/>
        <w:ind w:left="357"/>
        <w:rPr>
          <w:b/>
          <w:sz w:val="24"/>
          <w:szCs w:val="24"/>
          <w:u w:val="single"/>
        </w:rPr>
      </w:pPr>
      <w:r w:rsidRPr="00997D3E">
        <w:rPr>
          <w:b/>
          <w:sz w:val="24"/>
          <w:szCs w:val="24"/>
          <w:u w:val="single"/>
        </w:rPr>
        <w:t>Informace o předmětu VZ podá:</w:t>
      </w:r>
      <w:r w:rsidR="00EB1A87" w:rsidRPr="00997D3E">
        <w:rPr>
          <w:b/>
          <w:sz w:val="24"/>
          <w:szCs w:val="24"/>
          <w:u w:val="single"/>
        </w:rPr>
        <w:t xml:space="preserve"> </w:t>
      </w:r>
      <w:r w:rsidR="00BE3FEB" w:rsidRPr="00997D3E">
        <w:rPr>
          <w:b/>
          <w:sz w:val="24"/>
          <w:szCs w:val="24"/>
        </w:rPr>
        <w:t>………………</w:t>
      </w:r>
      <w:proofErr w:type="gramStart"/>
      <w:r w:rsidR="00BE3FEB" w:rsidRPr="00997D3E">
        <w:rPr>
          <w:b/>
          <w:sz w:val="24"/>
          <w:szCs w:val="24"/>
        </w:rPr>
        <w:t>…….</w:t>
      </w:r>
      <w:proofErr w:type="gramEnd"/>
      <w:r w:rsidR="00BE3FEB" w:rsidRPr="00997D3E">
        <w:rPr>
          <w:b/>
          <w:sz w:val="24"/>
          <w:szCs w:val="24"/>
        </w:rPr>
        <w:t>…………………….</w:t>
      </w:r>
    </w:p>
    <w:p w14:paraId="534DDF6A" w14:textId="7C55C46B" w:rsidR="00BE3FEB" w:rsidRPr="00997D3E" w:rsidRDefault="00F95A28" w:rsidP="00EB1A87">
      <w:pPr>
        <w:spacing w:before="120" w:after="320"/>
        <w:ind w:left="357"/>
        <w:rPr>
          <w:b/>
          <w:sz w:val="24"/>
          <w:szCs w:val="24"/>
          <w:u w:val="single"/>
        </w:rPr>
      </w:pPr>
      <w:r w:rsidRPr="00997D3E">
        <w:rPr>
          <w:b/>
          <w:sz w:val="24"/>
          <w:szCs w:val="24"/>
          <w:u w:val="single"/>
        </w:rPr>
        <w:t>Prohlídku na místě zajistí</w:t>
      </w:r>
      <w:r w:rsidR="00BE3FEB" w:rsidRPr="00997D3E">
        <w:rPr>
          <w:b/>
          <w:sz w:val="24"/>
          <w:szCs w:val="24"/>
          <w:u w:val="single"/>
        </w:rPr>
        <w:t xml:space="preserve"> </w:t>
      </w:r>
      <w:r w:rsidRPr="00997D3E">
        <w:rPr>
          <w:b/>
          <w:sz w:val="24"/>
          <w:szCs w:val="24"/>
          <w:u w:val="single"/>
        </w:rPr>
        <w:t>/ se koná:</w:t>
      </w:r>
      <w:r w:rsidR="00EB1A87" w:rsidRPr="00997D3E">
        <w:rPr>
          <w:b/>
          <w:sz w:val="24"/>
          <w:szCs w:val="24"/>
          <w:u w:val="single"/>
        </w:rPr>
        <w:t xml:space="preserve"> </w:t>
      </w:r>
      <w:r w:rsidR="00BE3FEB" w:rsidRPr="00997D3E">
        <w:rPr>
          <w:b/>
          <w:sz w:val="24"/>
          <w:szCs w:val="24"/>
        </w:rPr>
        <w:t>………………</w:t>
      </w:r>
      <w:proofErr w:type="gramStart"/>
      <w:r w:rsidR="00BE3FEB" w:rsidRPr="00997D3E">
        <w:rPr>
          <w:b/>
          <w:sz w:val="24"/>
          <w:szCs w:val="24"/>
        </w:rPr>
        <w:t>…….</w:t>
      </w:r>
      <w:proofErr w:type="gramEnd"/>
      <w:r w:rsidR="00BE3FEB" w:rsidRPr="00997D3E">
        <w:rPr>
          <w:b/>
          <w:sz w:val="24"/>
          <w:szCs w:val="24"/>
        </w:rPr>
        <w:t>…………………….</w:t>
      </w:r>
    </w:p>
    <w:p w14:paraId="12AE792E" w14:textId="55E1D24E" w:rsidR="00F95A28" w:rsidRPr="00997D3E" w:rsidRDefault="00F95A28" w:rsidP="002F0189">
      <w:pPr>
        <w:numPr>
          <w:ilvl w:val="0"/>
          <w:numId w:val="24"/>
        </w:numPr>
        <w:spacing w:before="120" w:after="120"/>
        <w:ind w:left="357" w:hanging="357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Informace o druhu, předmětu / (a předpokládané hodnotě) veřejné zakázky</w:t>
      </w:r>
    </w:p>
    <w:p w14:paraId="4A6B847F" w14:textId="52584E69" w:rsidR="00F95A28" w:rsidRPr="00997D3E" w:rsidRDefault="00F95A28" w:rsidP="00F95A28">
      <w:pPr>
        <w:ind w:left="360"/>
        <w:jc w:val="both"/>
        <w:rPr>
          <w:i/>
          <w:sz w:val="24"/>
          <w:szCs w:val="24"/>
        </w:rPr>
      </w:pPr>
      <w:r w:rsidRPr="00997D3E">
        <w:rPr>
          <w:sz w:val="24"/>
          <w:szCs w:val="24"/>
        </w:rPr>
        <w:t xml:space="preserve">Jedná se o veřejnou zakázku malého rozsahu na služby, zadanou v souladu s </w:t>
      </w:r>
      <w:proofErr w:type="spellStart"/>
      <w:r w:rsidRPr="00997D3E">
        <w:rPr>
          <w:sz w:val="24"/>
          <w:szCs w:val="24"/>
        </w:rPr>
        <w:t>ust</w:t>
      </w:r>
      <w:proofErr w:type="spellEnd"/>
      <w:r w:rsidRPr="00997D3E">
        <w:rPr>
          <w:sz w:val="24"/>
          <w:szCs w:val="24"/>
        </w:rPr>
        <w:t>. § 31 zákona č. 134/2016 Sb., o zadávání veřejných zakázek, ve znění pozdějších předpisů, postupem mimo režim zákona (</w:t>
      </w:r>
      <w:r w:rsidRPr="00997D3E">
        <w:rPr>
          <w:i/>
          <w:sz w:val="24"/>
          <w:szCs w:val="24"/>
        </w:rPr>
        <w:t xml:space="preserve">Předpokládaná hodnota VZ činí </w:t>
      </w:r>
      <w:r w:rsidR="00BE3FEB" w:rsidRPr="00997D3E">
        <w:rPr>
          <w:b/>
          <w:sz w:val="24"/>
          <w:szCs w:val="24"/>
        </w:rPr>
        <w:t xml:space="preserve">…………………………… </w:t>
      </w:r>
      <w:r w:rsidRPr="00997D3E">
        <w:rPr>
          <w:i/>
          <w:sz w:val="24"/>
          <w:szCs w:val="24"/>
        </w:rPr>
        <w:t xml:space="preserve"> </w:t>
      </w:r>
      <w:r w:rsidR="00BE3FEB" w:rsidRPr="00997D3E">
        <w:rPr>
          <w:i/>
          <w:sz w:val="24"/>
          <w:szCs w:val="24"/>
        </w:rPr>
        <w:t>Kč b</w:t>
      </w:r>
      <w:r w:rsidRPr="00997D3E">
        <w:rPr>
          <w:i/>
          <w:sz w:val="24"/>
          <w:szCs w:val="24"/>
        </w:rPr>
        <w:t>ez DPH).</w:t>
      </w:r>
    </w:p>
    <w:p w14:paraId="7A6ADC3E" w14:textId="28670697" w:rsidR="00F95A28" w:rsidRPr="00997D3E" w:rsidRDefault="00F95A28" w:rsidP="002F0189">
      <w:pPr>
        <w:numPr>
          <w:ilvl w:val="0"/>
          <w:numId w:val="24"/>
        </w:numPr>
        <w:spacing w:before="120" w:after="120"/>
        <w:ind w:left="357" w:hanging="357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Zadávací dokumentace</w:t>
      </w:r>
      <w:r w:rsidRPr="00997D3E">
        <w:rPr>
          <w:sz w:val="24"/>
          <w:szCs w:val="24"/>
        </w:rPr>
        <w:t xml:space="preserve"> </w:t>
      </w:r>
      <w:r w:rsidR="00EB1A87" w:rsidRPr="00997D3E">
        <w:rPr>
          <w:sz w:val="24"/>
          <w:szCs w:val="24"/>
        </w:rPr>
        <w:t>je zasílána jakožto</w:t>
      </w:r>
      <w:r w:rsidRPr="00997D3E">
        <w:rPr>
          <w:sz w:val="24"/>
          <w:szCs w:val="24"/>
        </w:rPr>
        <w:t xml:space="preserve"> příloh</w:t>
      </w:r>
      <w:r w:rsidR="00EB1A87" w:rsidRPr="00997D3E">
        <w:rPr>
          <w:sz w:val="24"/>
          <w:szCs w:val="24"/>
        </w:rPr>
        <w:t>a</w:t>
      </w:r>
      <w:r w:rsidRPr="00997D3E">
        <w:rPr>
          <w:sz w:val="24"/>
          <w:szCs w:val="24"/>
        </w:rPr>
        <w:t xml:space="preserve"> této výzvy.</w:t>
      </w:r>
    </w:p>
    <w:p w14:paraId="70902604" w14:textId="77777777" w:rsidR="00F95A28" w:rsidRPr="00997D3E" w:rsidRDefault="00F95A28" w:rsidP="002F0189">
      <w:pPr>
        <w:numPr>
          <w:ilvl w:val="0"/>
          <w:numId w:val="24"/>
        </w:numPr>
        <w:spacing w:before="120" w:after="120"/>
        <w:ind w:left="357" w:hanging="357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Lhůta a místo pro podání nabídek</w:t>
      </w:r>
    </w:p>
    <w:p w14:paraId="650F4C14" w14:textId="3F696CF1" w:rsidR="00F95A28" w:rsidRPr="00997D3E" w:rsidRDefault="00F95A28" w:rsidP="002F0189">
      <w:pPr>
        <w:numPr>
          <w:ilvl w:val="1"/>
          <w:numId w:val="24"/>
        </w:numPr>
        <w:spacing w:before="120" w:after="120"/>
        <w:ind w:left="794"/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Lhůta pro podání nabídek se stanovuje </w:t>
      </w:r>
      <w:r w:rsidRPr="00997D3E">
        <w:rPr>
          <w:b/>
          <w:sz w:val="24"/>
          <w:szCs w:val="24"/>
        </w:rPr>
        <w:t xml:space="preserve">do </w:t>
      </w:r>
      <w:r w:rsidR="00BE3FEB" w:rsidRPr="00997D3E">
        <w:rPr>
          <w:b/>
          <w:sz w:val="24"/>
          <w:szCs w:val="24"/>
        </w:rPr>
        <w:t>…………………….</w:t>
      </w:r>
      <w:r w:rsidRPr="00997D3E">
        <w:rPr>
          <w:b/>
          <w:sz w:val="24"/>
          <w:szCs w:val="24"/>
        </w:rPr>
        <w:t xml:space="preserve"> do 12:00 hodin</w:t>
      </w:r>
      <w:r w:rsidR="00BE3FEB" w:rsidRPr="00997D3E">
        <w:rPr>
          <w:sz w:val="24"/>
          <w:szCs w:val="24"/>
        </w:rPr>
        <w:t xml:space="preserve">. Místem pro podání nabídek je </w:t>
      </w:r>
      <w:r w:rsidRPr="00997D3E">
        <w:rPr>
          <w:sz w:val="24"/>
          <w:szCs w:val="24"/>
        </w:rPr>
        <w:t>adres</w:t>
      </w:r>
      <w:r w:rsidR="00BE3FEB" w:rsidRPr="00997D3E">
        <w:rPr>
          <w:sz w:val="24"/>
          <w:szCs w:val="24"/>
        </w:rPr>
        <w:t>a zadavatele.</w:t>
      </w:r>
    </w:p>
    <w:p w14:paraId="16E6995F" w14:textId="77777777" w:rsidR="00F95A28" w:rsidRPr="00BE5000" w:rsidRDefault="00F95A28" w:rsidP="002F0189">
      <w:pPr>
        <w:numPr>
          <w:ilvl w:val="1"/>
          <w:numId w:val="24"/>
        </w:numPr>
        <w:spacing w:before="120" w:after="120"/>
        <w:ind w:left="794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Nabídky se podávají v písemné formě osobně nebo doporučenou poštou, v uzavřených obálkách s uvedením textu „</w:t>
      </w:r>
      <w:r w:rsidRPr="00997D3E">
        <w:rPr>
          <w:b/>
          <w:sz w:val="24"/>
          <w:szCs w:val="24"/>
        </w:rPr>
        <w:t>NEOTVÍRAT“</w:t>
      </w:r>
      <w:r w:rsidRPr="00997D3E">
        <w:rPr>
          <w:sz w:val="24"/>
          <w:szCs w:val="24"/>
        </w:rPr>
        <w:t xml:space="preserve"> a označených názvem veřejné zakázky </w:t>
      </w:r>
      <w:r w:rsidRPr="00BE5000">
        <w:rPr>
          <w:b/>
          <w:sz w:val="24"/>
          <w:szCs w:val="24"/>
          <w:u w:val="single"/>
        </w:rPr>
        <w:t>„XXX“</w:t>
      </w:r>
      <w:r w:rsidRPr="00BE5000">
        <w:rPr>
          <w:b/>
          <w:sz w:val="24"/>
          <w:szCs w:val="24"/>
        </w:rPr>
        <w:t xml:space="preserve"> </w:t>
      </w:r>
      <w:r w:rsidRPr="00BE5000">
        <w:rPr>
          <w:sz w:val="24"/>
          <w:szCs w:val="24"/>
        </w:rPr>
        <w:t>a opatřených na uzavření razítkem, případně podpisem účastníka zadávacího řízení.</w:t>
      </w:r>
    </w:p>
    <w:p w14:paraId="27969FE3" w14:textId="5A0A4469" w:rsidR="00F95A28" w:rsidRPr="00BE5000" w:rsidRDefault="00F95A28" w:rsidP="002F0189">
      <w:pPr>
        <w:numPr>
          <w:ilvl w:val="1"/>
          <w:numId w:val="24"/>
        </w:numPr>
        <w:spacing w:before="120" w:after="120"/>
        <w:ind w:left="794"/>
        <w:jc w:val="both"/>
        <w:rPr>
          <w:sz w:val="24"/>
          <w:szCs w:val="24"/>
        </w:rPr>
      </w:pPr>
      <w:r w:rsidRPr="00BE5000">
        <w:rPr>
          <w:sz w:val="24"/>
          <w:szCs w:val="24"/>
        </w:rPr>
        <w:t>Adresa pro podání nabídek: Statutární město Brna, městská část Brno-Židenice,</w:t>
      </w:r>
      <w:r w:rsidR="00BE3FEB">
        <w:rPr>
          <w:sz w:val="24"/>
          <w:szCs w:val="24"/>
        </w:rPr>
        <w:t xml:space="preserve"> </w:t>
      </w:r>
      <w:r w:rsidRPr="00BE5000">
        <w:rPr>
          <w:sz w:val="24"/>
          <w:szCs w:val="24"/>
        </w:rPr>
        <w:t>Gajdošova</w:t>
      </w:r>
      <w:r w:rsidR="00BE3FEB">
        <w:rPr>
          <w:sz w:val="24"/>
          <w:szCs w:val="24"/>
        </w:rPr>
        <w:t> </w:t>
      </w:r>
      <w:r w:rsidRPr="00BE5000">
        <w:rPr>
          <w:sz w:val="24"/>
          <w:szCs w:val="24"/>
        </w:rPr>
        <w:t>7, 615 00 Brno</w:t>
      </w:r>
      <w:r w:rsidR="00BE3FEB">
        <w:rPr>
          <w:sz w:val="24"/>
          <w:szCs w:val="24"/>
        </w:rPr>
        <w:t>.</w:t>
      </w:r>
    </w:p>
    <w:p w14:paraId="5880A127" w14:textId="50505C4D" w:rsidR="00F95A28" w:rsidRPr="00BE5000" w:rsidRDefault="00F95A28" w:rsidP="002F0189">
      <w:pPr>
        <w:numPr>
          <w:ilvl w:val="1"/>
          <w:numId w:val="24"/>
        </w:numPr>
        <w:spacing w:before="120" w:after="120"/>
        <w:ind w:left="794"/>
        <w:jc w:val="both"/>
        <w:rPr>
          <w:sz w:val="24"/>
          <w:szCs w:val="24"/>
        </w:rPr>
      </w:pPr>
      <w:r w:rsidRPr="00BE5000">
        <w:rPr>
          <w:sz w:val="24"/>
          <w:szCs w:val="24"/>
        </w:rPr>
        <w:t>Nabídky se přijímají na výše uvedené adrese ve lhůtě pro podání na podatelně ÚMČ,</w:t>
      </w:r>
      <w:r w:rsidR="00BE3FEB">
        <w:rPr>
          <w:sz w:val="24"/>
          <w:szCs w:val="24"/>
        </w:rPr>
        <w:t xml:space="preserve"> </w:t>
      </w:r>
      <w:r w:rsidRPr="00BE5000">
        <w:rPr>
          <w:sz w:val="24"/>
          <w:szCs w:val="24"/>
        </w:rPr>
        <w:t>2.</w:t>
      </w:r>
      <w:r w:rsidR="00BE3FEB">
        <w:rPr>
          <w:sz w:val="24"/>
          <w:szCs w:val="24"/>
        </w:rPr>
        <w:t> </w:t>
      </w:r>
      <w:r w:rsidRPr="00BE5000">
        <w:rPr>
          <w:sz w:val="24"/>
          <w:szCs w:val="24"/>
        </w:rPr>
        <w:t>poschodí, tel.: 548 426 110, 548 426 120 v pracovních dnech:</w:t>
      </w:r>
    </w:p>
    <w:p w14:paraId="59B33F44" w14:textId="77777777" w:rsidR="00F95A28" w:rsidRPr="00BE5000" w:rsidRDefault="00F95A28" w:rsidP="00F95A28">
      <w:pPr>
        <w:spacing w:before="120" w:after="120"/>
        <w:ind w:left="794"/>
        <w:rPr>
          <w:sz w:val="24"/>
          <w:szCs w:val="24"/>
        </w:rPr>
      </w:pPr>
      <w:r w:rsidRPr="00BE5000">
        <w:rPr>
          <w:sz w:val="24"/>
          <w:szCs w:val="24"/>
        </w:rPr>
        <w:t xml:space="preserve">PO-ST </w:t>
      </w:r>
      <w:r w:rsidRPr="00BE5000">
        <w:rPr>
          <w:sz w:val="24"/>
          <w:szCs w:val="24"/>
        </w:rPr>
        <w:tab/>
        <w:t>od 8:00 do 17:00 hodin</w:t>
      </w:r>
    </w:p>
    <w:p w14:paraId="4C8EF556" w14:textId="77777777" w:rsidR="00F95A28" w:rsidRPr="00BE5000" w:rsidRDefault="00F95A28" w:rsidP="00F95A28">
      <w:pPr>
        <w:spacing w:before="120" w:after="120"/>
        <w:ind w:left="794"/>
        <w:rPr>
          <w:sz w:val="24"/>
          <w:szCs w:val="24"/>
        </w:rPr>
      </w:pPr>
      <w:r w:rsidRPr="00BE5000">
        <w:rPr>
          <w:sz w:val="24"/>
          <w:szCs w:val="24"/>
        </w:rPr>
        <w:t xml:space="preserve">ÚT-ČT </w:t>
      </w:r>
      <w:r w:rsidRPr="00BE5000">
        <w:rPr>
          <w:sz w:val="24"/>
          <w:szCs w:val="24"/>
        </w:rPr>
        <w:tab/>
        <w:t>od 8:00 do 14:00 hodin</w:t>
      </w:r>
    </w:p>
    <w:p w14:paraId="2366B1B8" w14:textId="77777777" w:rsidR="00F95A28" w:rsidRDefault="00F95A28" w:rsidP="00F95A28">
      <w:pPr>
        <w:spacing w:before="120" w:after="120"/>
        <w:ind w:left="794"/>
        <w:rPr>
          <w:sz w:val="24"/>
          <w:szCs w:val="24"/>
        </w:rPr>
      </w:pPr>
      <w:r w:rsidRPr="00BE5000">
        <w:rPr>
          <w:sz w:val="24"/>
          <w:szCs w:val="24"/>
        </w:rPr>
        <w:t xml:space="preserve">PÁ </w:t>
      </w:r>
      <w:r w:rsidRPr="00BE5000">
        <w:rPr>
          <w:sz w:val="24"/>
          <w:szCs w:val="24"/>
        </w:rPr>
        <w:tab/>
      </w:r>
      <w:r w:rsidRPr="00BE5000">
        <w:rPr>
          <w:sz w:val="24"/>
          <w:szCs w:val="24"/>
        </w:rPr>
        <w:tab/>
        <w:t>od 8:00 do 13:00 hodin</w:t>
      </w:r>
    </w:p>
    <w:p w14:paraId="35BCB2A4" w14:textId="109EB92F" w:rsidR="00F95A28" w:rsidRDefault="00F95A28" w:rsidP="00F95A28">
      <w:pPr>
        <w:spacing w:before="120" w:after="120"/>
        <w:ind w:left="794"/>
        <w:rPr>
          <w:sz w:val="24"/>
          <w:szCs w:val="24"/>
        </w:rPr>
      </w:pPr>
      <w:r>
        <w:rPr>
          <w:sz w:val="24"/>
          <w:szCs w:val="24"/>
        </w:rPr>
        <w:t>(příp. v jiných aktuálních pracovních dnech</w:t>
      </w:r>
      <w:r w:rsidR="00BE3FEB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BE3FEB">
        <w:rPr>
          <w:sz w:val="24"/>
          <w:szCs w:val="24"/>
        </w:rPr>
        <w:t xml:space="preserve"> </w:t>
      </w:r>
      <w:r>
        <w:rPr>
          <w:sz w:val="24"/>
          <w:szCs w:val="24"/>
        </w:rPr>
        <w:t>pracovních hodinách, o kterých ÚMČ předem informuje)</w:t>
      </w:r>
      <w:r w:rsidR="00BE3FEB">
        <w:rPr>
          <w:sz w:val="24"/>
          <w:szCs w:val="24"/>
        </w:rPr>
        <w:t>.</w:t>
      </w:r>
    </w:p>
    <w:p w14:paraId="231E0C68" w14:textId="77777777" w:rsidR="00F95A28" w:rsidRPr="00BE5000" w:rsidRDefault="00F95A28" w:rsidP="002F0189">
      <w:pPr>
        <w:numPr>
          <w:ilvl w:val="1"/>
          <w:numId w:val="24"/>
        </w:numPr>
        <w:spacing w:before="120" w:after="120"/>
        <w:ind w:left="794"/>
        <w:jc w:val="both"/>
        <w:rPr>
          <w:sz w:val="24"/>
          <w:szCs w:val="24"/>
        </w:rPr>
      </w:pPr>
      <w:r w:rsidRPr="00BE5000">
        <w:rPr>
          <w:sz w:val="24"/>
          <w:szCs w:val="24"/>
        </w:rPr>
        <w:t>V případě doručování nabídek poštou je za okamžik podání nabídky považováno převzetí nabídky adresátem v místě podání nabídek.</w:t>
      </w:r>
    </w:p>
    <w:p w14:paraId="6606A410" w14:textId="478BD7F4" w:rsidR="00BE3FEB" w:rsidRDefault="00BE3FEB" w:rsidP="00F95A28">
      <w:pPr>
        <w:spacing w:before="240"/>
        <w:rPr>
          <w:sz w:val="24"/>
          <w:szCs w:val="24"/>
        </w:rPr>
      </w:pPr>
    </w:p>
    <w:p w14:paraId="5AE8743F" w14:textId="77777777" w:rsidR="00E63F58" w:rsidRPr="00997D3E" w:rsidRDefault="00E63F58" w:rsidP="00F95A28">
      <w:pPr>
        <w:spacing w:before="240"/>
        <w:rPr>
          <w:sz w:val="24"/>
          <w:szCs w:val="24"/>
        </w:rPr>
      </w:pPr>
    </w:p>
    <w:p w14:paraId="52CEA88E" w14:textId="2C44CA03" w:rsidR="00F95A28" w:rsidRPr="00997D3E" w:rsidRDefault="00F95A28" w:rsidP="00F95A28">
      <w:pPr>
        <w:spacing w:before="240"/>
        <w:rPr>
          <w:sz w:val="24"/>
          <w:szCs w:val="24"/>
        </w:rPr>
      </w:pPr>
      <w:r w:rsidRPr="00997D3E">
        <w:rPr>
          <w:sz w:val="24"/>
          <w:szCs w:val="24"/>
        </w:rPr>
        <w:t>S pozdravem</w:t>
      </w:r>
    </w:p>
    <w:p w14:paraId="5D2520F5" w14:textId="77777777" w:rsidR="00F95A28" w:rsidRPr="00997D3E" w:rsidRDefault="00F95A28" w:rsidP="00F95A28">
      <w:pPr>
        <w:tabs>
          <w:tab w:val="left" w:pos="180"/>
        </w:tabs>
        <w:rPr>
          <w:sz w:val="24"/>
          <w:szCs w:val="24"/>
        </w:rPr>
      </w:pPr>
      <w:r w:rsidRPr="00997D3E">
        <w:rPr>
          <w:sz w:val="24"/>
          <w:szCs w:val="24"/>
        </w:rPr>
        <w:tab/>
      </w:r>
    </w:p>
    <w:p w14:paraId="746E3AE1" w14:textId="49486B3D" w:rsidR="00F95A28" w:rsidRPr="00997D3E" w:rsidRDefault="00F95A28" w:rsidP="00F95A28">
      <w:pPr>
        <w:pStyle w:val="Plohy"/>
        <w:tabs>
          <w:tab w:val="left" w:pos="180"/>
        </w:tabs>
        <w:spacing w:before="120" w:after="120"/>
        <w:rPr>
          <w:sz w:val="20"/>
          <w:szCs w:val="20"/>
          <w:u w:val="none"/>
        </w:rPr>
      </w:pP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Pr="00997D3E">
        <w:rPr>
          <w:u w:val="none"/>
        </w:rPr>
        <w:tab/>
      </w:r>
      <w:r w:rsidR="001F709F" w:rsidRPr="00997D3E">
        <w:rPr>
          <w:u w:val="none"/>
        </w:rPr>
        <w:t xml:space="preserve">    </w:t>
      </w:r>
      <w:r w:rsidRPr="00997D3E">
        <w:rPr>
          <w:sz w:val="20"/>
          <w:szCs w:val="20"/>
          <w:u w:val="none"/>
          <w:bdr w:val="single" w:sz="4" w:space="0" w:color="auto"/>
        </w:rPr>
        <w:t>otisk úředního razítka</w:t>
      </w:r>
    </w:p>
    <w:p w14:paraId="0B907B10" w14:textId="77777777" w:rsidR="001F709F" w:rsidRPr="00997D3E" w:rsidRDefault="00F95A28" w:rsidP="00F95A28">
      <w:pPr>
        <w:tabs>
          <w:tab w:val="left" w:pos="180"/>
        </w:tabs>
        <w:rPr>
          <w:sz w:val="24"/>
          <w:szCs w:val="24"/>
        </w:rPr>
      </w:pP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   </w:t>
      </w:r>
    </w:p>
    <w:p w14:paraId="33557BDD" w14:textId="77777777" w:rsidR="001F709F" w:rsidRPr="00997D3E" w:rsidRDefault="001F709F" w:rsidP="00F95A28">
      <w:pPr>
        <w:tabs>
          <w:tab w:val="left" w:pos="180"/>
        </w:tabs>
        <w:rPr>
          <w:sz w:val="24"/>
          <w:szCs w:val="24"/>
        </w:rPr>
      </w:pPr>
    </w:p>
    <w:p w14:paraId="7B5C157C" w14:textId="77777777" w:rsidR="001F709F" w:rsidRPr="00997D3E" w:rsidRDefault="001F709F" w:rsidP="00F95A28">
      <w:pPr>
        <w:tabs>
          <w:tab w:val="left" w:pos="180"/>
        </w:tabs>
        <w:rPr>
          <w:sz w:val="24"/>
          <w:szCs w:val="24"/>
        </w:rPr>
      </w:pPr>
    </w:p>
    <w:p w14:paraId="43D5CED0" w14:textId="384BF4BF" w:rsidR="00F95A28" w:rsidRPr="00997D3E" w:rsidRDefault="001F709F" w:rsidP="00F95A28">
      <w:pPr>
        <w:tabs>
          <w:tab w:val="left" w:pos="180"/>
        </w:tabs>
        <w:rPr>
          <w:sz w:val="24"/>
          <w:szCs w:val="24"/>
        </w:rPr>
      </w:pP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   </w:t>
      </w:r>
      <w:r w:rsidR="00F95A28" w:rsidRPr="00997D3E">
        <w:rPr>
          <w:sz w:val="24"/>
          <w:szCs w:val="24"/>
        </w:rPr>
        <w:t xml:space="preserve"> jméno a příjmení </w:t>
      </w:r>
    </w:p>
    <w:p w14:paraId="7C6BCBD0" w14:textId="77777777" w:rsidR="00F95A28" w:rsidRPr="00997D3E" w:rsidRDefault="00F95A28" w:rsidP="00F95A28">
      <w:pPr>
        <w:pStyle w:val="Zhlav"/>
        <w:tabs>
          <w:tab w:val="clear" w:pos="4536"/>
          <w:tab w:val="clear" w:pos="9072"/>
          <w:tab w:val="left" w:pos="180"/>
          <w:tab w:val="left" w:pos="567"/>
        </w:tabs>
        <w:rPr>
          <w:sz w:val="24"/>
          <w:szCs w:val="24"/>
        </w:rPr>
      </w:pP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       vedoucí příslušného útvaru </w:t>
      </w:r>
    </w:p>
    <w:p w14:paraId="4E76EAFD" w14:textId="77777777" w:rsidR="00F95A28" w:rsidRPr="00997D3E" w:rsidRDefault="00F95A28" w:rsidP="00F95A28">
      <w:pPr>
        <w:pStyle w:val="Zhlav"/>
        <w:tabs>
          <w:tab w:val="clear" w:pos="4536"/>
          <w:tab w:val="clear" w:pos="9072"/>
          <w:tab w:val="left" w:pos="180"/>
          <w:tab w:val="left" w:pos="567"/>
        </w:tabs>
        <w:spacing w:before="2520"/>
        <w:rPr>
          <w:sz w:val="24"/>
          <w:szCs w:val="24"/>
          <w:u w:val="single"/>
        </w:rPr>
      </w:pPr>
      <w:r w:rsidRPr="00997D3E">
        <w:rPr>
          <w:sz w:val="24"/>
          <w:szCs w:val="24"/>
          <w:u w:val="single"/>
        </w:rPr>
        <w:t>Přílohy:</w:t>
      </w:r>
    </w:p>
    <w:p w14:paraId="4321D2A3" w14:textId="6D150207" w:rsidR="00F95A28" w:rsidRPr="00BE5000" w:rsidRDefault="00185CEF" w:rsidP="00F95A28">
      <w:pPr>
        <w:pStyle w:val="Zhlav"/>
        <w:tabs>
          <w:tab w:val="clear" w:pos="4536"/>
          <w:tab w:val="clear" w:pos="9072"/>
          <w:tab w:val="left" w:pos="180"/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>Z</w:t>
      </w:r>
      <w:r w:rsidR="00F95A28" w:rsidRPr="00BE5000">
        <w:rPr>
          <w:sz w:val="24"/>
          <w:szCs w:val="24"/>
        </w:rPr>
        <w:t xml:space="preserve">adávací dokumentace </w:t>
      </w:r>
      <w:r>
        <w:rPr>
          <w:sz w:val="24"/>
          <w:szCs w:val="24"/>
        </w:rPr>
        <w:t>na veřejnou zakázku</w:t>
      </w:r>
    </w:p>
    <w:p w14:paraId="039A922F" w14:textId="77777777" w:rsidR="00F95A28" w:rsidRPr="00BE5000" w:rsidRDefault="00F95A28" w:rsidP="00F95A28">
      <w:pPr>
        <w:tabs>
          <w:tab w:val="left" w:pos="180"/>
          <w:tab w:val="left" w:pos="567"/>
        </w:tabs>
        <w:rPr>
          <w:sz w:val="24"/>
          <w:szCs w:val="24"/>
          <w:u w:val="single"/>
        </w:rPr>
      </w:pPr>
    </w:p>
    <w:p w14:paraId="5BE6B5D1" w14:textId="77777777" w:rsidR="00F95A28" w:rsidRPr="00BE5000" w:rsidRDefault="00F95A28" w:rsidP="00F95A28">
      <w:pPr>
        <w:rPr>
          <w:rFonts w:eastAsia="Calibri"/>
          <w:b/>
          <w:sz w:val="28"/>
          <w:szCs w:val="28"/>
          <w:u w:val="single"/>
          <w:lang w:eastAsia="en-US"/>
        </w:rPr>
      </w:pPr>
      <w:r w:rsidRPr="00BE5000">
        <w:rPr>
          <w:rFonts w:eastAsia="Calibri"/>
          <w:b/>
          <w:sz w:val="28"/>
          <w:szCs w:val="28"/>
          <w:u w:val="single"/>
          <w:lang w:eastAsia="en-US"/>
        </w:rPr>
        <w:br w:type="page"/>
      </w:r>
    </w:p>
    <w:p w14:paraId="49F52874" w14:textId="57E91D64" w:rsidR="00EB32D4" w:rsidRDefault="00EB32D4" w:rsidP="00EB32D4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>
        <w:rPr>
          <w:b/>
          <w:color w:val="0F243E" w:themeColor="text2" w:themeShade="80"/>
          <w:sz w:val="32"/>
          <w:szCs w:val="32"/>
        </w:rPr>
        <w:t>6</w:t>
      </w:r>
    </w:p>
    <w:p w14:paraId="7EBDF1D5" w14:textId="3CCF47EC" w:rsidR="00EB32D4" w:rsidRDefault="00EB32D4" w:rsidP="00EB32D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Protokol o </w:t>
      </w:r>
      <w:r w:rsidRPr="0096427A">
        <w:rPr>
          <w:b/>
          <w:bCs/>
          <w:sz w:val="32"/>
          <w:szCs w:val="32"/>
        </w:rPr>
        <w:t xml:space="preserve">zadání </w:t>
      </w:r>
      <w:r>
        <w:rPr>
          <w:b/>
          <w:bCs/>
          <w:sz w:val="32"/>
          <w:szCs w:val="32"/>
        </w:rPr>
        <w:t xml:space="preserve">veřejné </w:t>
      </w:r>
      <w:r w:rsidRPr="0096427A">
        <w:rPr>
          <w:b/>
          <w:bCs/>
          <w:sz w:val="32"/>
          <w:szCs w:val="32"/>
        </w:rPr>
        <w:t>zakázky</w:t>
      </w:r>
      <w:r>
        <w:rPr>
          <w:b/>
          <w:bCs/>
          <w:sz w:val="32"/>
          <w:szCs w:val="32"/>
        </w:rPr>
        <w:t xml:space="preserve"> </w:t>
      </w:r>
      <w:r w:rsidR="00A01A90">
        <w:rPr>
          <w:b/>
          <w:bCs/>
          <w:sz w:val="32"/>
          <w:szCs w:val="32"/>
        </w:rPr>
        <w:t>při mimořádné situaci</w:t>
      </w:r>
    </w:p>
    <w:p w14:paraId="704E93BF" w14:textId="76C4FCE0" w:rsidR="00EB32D4" w:rsidRPr="00EB32D4" w:rsidRDefault="00EB1A87" w:rsidP="00EB32D4">
      <w:pPr>
        <w:autoSpaceDE w:val="0"/>
        <w:autoSpaceDN w:val="0"/>
        <w:adjustRightInd w:val="0"/>
        <w:spacing w:after="400"/>
        <w:jc w:val="center"/>
        <w:rPr>
          <w:sz w:val="22"/>
          <w:szCs w:val="22"/>
        </w:rPr>
      </w:pPr>
      <w:r>
        <w:rPr>
          <w:sz w:val="22"/>
          <w:szCs w:val="22"/>
        </w:rPr>
        <w:t>dle</w:t>
      </w:r>
      <w:r w:rsidR="00EB32D4" w:rsidRPr="00EB32D4">
        <w:rPr>
          <w:sz w:val="22"/>
          <w:szCs w:val="22"/>
        </w:rPr>
        <w:t xml:space="preserve"> Části druhé, Článku V. Metodiky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9"/>
        <w:gridCol w:w="8129"/>
      </w:tblGrid>
      <w:tr w:rsidR="00EB32D4" w14:paraId="30A5520D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57F36CE4" w14:textId="77777777" w:rsidR="00EB32D4" w:rsidRPr="00BB3DA8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EB32D4" w14:paraId="3206C5FC" w14:textId="77777777" w:rsidTr="00E63F58">
        <w:tc>
          <w:tcPr>
            <w:tcW w:w="1555" w:type="dxa"/>
          </w:tcPr>
          <w:p w14:paraId="514993CA" w14:textId="77777777" w:rsidR="00EB32D4" w:rsidRPr="00BB3DA8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0EB788C6" w14:textId="77777777" w:rsidR="00EB32D4" w:rsidRPr="00234CB1" w:rsidRDefault="00EB32D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tatutární město Brno, městská část Brno-Židenice</w:t>
            </w:r>
          </w:p>
        </w:tc>
      </w:tr>
      <w:tr w:rsidR="00EB32D4" w14:paraId="18266CC8" w14:textId="77777777" w:rsidTr="00E63F58">
        <w:tc>
          <w:tcPr>
            <w:tcW w:w="1555" w:type="dxa"/>
          </w:tcPr>
          <w:p w14:paraId="48E614E9" w14:textId="77777777" w:rsidR="00EB32D4" w:rsidRPr="00BB3DA8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</w:tcPr>
          <w:p w14:paraId="3DBD099C" w14:textId="77777777" w:rsidR="00EB32D4" w:rsidRPr="00BB3DA8" w:rsidRDefault="00EB32D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EB32D4" w14:paraId="392BF910" w14:textId="77777777" w:rsidTr="00E63F58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1527F699" w14:textId="77777777" w:rsidR="00EB32D4" w:rsidRPr="0033316A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EB32D4" w14:paraId="38D0DEAC" w14:textId="77777777" w:rsidTr="00E63F58">
        <w:trPr>
          <w:trHeight w:val="535"/>
        </w:trPr>
        <w:tc>
          <w:tcPr>
            <w:tcW w:w="1555" w:type="dxa"/>
            <w:vAlign w:val="center"/>
          </w:tcPr>
          <w:p w14:paraId="66FEBE77" w14:textId="77777777" w:rsidR="00EB32D4" w:rsidRPr="0033316A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55DDCB66" w14:textId="77777777" w:rsidR="00EB32D4" w:rsidRPr="0033316A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EB32D4" w14:paraId="00AA145C" w14:textId="77777777" w:rsidTr="00E63F58">
        <w:trPr>
          <w:trHeight w:val="727"/>
        </w:trPr>
        <w:tc>
          <w:tcPr>
            <w:tcW w:w="1555" w:type="dxa"/>
            <w:vAlign w:val="center"/>
          </w:tcPr>
          <w:p w14:paraId="3FFB456D" w14:textId="77777777" w:rsidR="00EB32D4" w:rsidRPr="0033316A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Předmět plnění</w:t>
            </w:r>
          </w:p>
        </w:tc>
        <w:tc>
          <w:tcPr>
            <w:tcW w:w="8930" w:type="dxa"/>
          </w:tcPr>
          <w:p w14:paraId="25A33161" w14:textId="77777777" w:rsidR="00EB32D4" w:rsidRPr="0033316A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17DBB0CA" w14:textId="77777777" w:rsidR="00EB32D4" w:rsidRDefault="00EB32D4" w:rsidP="00EB32D4">
      <w:pPr>
        <w:autoSpaceDE w:val="0"/>
        <w:autoSpaceDN w:val="0"/>
        <w:adjustRightInd w:val="0"/>
        <w:spacing w:after="240"/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67"/>
        <w:gridCol w:w="2393"/>
        <w:gridCol w:w="1481"/>
        <w:gridCol w:w="1660"/>
        <w:gridCol w:w="967"/>
        <w:gridCol w:w="1660"/>
      </w:tblGrid>
      <w:tr w:rsidR="00EB32D4" w14:paraId="1B3FEC79" w14:textId="77777777" w:rsidTr="00E63F58">
        <w:tc>
          <w:tcPr>
            <w:tcW w:w="10485" w:type="dxa"/>
            <w:gridSpan w:val="6"/>
            <w:shd w:val="clear" w:color="auto" w:fill="F2F2F2" w:themeFill="background1" w:themeFillShade="F2"/>
          </w:tcPr>
          <w:p w14:paraId="621A0508" w14:textId="77777777" w:rsidR="00EB32D4" w:rsidRPr="00BB3DA8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Vybraný dodavatel</w:t>
            </w:r>
          </w:p>
        </w:tc>
      </w:tr>
      <w:tr w:rsidR="00EB32D4" w14:paraId="0D07234F" w14:textId="77777777" w:rsidTr="00E63F58">
        <w:trPr>
          <w:trHeight w:val="593"/>
        </w:trPr>
        <w:tc>
          <w:tcPr>
            <w:tcW w:w="1555" w:type="dxa"/>
          </w:tcPr>
          <w:p w14:paraId="7E5F909B" w14:textId="77777777" w:rsidR="00EB32D4" w:rsidRPr="00BB3DA8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  <w:gridSpan w:val="5"/>
          </w:tcPr>
          <w:p w14:paraId="333B826B" w14:textId="77777777" w:rsidR="00EB32D4" w:rsidRPr="002C7C12" w:rsidRDefault="00EB32D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EB32D4" w:rsidRPr="00997D3E" w14:paraId="79FC8CFF" w14:textId="77777777" w:rsidTr="00E63F58">
        <w:trPr>
          <w:trHeight w:val="596"/>
        </w:trPr>
        <w:tc>
          <w:tcPr>
            <w:tcW w:w="1555" w:type="dxa"/>
          </w:tcPr>
          <w:p w14:paraId="65E23868" w14:textId="77777777" w:rsidR="00EB32D4" w:rsidRPr="00997D3E" w:rsidRDefault="00EB32D4" w:rsidP="00A37F52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  <w:gridSpan w:val="5"/>
          </w:tcPr>
          <w:p w14:paraId="329ADC27" w14:textId="77777777" w:rsidR="00EB32D4" w:rsidRPr="00997D3E" w:rsidRDefault="00EB32D4" w:rsidP="00A37F52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510F9D" w:rsidRPr="00997D3E" w14:paraId="1B85C04B" w14:textId="77777777" w:rsidTr="00E63F58">
        <w:trPr>
          <w:trHeight w:val="653"/>
        </w:trPr>
        <w:tc>
          <w:tcPr>
            <w:tcW w:w="1555" w:type="dxa"/>
          </w:tcPr>
          <w:p w14:paraId="283F3D34" w14:textId="77777777" w:rsidR="00510F9D" w:rsidRPr="00997D3E" w:rsidRDefault="00510F9D" w:rsidP="001A607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Cs/>
                <w:sz w:val="24"/>
                <w:szCs w:val="24"/>
              </w:rPr>
              <w:t>Cena bez DPH</w:t>
            </w:r>
          </w:p>
        </w:tc>
        <w:tc>
          <w:tcPr>
            <w:tcW w:w="2693" w:type="dxa"/>
          </w:tcPr>
          <w:p w14:paraId="1D1BACC3" w14:textId="77777777" w:rsidR="00510F9D" w:rsidRPr="00997D3E" w:rsidRDefault="00510F9D" w:rsidP="001A6074">
            <w:pPr>
              <w:spacing w:before="240" w:after="16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BF8982" w14:textId="77777777" w:rsidR="00510F9D" w:rsidRPr="00997D3E" w:rsidRDefault="00510F9D" w:rsidP="001A6074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843" w:type="dxa"/>
            <w:vAlign w:val="center"/>
          </w:tcPr>
          <w:p w14:paraId="540B23CE" w14:textId="77777777" w:rsidR="00510F9D" w:rsidRPr="00997D3E" w:rsidRDefault="00510F9D" w:rsidP="001A6074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4A697F09" w14:textId="77777777" w:rsidR="00510F9D" w:rsidRPr="00997D3E" w:rsidRDefault="00510F9D" w:rsidP="001A6074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43" w:type="dxa"/>
            <w:vAlign w:val="center"/>
          </w:tcPr>
          <w:p w14:paraId="4C3B5702" w14:textId="77777777" w:rsidR="00510F9D" w:rsidRPr="00997D3E" w:rsidRDefault="00510F9D" w:rsidP="001A6074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14:paraId="4B3218D2" w14:textId="77777777" w:rsidR="00EB32D4" w:rsidRPr="00997D3E" w:rsidRDefault="00EB32D4" w:rsidP="00EB32D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2"/>
          <w:szCs w:val="22"/>
        </w:rPr>
      </w:pPr>
    </w:p>
    <w:p w14:paraId="5BEF1FEE" w14:textId="77777777" w:rsidR="00EB32D4" w:rsidRPr="00997D3E" w:rsidRDefault="00EB32D4" w:rsidP="00EB32D4">
      <w:pPr>
        <w:autoSpaceDE w:val="0"/>
        <w:autoSpaceDN w:val="0"/>
        <w:adjustRightInd w:val="0"/>
        <w:spacing w:after="200"/>
        <w:rPr>
          <w:rFonts w:ascii="ArialMT" w:hAnsi="ArialMT" w:cs="ArialMT"/>
          <w:sz w:val="22"/>
          <w:szCs w:val="22"/>
        </w:rPr>
      </w:pPr>
      <w:r w:rsidRPr="00997D3E">
        <w:rPr>
          <w:b/>
          <w:bCs/>
          <w:sz w:val="28"/>
          <w:szCs w:val="28"/>
        </w:rPr>
        <w:t>Důvod přímého zadání</w:t>
      </w:r>
      <w:r w:rsidRPr="00997D3E">
        <w:rPr>
          <w:b/>
          <w:bCs/>
          <w:sz w:val="24"/>
          <w:szCs w:val="24"/>
        </w:rPr>
        <w:t xml:space="preserve"> </w:t>
      </w:r>
      <w:r w:rsidRPr="00997D3E">
        <w:rPr>
          <w:sz w:val="24"/>
          <w:szCs w:val="24"/>
        </w:rPr>
        <w:t>(</w:t>
      </w:r>
      <w:r w:rsidRPr="00997D3E">
        <w:t xml:space="preserve">Viditelně označit </w:t>
      </w:r>
      <w:r w:rsidRPr="00997D3E">
        <w:rPr>
          <w:rFonts w:ascii="Wingdings" w:hAnsi="Wingdings"/>
          <w:b/>
          <w:bCs/>
          <w:sz w:val="28"/>
          <w:szCs w:val="28"/>
        </w:rPr>
        <w:t>ü</w:t>
      </w:r>
      <w:r w:rsidRPr="00997D3E">
        <w:rPr>
          <w:sz w:val="24"/>
          <w:szCs w:val="24"/>
        </w:rPr>
        <w:t>)</w:t>
      </w:r>
      <w:r w:rsidRPr="00997D3E">
        <w:rPr>
          <w:rFonts w:ascii="ArialMT" w:hAnsi="ArialMT" w:cs="ArialMT"/>
          <w:sz w:val="22"/>
          <w:szCs w:val="22"/>
        </w:rPr>
        <w:t>:</w:t>
      </w:r>
    </w:p>
    <w:p w14:paraId="70400CF9" w14:textId="13D9883C" w:rsidR="00224723" w:rsidRPr="00997D3E" w:rsidRDefault="00EB32D4" w:rsidP="00224723">
      <w:pPr>
        <w:autoSpaceDE w:val="0"/>
        <w:autoSpaceDN w:val="0"/>
        <w:adjustRightInd w:val="0"/>
        <w:spacing w:after="80"/>
        <w:rPr>
          <w:sz w:val="24"/>
          <w:szCs w:val="24"/>
        </w:rPr>
      </w:pPr>
      <w:r w:rsidRPr="00997D3E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997D3E">
        <w:rPr>
          <w:b/>
          <w:bCs/>
          <w:sz w:val="26"/>
          <w:szCs w:val="26"/>
        </w:rPr>
        <w:t xml:space="preserve"> </w:t>
      </w:r>
      <w:r w:rsidR="00623477" w:rsidRPr="00997D3E">
        <w:rPr>
          <w:b/>
          <w:bCs/>
          <w:sz w:val="26"/>
          <w:szCs w:val="26"/>
        </w:rPr>
        <w:t>M</w:t>
      </w:r>
      <w:r w:rsidRPr="00997D3E">
        <w:rPr>
          <w:b/>
          <w:bCs/>
          <w:sz w:val="26"/>
          <w:szCs w:val="26"/>
        </w:rPr>
        <w:t>imořádná situace</w:t>
      </w:r>
      <w:r w:rsidRPr="00997D3E">
        <w:rPr>
          <w:sz w:val="24"/>
          <w:szCs w:val="24"/>
        </w:rPr>
        <w:t xml:space="preserve"> –</w:t>
      </w:r>
      <w:r w:rsidR="00224723" w:rsidRPr="00997D3E">
        <w:rPr>
          <w:sz w:val="24"/>
          <w:szCs w:val="24"/>
        </w:rPr>
        <w:t xml:space="preserve"> nastanuvší / trvající ke dni </w:t>
      </w:r>
      <w:r w:rsidRPr="00997D3E">
        <w:rPr>
          <w:b/>
          <w:bCs/>
          <w:sz w:val="24"/>
          <w:szCs w:val="24"/>
        </w:rPr>
        <w:t>……………………</w:t>
      </w:r>
    </w:p>
    <w:p w14:paraId="27FCC292" w14:textId="14B19D9E" w:rsidR="00623477" w:rsidRPr="00997D3E" w:rsidRDefault="00224723" w:rsidP="002A60D2">
      <w:pPr>
        <w:autoSpaceDE w:val="0"/>
        <w:autoSpaceDN w:val="0"/>
        <w:adjustRightInd w:val="0"/>
        <w:spacing w:after="240"/>
        <w:contextualSpacing/>
        <w:jc w:val="both"/>
        <w:rPr>
          <w:sz w:val="24"/>
          <w:szCs w:val="24"/>
        </w:rPr>
      </w:pPr>
      <w:r w:rsidRPr="00997D3E">
        <w:rPr>
          <w:sz w:val="24"/>
          <w:szCs w:val="24"/>
        </w:rPr>
        <w:t>Zvláštní okolnosti vyvolané havárií (především technického rázu), mimořádn</w:t>
      </w:r>
      <w:r w:rsidR="00623477" w:rsidRPr="00997D3E">
        <w:rPr>
          <w:sz w:val="24"/>
          <w:szCs w:val="24"/>
        </w:rPr>
        <w:t>ou</w:t>
      </w:r>
      <w:r w:rsidRPr="00997D3E">
        <w:rPr>
          <w:sz w:val="24"/>
          <w:szCs w:val="24"/>
        </w:rPr>
        <w:t xml:space="preserve"> živeln</w:t>
      </w:r>
      <w:r w:rsidR="00623477" w:rsidRPr="00997D3E">
        <w:rPr>
          <w:sz w:val="24"/>
          <w:szCs w:val="24"/>
        </w:rPr>
        <w:t xml:space="preserve">ou </w:t>
      </w:r>
      <w:r w:rsidRPr="00997D3E">
        <w:rPr>
          <w:sz w:val="24"/>
          <w:szCs w:val="24"/>
        </w:rPr>
        <w:t>událost</w:t>
      </w:r>
      <w:r w:rsidR="00623477" w:rsidRPr="00997D3E">
        <w:rPr>
          <w:sz w:val="24"/>
          <w:szCs w:val="24"/>
        </w:rPr>
        <w:t>í</w:t>
      </w:r>
      <w:r w:rsidRPr="00997D3E">
        <w:rPr>
          <w:sz w:val="24"/>
          <w:szCs w:val="24"/>
        </w:rPr>
        <w:t xml:space="preserve"> (především přírodního rázu), jiný</w:t>
      </w:r>
      <w:r w:rsidR="00623477" w:rsidRPr="00997D3E">
        <w:rPr>
          <w:sz w:val="24"/>
          <w:szCs w:val="24"/>
        </w:rPr>
        <w:t>m</w:t>
      </w:r>
      <w:r w:rsidRPr="00997D3E">
        <w:rPr>
          <w:sz w:val="24"/>
          <w:szCs w:val="24"/>
        </w:rPr>
        <w:t xml:space="preserve"> zásahem vyšší moci</w:t>
      </w:r>
      <w:r w:rsidR="000E7D64" w:rsidRPr="00997D3E">
        <w:rPr>
          <w:sz w:val="24"/>
          <w:szCs w:val="24"/>
        </w:rPr>
        <w:t xml:space="preserve"> či vnějším zaviněním</w:t>
      </w:r>
      <w:r w:rsidRPr="00997D3E">
        <w:rPr>
          <w:sz w:val="24"/>
          <w:szCs w:val="24"/>
        </w:rPr>
        <w:t>. Blíže k mimořádným situacím viz Část první, článek II., bod 1</w:t>
      </w:r>
      <w:r w:rsidR="002A60D2" w:rsidRPr="00997D3E">
        <w:rPr>
          <w:sz w:val="24"/>
          <w:szCs w:val="24"/>
        </w:rPr>
        <w:t>5</w:t>
      </w:r>
      <w:r w:rsidRPr="00997D3E">
        <w:rPr>
          <w:sz w:val="24"/>
          <w:szCs w:val="24"/>
        </w:rPr>
        <w:t>. Metodiky.</w:t>
      </w:r>
    </w:p>
    <w:tbl>
      <w:tblPr>
        <w:tblStyle w:val="Mkatabulky"/>
        <w:tblpPr w:leftFromText="141" w:rightFromText="141" w:vertAnchor="text" w:horzAnchor="margin" w:tblpY="37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3477" w14:paraId="2F6AD158" w14:textId="77777777" w:rsidTr="000409B3">
        <w:trPr>
          <w:trHeight w:val="4810"/>
        </w:trPr>
        <w:tc>
          <w:tcPr>
            <w:tcW w:w="9634" w:type="dxa"/>
          </w:tcPr>
          <w:p w14:paraId="469DD114" w14:textId="6B341D73" w:rsidR="00623477" w:rsidRPr="00E51156" w:rsidRDefault="00623477" w:rsidP="00A37F52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popis důvodu přímého zadání</w:t>
            </w: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</w:tc>
      </w:tr>
    </w:tbl>
    <w:p w14:paraId="7172C130" w14:textId="26BBAC73" w:rsidR="002A60D2" w:rsidRDefault="002A60D2" w:rsidP="00EB32D4">
      <w:pPr>
        <w:spacing w:line="360" w:lineRule="auto"/>
        <w:rPr>
          <w:bCs/>
          <w:sz w:val="24"/>
          <w:szCs w:val="24"/>
        </w:rPr>
      </w:pPr>
    </w:p>
    <w:p w14:paraId="08D37F90" w14:textId="77777777" w:rsidR="002A60D2" w:rsidRDefault="002A60D2" w:rsidP="00EB32D4">
      <w:pPr>
        <w:spacing w:line="360" w:lineRule="auto"/>
        <w:rPr>
          <w:bCs/>
          <w:sz w:val="24"/>
          <w:szCs w:val="24"/>
        </w:rPr>
      </w:pPr>
    </w:p>
    <w:p w14:paraId="00F5627C" w14:textId="446E9254" w:rsidR="00EB32D4" w:rsidRPr="00997D3E" w:rsidRDefault="00EB32D4" w:rsidP="00623477">
      <w:pPr>
        <w:spacing w:line="360" w:lineRule="auto"/>
        <w:rPr>
          <w:bCs/>
          <w:sz w:val="24"/>
          <w:szCs w:val="24"/>
        </w:rPr>
      </w:pPr>
      <w:r w:rsidRPr="00997D3E">
        <w:rPr>
          <w:bCs/>
          <w:sz w:val="24"/>
          <w:szCs w:val="24"/>
        </w:rPr>
        <w:t xml:space="preserve">V Brně dne </w:t>
      </w:r>
      <w:r w:rsidRPr="00997D3E">
        <w:rPr>
          <w:b/>
          <w:sz w:val="24"/>
          <w:szCs w:val="24"/>
        </w:rPr>
        <w:t>…………………….</w:t>
      </w:r>
      <w:r w:rsidRPr="00997D3E">
        <w:rPr>
          <w:bCs/>
          <w:sz w:val="24"/>
          <w:szCs w:val="24"/>
        </w:rPr>
        <w:tab/>
      </w:r>
      <w:r w:rsidR="00623477" w:rsidRPr="00997D3E">
        <w:rPr>
          <w:bCs/>
          <w:sz w:val="24"/>
          <w:szCs w:val="24"/>
        </w:rPr>
        <w:t xml:space="preserve">        </w:t>
      </w:r>
      <w:r w:rsidRPr="00997D3E">
        <w:rPr>
          <w:bdr w:val="single" w:sz="4" w:space="0" w:color="auto"/>
        </w:rPr>
        <w:t>otisk úředního razítka</w:t>
      </w:r>
      <w:r w:rsidR="00623477" w:rsidRPr="00997D3E">
        <w:rPr>
          <w:bCs/>
          <w:sz w:val="24"/>
          <w:szCs w:val="24"/>
        </w:rPr>
        <w:tab/>
        <w:t xml:space="preserve">        </w:t>
      </w:r>
      <w:r w:rsidRPr="00997D3E">
        <w:rPr>
          <w:bCs/>
          <w:sz w:val="24"/>
          <w:szCs w:val="24"/>
        </w:rPr>
        <w:t xml:space="preserve">Podpis: </w:t>
      </w:r>
      <w:r w:rsidRPr="00997D3E">
        <w:rPr>
          <w:b/>
          <w:sz w:val="24"/>
          <w:szCs w:val="24"/>
        </w:rPr>
        <w:t>…………………….</w:t>
      </w:r>
    </w:p>
    <w:p w14:paraId="68F06A6B" w14:textId="1CB7051E" w:rsidR="00623477" w:rsidRDefault="00EB32D4" w:rsidP="00623477">
      <w:pPr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br w:type="page"/>
      </w:r>
      <w:r w:rsidR="00BE38FD">
        <w:rPr>
          <w:b/>
          <w:noProof/>
          <w:color w:val="0F243E" w:themeColor="text2" w:themeShade="80"/>
          <w:sz w:val="32"/>
          <w:szCs w:val="32"/>
        </w:rPr>
        <w:object w:dxaOrig="1440" w:dyaOrig="1440" w14:anchorId="39F896EF">
          <v:shape id="_x0000_s1146" type="#_x0000_t75" alt="" style="position:absolute;left:0;text-align:left;margin-left:28.25pt;margin-top:25.1pt;width:537pt;height:56.25pt;z-index:251676672;visibility:visible;mso-wrap-edited:f;mso-height-percent:0;mso-position-horizontal-relative:page;mso-position-vertical-relative:page;mso-height-percent:0">
            <v:imagedata r:id="rId8" o:title=""/>
            <w10:wrap anchorx="page" anchory="page"/>
          </v:shape>
          <o:OLEObject Type="Embed" ProgID="Word.Picture.8" ShapeID="_x0000_s1146" DrawAspect="Content" ObjectID="_1694868204" r:id="rId14"/>
        </w:object>
      </w:r>
      <w:r w:rsidR="00623477" w:rsidRPr="003D3AB5">
        <w:rPr>
          <w:b/>
          <w:color w:val="0F243E" w:themeColor="text2" w:themeShade="80"/>
          <w:sz w:val="32"/>
          <w:szCs w:val="32"/>
        </w:rPr>
        <w:t>P</w:t>
      </w:r>
    </w:p>
    <w:p w14:paraId="78CE20E5" w14:textId="7297A8D2" w:rsidR="009C1A4C" w:rsidRDefault="009C1A4C" w:rsidP="00623477">
      <w:pPr>
        <w:jc w:val="right"/>
        <w:rPr>
          <w:b/>
          <w:color w:val="0F243E" w:themeColor="text2" w:themeShade="80"/>
          <w:sz w:val="32"/>
          <w:szCs w:val="32"/>
        </w:rPr>
      </w:pPr>
    </w:p>
    <w:p w14:paraId="3F347541" w14:textId="7D5129C8" w:rsidR="009C1A4C" w:rsidRDefault="009C1A4C" w:rsidP="00623477">
      <w:pPr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>
        <w:rPr>
          <w:b/>
          <w:color w:val="0F243E" w:themeColor="text2" w:themeShade="80"/>
          <w:sz w:val="32"/>
          <w:szCs w:val="32"/>
        </w:rPr>
        <w:t>7</w:t>
      </w:r>
      <w:r w:rsidR="004F7770">
        <w:rPr>
          <w:b/>
          <w:color w:val="0F243E" w:themeColor="text2" w:themeShade="80"/>
          <w:sz w:val="32"/>
          <w:szCs w:val="32"/>
        </w:rPr>
        <w:t>a</w:t>
      </w:r>
    </w:p>
    <w:p w14:paraId="65FF9989" w14:textId="77777777" w:rsidR="009C1A4C" w:rsidRDefault="009C1A4C" w:rsidP="00992F3F">
      <w:pPr>
        <w:spacing w:before="1320"/>
        <w:jc w:val="center"/>
        <w:rPr>
          <w:rFonts w:ascii="Arial Black" w:hAnsi="Arial Black"/>
          <w:sz w:val="48"/>
          <w:szCs w:val="48"/>
        </w:rPr>
      </w:pPr>
    </w:p>
    <w:p w14:paraId="5B479AD3" w14:textId="19B2067F" w:rsidR="00992F3F" w:rsidRPr="00112060" w:rsidRDefault="00992F3F" w:rsidP="00992F3F">
      <w:pPr>
        <w:spacing w:before="1320"/>
        <w:jc w:val="center"/>
        <w:rPr>
          <w:rFonts w:ascii="Arial Black" w:hAnsi="Arial Black"/>
          <w:sz w:val="48"/>
          <w:szCs w:val="48"/>
        </w:rPr>
      </w:pPr>
      <w:r w:rsidRPr="00585632">
        <w:rPr>
          <w:rFonts w:ascii="Arial Black" w:hAnsi="Arial Black"/>
          <w:sz w:val="48"/>
          <w:szCs w:val="48"/>
        </w:rPr>
        <w:t>Zadávací dokumentace</w:t>
      </w:r>
    </w:p>
    <w:p w14:paraId="650B865D" w14:textId="47CA3B1F" w:rsidR="00992F3F" w:rsidRPr="00997D3E" w:rsidRDefault="00992F3F" w:rsidP="00992F3F">
      <w:pPr>
        <w:spacing w:before="960"/>
        <w:jc w:val="center"/>
        <w:rPr>
          <w:rFonts w:ascii="Arial" w:hAnsi="Arial" w:cs="Arial"/>
          <w:sz w:val="36"/>
          <w:szCs w:val="36"/>
        </w:rPr>
      </w:pPr>
      <w:r w:rsidRPr="00997D3E">
        <w:rPr>
          <w:rFonts w:ascii="Arial" w:hAnsi="Arial" w:cs="Arial"/>
          <w:b/>
          <w:sz w:val="36"/>
          <w:szCs w:val="36"/>
        </w:rPr>
        <w:t>„XXXXX“</w:t>
      </w:r>
    </w:p>
    <w:p w14:paraId="062E8557" w14:textId="77777777" w:rsidR="00992F3F" w:rsidRPr="00997D3E" w:rsidRDefault="00992F3F" w:rsidP="00992F3F">
      <w:pPr>
        <w:jc w:val="center"/>
        <w:rPr>
          <w:rFonts w:ascii="Arial" w:hAnsi="Arial" w:cs="Arial"/>
          <w:sz w:val="32"/>
          <w:szCs w:val="32"/>
        </w:rPr>
      </w:pPr>
    </w:p>
    <w:p w14:paraId="41BE0F21" w14:textId="61CFBD81" w:rsidR="00992F3F" w:rsidRPr="00997D3E" w:rsidRDefault="00992F3F" w:rsidP="00992F3F">
      <w:pPr>
        <w:spacing w:before="2640"/>
        <w:jc w:val="center"/>
        <w:rPr>
          <w:rFonts w:ascii="Arial" w:hAnsi="Arial" w:cs="Arial"/>
          <w:sz w:val="32"/>
          <w:szCs w:val="32"/>
        </w:rPr>
      </w:pPr>
      <w:r w:rsidRPr="00997D3E">
        <w:rPr>
          <w:rFonts w:ascii="Arial" w:hAnsi="Arial" w:cs="Arial"/>
          <w:sz w:val="32"/>
          <w:szCs w:val="32"/>
        </w:rPr>
        <w:t xml:space="preserve">Zpracoval: </w:t>
      </w:r>
      <w:r w:rsidR="00633561" w:rsidRPr="00997D3E">
        <w:rPr>
          <w:rFonts w:ascii="Arial" w:hAnsi="Arial" w:cs="Arial"/>
          <w:sz w:val="32"/>
          <w:szCs w:val="32"/>
        </w:rPr>
        <w:t>„</w:t>
      </w:r>
      <w:r w:rsidRPr="00997D3E">
        <w:rPr>
          <w:rFonts w:ascii="Arial" w:hAnsi="Arial" w:cs="Arial"/>
          <w:sz w:val="32"/>
          <w:szCs w:val="32"/>
        </w:rPr>
        <w:t>XXX</w:t>
      </w:r>
      <w:r w:rsidR="00633561" w:rsidRPr="00997D3E">
        <w:rPr>
          <w:rFonts w:ascii="Arial" w:hAnsi="Arial" w:cs="Arial"/>
          <w:sz w:val="32"/>
          <w:szCs w:val="32"/>
        </w:rPr>
        <w:t>“</w:t>
      </w:r>
    </w:p>
    <w:p w14:paraId="33574B7E" w14:textId="77777777" w:rsidR="00992F3F" w:rsidRPr="00997D3E" w:rsidRDefault="00992F3F" w:rsidP="00992F3F">
      <w:pPr>
        <w:jc w:val="center"/>
        <w:rPr>
          <w:rFonts w:ascii="Arial" w:hAnsi="Arial" w:cs="Arial"/>
          <w:sz w:val="32"/>
          <w:szCs w:val="32"/>
        </w:rPr>
      </w:pPr>
      <w:r w:rsidRPr="00997D3E">
        <w:rPr>
          <w:rFonts w:ascii="Arial" w:hAnsi="Arial" w:cs="Arial"/>
          <w:sz w:val="32"/>
          <w:szCs w:val="32"/>
        </w:rPr>
        <w:t>Brno, měsíc, rok</w:t>
      </w:r>
    </w:p>
    <w:p w14:paraId="36F7E6D5" w14:textId="77777777" w:rsidR="00992F3F" w:rsidRPr="00633561" w:rsidRDefault="00992F3F" w:rsidP="00992F3F">
      <w:pPr>
        <w:rPr>
          <w:rFonts w:ascii="Arial" w:hAnsi="Arial" w:cs="Arial"/>
          <w:sz w:val="16"/>
          <w:szCs w:val="16"/>
        </w:rPr>
      </w:pPr>
    </w:p>
    <w:p w14:paraId="5F5F4CD9" w14:textId="77777777" w:rsidR="00992F3F" w:rsidRPr="00997D3E" w:rsidRDefault="00992F3F" w:rsidP="00992F3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  <w:r w:rsidRPr="00997D3E">
        <w:rPr>
          <w:b/>
          <w:sz w:val="32"/>
          <w:szCs w:val="32"/>
          <w:u w:val="single"/>
        </w:rPr>
        <w:t>Zadávací dokumentace</w:t>
      </w:r>
    </w:p>
    <w:p w14:paraId="66140802" w14:textId="77777777" w:rsidR="00992F3F" w:rsidRPr="00997D3E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 xml:space="preserve">Předmět zakázky a předmět plnění </w:t>
      </w:r>
    </w:p>
    <w:p w14:paraId="29841323" w14:textId="5EBCC795" w:rsidR="00992F3F" w:rsidRPr="00997D3E" w:rsidRDefault="00992F3F" w:rsidP="00992F3F">
      <w:pPr>
        <w:ind w:left="360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Jedná se o veřejnou zakázku na</w:t>
      </w:r>
      <w:r w:rsidRPr="00997D3E">
        <w:rPr>
          <w:b/>
          <w:bCs/>
          <w:sz w:val="24"/>
          <w:szCs w:val="24"/>
        </w:rPr>
        <w:t xml:space="preserve"> [</w:t>
      </w:r>
      <w:r w:rsidRPr="00997D3E">
        <w:rPr>
          <w:b/>
          <w:bCs/>
          <w:i/>
          <w:iCs/>
          <w:sz w:val="24"/>
          <w:szCs w:val="24"/>
        </w:rPr>
        <w:t>dodávky</w:t>
      </w:r>
      <w:r w:rsidRPr="00997D3E">
        <w:rPr>
          <w:b/>
          <w:bCs/>
          <w:sz w:val="24"/>
          <w:szCs w:val="24"/>
        </w:rPr>
        <w:t>]</w:t>
      </w:r>
      <w:r w:rsidRPr="00997D3E">
        <w:rPr>
          <w:b/>
          <w:bCs/>
          <w:i/>
          <w:iCs/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služby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stavební práce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t>vybrat dle konkrétní VZ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zadanou v souladu s </w:t>
      </w:r>
      <w:proofErr w:type="spellStart"/>
      <w:r w:rsidRPr="00997D3E">
        <w:rPr>
          <w:sz w:val="24"/>
          <w:szCs w:val="24"/>
        </w:rPr>
        <w:t>ust</w:t>
      </w:r>
      <w:proofErr w:type="spellEnd"/>
      <w:r w:rsidRPr="00997D3E">
        <w:rPr>
          <w:sz w:val="24"/>
          <w:szCs w:val="24"/>
        </w:rPr>
        <w:t xml:space="preserve">. § 31 zákona č. 134/2016 Sb., ve znění pozdějších předpisů (dále jen „zákon“). Předmětem plnění veřejné zakázky jsou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dodávky</w:t>
      </w:r>
      <w:r w:rsidRPr="00997D3E">
        <w:rPr>
          <w:b/>
          <w:bCs/>
          <w:sz w:val="24"/>
          <w:szCs w:val="24"/>
        </w:rPr>
        <w:t>]</w:t>
      </w:r>
      <w:r w:rsidRPr="00997D3E">
        <w:rPr>
          <w:b/>
          <w:bCs/>
          <w:i/>
          <w:iCs/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služby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stavební práce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rPr>
          <w:sz w:val="24"/>
          <w:szCs w:val="24"/>
        </w:rPr>
        <w:t>vybrat dle konkrétní VZ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spojené s akcí </w:t>
      </w:r>
      <w:r w:rsidRPr="00997D3E">
        <w:rPr>
          <w:b/>
          <w:sz w:val="24"/>
          <w:szCs w:val="24"/>
        </w:rPr>
        <w:t>„</w:t>
      </w:r>
      <w:r w:rsidRPr="00997D3E">
        <w:rPr>
          <w:b/>
          <w:sz w:val="24"/>
          <w:szCs w:val="24"/>
          <w:u w:val="single"/>
        </w:rPr>
        <w:t>XXX</w:t>
      </w:r>
      <w:r w:rsidRPr="00997D3E">
        <w:rPr>
          <w:b/>
          <w:sz w:val="24"/>
          <w:szCs w:val="24"/>
        </w:rPr>
        <w:t>“</w:t>
      </w:r>
    </w:p>
    <w:p w14:paraId="4ADEFA75" w14:textId="77777777" w:rsidR="00992F3F" w:rsidRPr="00997D3E" w:rsidRDefault="00992F3F" w:rsidP="00992F3F">
      <w:pPr>
        <w:ind w:left="357"/>
        <w:jc w:val="both"/>
        <w:rPr>
          <w:i/>
          <w:sz w:val="24"/>
          <w:szCs w:val="24"/>
        </w:rPr>
      </w:pPr>
      <w:r w:rsidRPr="00997D3E">
        <w:rPr>
          <w:b/>
          <w:i/>
          <w:sz w:val="24"/>
          <w:szCs w:val="32"/>
          <w:u w:val="single"/>
        </w:rPr>
        <w:t xml:space="preserve">Rozsah prací a závazné parametry, které musí být dále dodrženy: </w:t>
      </w:r>
    </w:p>
    <w:p w14:paraId="673B450D" w14:textId="77777777" w:rsidR="00992F3F" w:rsidRPr="00997D3E" w:rsidRDefault="00992F3F" w:rsidP="002F0189">
      <w:pPr>
        <w:numPr>
          <w:ilvl w:val="0"/>
          <w:numId w:val="25"/>
        </w:numPr>
        <w:tabs>
          <w:tab w:val="clear" w:pos="284"/>
          <w:tab w:val="num" w:pos="709"/>
        </w:tabs>
        <w:ind w:left="567" w:hanging="283"/>
        <w:jc w:val="both"/>
        <w:rPr>
          <w:i/>
          <w:sz w:val="24"/>
          <w:szCs w:val="24"/>
        </w:rPr>
      </w:pPr>
      <w:r w:rsidRPr="00997D3E">
        <w:rPr>
          <w:i/>
          <w:sz w:val="24"/>
          <w:szCs w:val="24"/>
        </w:rPr>
        <w:t>Stručný popis rozsahu prací</w:t>
      </w:r>
    </w:p>
    <w:p w14:paraId="67D4E8CC" w14:textId="37CE9BD1" w:rsidR="00992F3F" w:rsidRPr="00997D3E" w:rsidRDefault="00992F3F" w:rsidP="002F0189">
      <w:pPr>
        <w:numPr>
          <w:ilvl w:val="0"/>
          <w:numId w:val="25"/>
        </w:numPr>
        <w:tabs>
          <w:tab w:val="clear" w:pos="284"/>
          <w:tab w:val="num" w:pos="709"/>
        </w:tabs>
        <w:spacing w:after="120"/>
        <w:ind w:left="568" w:hanging="284"/>
        <w:jc w:val="both"/>
        <w:rPr>
          <w:b/>
          <w:i/>
          <w:sz w:val="24"/>
          <w:szCs w:val="24"/>
          <w:u w:val="single"/>
        </w:rPr>
      </w:pPr>
      <w:r w:rsidRPr="00997D3E">
        <w:rPr>
          <w:i/>
          <w:sz w:val="24"/>
          <w:szCs w:val="24"/>
        </w:rPr>
        <w:t>Součástí ceny o dílo je provedení veškerých dodávek a prací neobsažených ve výše uvedeném popisu rozsahu, avšak potřebných pro zdárné dokončení a následné užívání díla. Tyto dodávky a práce budou zahrnuty v ceně o dílo.</w:t>
      </w:r>
    </w:p>
    <w:p w14:paraId="4A7453A6" w14:textId="4F1D260D" w:rsidR="001A6074" w:rsidRPr="00997D3E" w:rsidRDefault="001A6074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 xml:space="preserve">CPV kódy </w:t>
      </w:r>
      <w:r w:rsidRPr="00997D3E">
        <w:rPr>
          <w:bCs/>
          <w:sz w:val="24"/>
          <w:szCs w:val="24"/>
        </w:rPr>
        <w:t>(</w:t>
      </w:r>
      <w:hyperlink r:id="rId15" w:history="1">
        <w:r w:rsidRPr="00997D3E">
          <w:rPr>
            <w:rStyle w:val="Hypertextovodkaz"/>
            <w:bCs/>
            <w:color w:val="auto"/>
            <w:sz w:val="24"/>
            <w:szCs w:val="24"/>
          </w:rPr>
          <w:t>http://www.isvz.cz/isvz/Ciselniky/Strom.aspx?typ=1</w:t>
        </w:r>
      </w:hyperlink>
      <w:r w:rsidRPr="00997D3E">
        <w:rPr>
          <w:bCs/>
          <w:sz w:val="24"/>
          <w:szCs w:val="24"/>
        </w:rPr>
        <w:t>)</w:t>
      </w:r>
    </w:p>
    <w:p w14:paraId="76D9F924" w14:textId="0AB4029A" w:rsidR="001A6074" w:rsidRPr="00997D3E" w:rsidRDefault="001A6074" w:rsidP="001A6074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8CCEF7" w14:textId="36D484CB" w:rsidR="001A6074" w:rsidRPr="001A6074" w:rsidRDefault="001A6074" w:rsidP="001A6074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F3DB95" w14:textId="571136E8" w:rsidR="00992F3F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Obchodní podmínky</w:t>
      </w:r>
    </w:p>
    <w:p w14:paraId="3F3BDE89" w14:textId="6B0D8EA3" w:rsidR="00992F3F" w:rsidRPr="00E87442" w:rsidRDefault="00992F3F" w:rsidP="00633561">
      <w:pPr>
        <w:spacing w:after="120"/>
        <w:ind w:left="357"/>
        <w:jc w:val="both"/>
        <w:rPr>
          <w:sz w:val="24"/>
          <w:szCs w:val="24"/>
        </w:rPr>
      </w:pPr>
      <w:r w:rsidRPr="00F66307">
        <w:rPr>
          <w:i/>
          <w:sz w:val="24"/>
          <w:szCs w:val="24"/>
        </w:rPr>
        <w:t>Zadavatel neposkytne zálohu na plnění veřejné zakázky. Provedená dodávka bude fakturována po</w:t>
      </w:r>
      <w:r w:rsidR="00E63F58">
        <w:rPr>
          <w:i/>
          <w:sz w:val="24"/>
          <w:szCs w:val="24"/>
        </w:rPr>
        <w:t> </w:t>
      </w:r>
      <w:r w:rsidRPr="00F66307">
        <w:rPr>
          <w:i/>
          <w:sz w:val="24"/>
          <w:szCs w:val="24"/>
        </w:rPr>
        <w:t>kompletní realizaci a na základě vzájemně odsouhlasené faktury</w:t>
      </w:r>
      <w:r w:rsidRPr="00B929F8">
        <w:rPr>
          <w:sz w:val="24"/>
          <w:szCs w:val="24"/>
        </w:rPr>
        <w:t>. Faktura musí obsahovat veškeré náležitosti daňového dokladu podle platných obecně závazných předpisů. Zadavatel</w:t>
      </w:r>
      <w:r>
        <w:rPr>
          <w:sz w:val="24"/>
          <w:szCs w:val="24"/>
        </w:rPr>
        <w:t xml:space="preserve"> si</w:t>
      </w:r>
      <w:r w:rsidR="00633561">
        <w:rPr>
          <w:sz w:val="24"/>
          <w:szCs w:val="24"/>
        </w:rPr>
        <w:t> </w:t>
      </w:r>
      <w:r w:rsidRPr="00B929F8">
        <w:rPr>
          <w:sz w:val="24"/>
          <w:szCs w:val="24"/>
        </w:rPr>
        <w:t xml:space="preserve">vyhrazuje právo před uplynutím lhůty splatnosti vrátit fakturu, pokud neobsahuje požadované náležitosti </w:t>
      </w:r>
      <w:r w:rsidRPr="00997D3E">
        <w:rPr>
          <w:sz w:val="24"/>
          <w:szCs w:val="24"/>
        </w:rPr>
        <w:t>nebo obsahuje nesprávné cenové či identifikační údaje. Opravená faktura bude opatřena novou lhůtou splatnosti. Zaplacením se rozumí připsání příslušné částky na účet dodavatele. Splatnost daňových dokladů je</w:t>
      </w:r>
      <w:r w:rsidR="00E63F58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 xml:space="preserve">stanovena na </w:t>
      </w:r>
      <w:r w:rsidRPr="00997D3E">
        <w:rPr>
          <w:i/>
          <w:sz w:val="24"/>
          <w:szCs w:val="24"/>
        </w:rPr>
        <w:t>30</w:t>
      </w:r>
      <w:r w:rsidRPr="00997D3E">
        <w:rPr>
          <w:sz w:val="24"/>
          <w:szCs w:val="24"/>
        </w:rPr>
        <w:t xml:space="preserve"> dnů ode dne doručení zadavateli. Platba bude provedena výhradně bezhotovostním převodem v </w:t>
      </w:r>
      <w:r w:rsidRPr="00B929F8">
        <w:rPr>
          <w:sz w:val="24"/>
          <w:szCs w:val="24"/>
        </w:rPr>
        <w:t xml:space="preserve">Kč. </w:t>
      </w:r>
      <w:r>
        <w:rPr>
          <w:sz w:val="24"/>
          <w:szCs w:val="24"/>
        </w:rPr>
        <w:t xml:space="preserve">Zadavatel </w:t>
      </w:r>
      <w:r w:rsidRPr="00B929F8">
        <w:rPr>
          <w:sz w:val="24"/>
          <w:szCs w:val="24"/>
        </w:rPr>
        <w:t>nepřipouští překročení sjednané ceny, vyjma případů změny zákonné sazby DPH.</w:t>
      </w:r>
    </w:p>
    <w:p w14:paraId="52347153" w14:textId="77777777" w:rsidR="00992F3F" w:rsidRPr="00425036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425036">
        <w:rPr>
          <w:b/>
          <w:sz w:val="24"/>
          <w:szCs w:val="24"/>
        </w:rPr>
        <w:t>Zpracování nabídkové ceny</w:t>
      </w:r>
    </w:p>
    <w:p w14:paraId="40EC526C" w14:textId="51927CF9" w:rsidR="00992F3F" w:rsidRPr="00997D3E" w:rsidRDefault="00992F3F" w:rsidP="00633561">
      <w:pPr>
        <w:spacing w:after="120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Celková cena </w:t>
      </w:r>
      <w:r w:rsidRPr="00997D3E">
        <w:rPr>
          <w:sz w:val="24"/>
          <w:szCs w:val="24"/>
        </w:rPr>
        <w:t>musí obsahovat veškeré náklady na realizaci zakázky v místě plnění. V krycím listu, podepsaném oprávněnou osobou, bude uvedena cena bez DPH</w:t>
      </w:r>
      <w:r w:rsidR="00A37F52" w:rsidRPr="00997D3E">
        <w:rPr>
          <w:sz w:val="24"/>
          <w:szCs w:val="24"/>
        </w:rPr>
        <w:t xml:space="preserve">, </w:t>
      </w:r>
      <w:r w:rsidRPr="00997D3E">
        <w:rPr>
          <w:sz w:val="24"/>
          <w:szCs w:val="24"/>
        </w:rPr>
        <w:t>s DPH a vyčíslena DPH.</w:t>
      </w:r>
    </w:p>
    <w:p w14:paraId="4522C7D6" w14:textId="77777777" w:rsidR="00992F3F" w:rsidRPr="00997D3E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Způsob hodnocení nabídek podle hodnotících kritérií</w:t>
      </w:r>
    </w:p>
    <w:p w14:paraId="625924F9" w14:textId="77777777" w:rsidR="00992F3F" w:rsidRPr="00997D3E" w:rsidRDefault="00992F3F" w:rsidP="00992F3F">
      <w:pPr>
        <w:ind w:left="360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Nabídky splňující všechny podmínky dané vyzývacím dopisem a zadávací dokumentací budou hodnoceny dle:</w:t>
      </w:r>
    </w:p>
    <w:p w14:paraId="55EEBF8B" w14:textId="531DD0F0" w:rsidR="00E3144D" w:rsidRPr="00997D3E" w:rsidRDefault="00992F3F" w:rsidP="00E3144D">
      <w:pPr>
        <w:pStyle w:val="Odstavecseseznamem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D3E">
        <w:rPr>
          <w:rFonts w:ascii="Times New Roman" w:hAnsi="Times New Roman" w:cs="Times New Roman"/>
          <w:b/>
          <w:i/>
          <w:sz w:val="24"/>
          <w:szCs w:val="24"/>
        </w:rPr>
        <w:t>nabídkové ceny bez DPH (100 %)</w:t>
      </w:r>
      <w:r w:rsidRPr="00997D3E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39E56273" w14:textId="249D1778" w:rsidR="00E3144D" w:rsidRPr="00997D3E" w:rsidRDefault="00E3144D" w:rsidP="00E3144D">
      <w:pPr>
        <w:pStyle w:val="Odstavecseseznamem"/>
        <w:ind w:left="78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7D3E">
        <w:rPr>
          <w:rFonts w:ascii="Times New Roman" w:hAnsi="Times New Roman" w:cs="Times New Roman"/>
          <w:bCs/>
          <w:iCs/>
          <w:sz w:val="24"/>
          <w:szCs w:val="24"/>
        </w:rPr>
        <w:t>nebo</w:t>
      </w:r>
    </w:p>
    <w:p w14:paraId="55979244" w14:textId="77777777" w:rsidR="00E3144D" w:rsidRPr="00997D3E" w:rsidRDefault="00992F3F" w:rsidP="00E3144D">
      <w:pPr>
        <w:pStyle w:val="Odstavecseseznamem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D3E">
        <w:rPr>
          <w:rFonts w:ascii="Times New Roman" w:hAnsi="Times New Roman" w:cs="Times New Roman"/>
          <w:b/>
          <w:i/>
          <w:sz w:val="24"/>
          <w:szCs w:val="24"/>
        </w:rPr>
        <w:t xml:space="preserve">nabídkové ceny bez DPH </w:t>
      </w:r>
      <w:r w:rsidR="00633561" w:rsidRPr="00997D3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633561"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proofErr w:type="spellEnd"/>
      <w:r w:rsidRPr="00997D3E">
        <w:rPr>
          <w:rFonts w:ascii="Times New Roman" w:hAnsi="Times New Roman" w:cs="Times New Roman"/>
          <w:b/>
          <w:i/>
          <w:sz w:val="24"/>
          <w:szCs w:val="24"/>
        </w:rPr>
        <w:t xml:space="preserve"> %), jiná krit</w:t>
      </w:r>
      <w:r w:rsidR="00633561" w:rsidRPr="00997D3E">
        <w:rPr>
          <w:rFonts w:ascii="Times New Roman" w:hAnsi="Times New Roman" w:cs="Times New Roman"/>
          <w:b/>
          <w:i/>
          <w:sz w:val="24"/>
          <w:szCs w:val="24"/>
        </w:rPr>
        <w:t>é</w:t>
      </w:r>
      <w:r w:rsidRPr="00997D3E">
        <w:rPr>
          <w:rFonts w:ascii="Times New Roman" w:hAnsi="Times New Roman" w:cs="Times New Roman"/>
          <w:b/>
          <w:i/>
          <w:sz w:val="24"/>
          <w:szCs w:val="24"/>
        </w:rPr>
        <w:t>ria (</w:t>
      </w:r>
      <w:proofErr w:type="spellStart"/>
      <w:r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633561"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997D3E">
        <w:rPr>
          <w:rFonts w:ascii="Times New Roman" w:hAnsi="Times New Roman" w:cs="Times New Roman"/>
          <w:b/>
          <w:i/>
          <w:sz w:val="24"/>
          <w:szCs w:val="24"/>
        </w:rPr>
        <w:t>x</w:t>
      </w:r>
      <w:proofErr w:type="spellEnd"/>
      <w:r w:rsidRPr="00997D3E">
        <w:rPr>
          <w:rFonts w:ascii="Times New Roman" w:hAnsi="Times New Roman" w:cs="Times New Roman"/>
          <w:b/>
          <w:i/>
          <w:sz w:val="24"/>
          <w:szCs w:val="24"/>
        </w:rPr>
        <w:t xml:space="preserve"> %)</w:t>
      </w:r>
      <w:r w:rsidR="00A37F52" w:rsidRPr="00997D3E">
        <w:rPr>
          <w:rFonts w:ascii="Times New Roman" w:hAnsi="Times New Roman" w:cs="Times New Roman"/>
          <w:b/>
          <w:i/>
          <w:sz w:val="24"/>
          <w:szCs w:val="24"/>
        </w:rPr>
        <w:t>, (</w:t>
      </w:r>
      <w:proofErr w:type="spellStart"/>
      <w:r w:rsidR="00A37F52" w:rsidRPr="00997D3E">
        <w:rPr>
          <w:rFonts w:ascii="Times New Roman" w:hAnsi="Times New Roman" w:cs="Times New Roman"/>
          <w:b/>
          <w:i/>
          <w:sz w:val="24"/>
          <w:szCs w:val="24"/>
        </w:rPr>
        <w:t>xxx</w:t>
      </w:r>
      <w:proofErr w:type="spellEnd"/>
      <w:r w:rsidR="00A37F52" w:rsidRPr="00997D3E">
        <w:rPr>
          <w:rFonts w:ascii="Times New Roman" w:hAnsi="Times New Roman" w:cs="Times New Roman"/>
          <w:b/>
          <w:i/>
          <w:sz w:val="24"/>
          <w:szCs w:val="24"/>
        </w:rPr>
        <w:t xml:space="preserve"> %), (</w:t>
      </w:r>
      <w:proofErr w:type="spellStart"/>
      <w:r w:rsidR="00A37F52" w:rsidRPr="00997D3E">
        <w:rPr>
          <w:rFonts w:ascii="Times New Roman" w:hAnsi="Times New Roman" w:cs="Times New Roman"/>
          <w:b/>
          <w:i/>
          <w:sz w:val="24"/>
          <w:szCs w:val="24"/>
        </w:rPr>
        <w:t>xxx</w:t>
      </w:r>
      <w:proofErr w:type="spellEnd"/>
      <w:r w:rsidR="00A37F52" w:rsidRPr="00997D3E">
        <w:rPr>
          <w:rFonts w:ascii="Times New Roman" w:hAnsi="Times New Roman" w:cs="Times New Roman"/>
          <w:b/>
          <w:i/>
          <w:sz w:val="24"/>
          <w:szCs w:val="24"/>
        </w:rPr>
        <w:t xml:space="preserve"> %)</w:t>
      </w:r>
    </w:p>
    <w:p w14:paraId="433CF8BB" w14:textId="3285E464" w:rsidR="00E3144D" w:rsidRPr="00997D3E" w:rsidRDefault="00E3144D" w:rsidP="00E3144D">
      <w:pPr>
        <w:pStyle w:val="Odstavecseseznamem"/>
        <w:ind w:left="78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D3E">
        <w:rPr>
          <w:rFonts w:ascii="Times New Roman" w:hAnsi="Times New Roman" w:cs="Times New Roman"/>
          <w:bCs/>
          <w:i/>
        </w:rPr>
        <w:t>(ve zvláště odůvodněných případech nemusí být nabídková cena jakožto hodnotící kritérium užita)</w:t>
      </w:r>
    </w:p>
    <w:p w14:paraId="4F9A1DA1" w14:textId="77777777" w:rsidR="00992F3F" w:rsidRPr="00997D3E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Varianty řešení</w:t>
      </w:r>
    </w:p>
    <w:p w14:paraId="666F7DEE" w14:textId="0A8993CF" w:rsidR="00992F3F" w:rsidRPr="00997D3E" w:rsidRDefault="00992F3F" w:rsidP="00633561">
      <w:pPr>
        <w:spacing w:after="120"/>
        <w:ind w:firstLine="357"/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Zadavatel </w:t>
      </w:r>
      <w:r w:rsidR="009C1A4C" w:rsidRPr="00997D3E">
        <w:rPr>
          <w:sz w:val="24"/>
          <w:szCs w:val="24"/>
        </w:rPr>
        <w:t xml:space="preserve">připouští / </w:t>
      </w:r>
      <w:r w:rsidRPr="00997D3E">
        <w:rPr>
          <w:sz w:val="24"/>
          <w:szCs w:val="24"/>
        </w:rPr>
        <w:t>nepřipouští variantní řešení.</w:t>
      </w:r>
    </w:p>
    <w:p w14:paraId="5E3F087F" w14:textId="77777777" w:rsidR="00992F3F" w:rsidRPr="00997D3E" w:rsidRDefault="00992F3F" w:rsidP="002F0189">
      <w:pPr>
        <w:numPr>
          <w:ilvl w:val="0"/>
          <w:numId w:val="26"/>
        </w:numPr>
        <w:ind w:left="284" w:hanging="284"/>
        <w:jc w:val="both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Požadavky zadavatele na plnění veřejné zakázky (kvalifikace)</w:t>
      </w:r>
    </w:p>
    <w:p w14:paraId="3335E5B3" w14:textId="77777777" w:rsidR="00992F3F" w:rsidRPr="00997D3E" w:rsidRDefault="00992F3F" w:rsidP="002F0189">
      <w:pPr>
        <w:numPr>
          <w:ilvl w:val="1"/>
          <w:numId w:val="26"/>
        </w:numPr>
        <w:ind w:left="567" w:hanging="283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Doba a místo plnění veřejné zakázky:</w:t>
      </w:r>
    </w:p>
    <w:p w14:paraId="35B9DDA4" w14:textId="3E688D29" w:rsidR="00992F3F" w:rsidRPr="00997D3E" w:rsidRDefault="00992F3F" w:rsidP="00992F3F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97D3E">
        <w:rPr>
          <w:rFonts w:ascii="Times New Roman" w:hAnsi="Times New Roman" w:cs="Times New Roman"/>
          <w:sz w:val="24"/>
          <w:szCs w:val="24"/>
        </w:rPr>
        <w:t>Plnění veřejné zakázky se předpokládá od X</w:t>
      </w:r>
      <w:r w:rsidR="00633561" w:rsidRPr="00997D3E">
        <w:rPr>
          <w:rFonts w:ascii="Times New Roman" w:hAnsi="Times New Roman" w:cs="Times New Roman"/>
          <w:sz w:val="24"/>
          <w:szCs w:val="24"/>
        </w:rPr>
        <w:t>X</w:t>
      </w:r>
      <w:r w:rsidRPr="00997D3E">
        <w:rPr>
          <w:rFonts w:ascii="Times New Roman" w:hAnsi="Times New Roman" w:cs="Times New Roman"/>
          <w:sz w:val="24"/>
          <w:szCs w:val="24"/>
        </w:rPr>
        <w:t>X do XXX. Místem plnění je XXX v Brně.</w:t>
      </w:r>
    </w:p>
    <w:p w14:paraId="3678BFB6" w14:textId="65884A92" w:rsidR="00992F3F" w:rsidRPr="00997D3E" w:rsidRDefault="00992F3F" w:rsidP="002F0189">
      <w:pPr>
        <w:numPr>
          <w:ilvl w:val="1"/>
          <w:numId w:val="26"/>
        </w:numPr>
        <w:ind w:left="567" w:hanging="283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Nabídku účastník zadávacího řízení doloží čestným prohlášením, že nemá vůči statutárnímu městu Brnu, jeho příspěvkovým organizacím a obchodním společnostem s majoritní účastí statutárního města Brna a</w:t>
      </w:r>
      <w:r w:rsidR="00E63F58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 xml:space="preserve">dále vůči jeho městským částem a jejich příspěvkovým organizacím žádné splatné závazky (dluhy apod.). Seznam organizací a společností je na adrese </w:t>
      </w:r>
      <w:hyperlink r:id="rId16" w:history="1">
        <w:r w:rsidRPr="00997D3E">
          <w:rPr>
            <w:rStyle w:val="Hypertextovodkaz"/>
            <w:color w:val="auto"/>
            <w:sz w:val="24"/>
            <w:szCs w:val="24"/>
          </w:rPr>
          <w:t>http://www.brno.cz</w:t>
        </w:r>
      </w:hyperlink>
      <w:r w:rsidRPr="00997D3E">
        <w:rPr>
          <w:sz w:val="24"/>
          <w:szCs w:val="24"/>
        </w:rPr>
        <w:t xml:space="preserve"> a </w:t>
      </w:r>
      <w:hyperlink r:id="rId17" w:history="1">
        <w:r w:rsidRPr="00997D3E">
          <w:rPr>
            <w:rStyle w:val="Hypertextovodkaz"/>
            <w:color w:val="auto"/>
            <w:sz w:val="24"/>
            <w:szCs w:val="24"/>
          </w:rPr>
          <w:t>http://www.zidenice.eu</w:t>
        </w:r>
      </w:hyperlink>
    </w:p>
    <w:p w14:paraId="515F6881" w14:textId="40D7DDB5" w:rsidR="00992F3F" w:rsidRPr="00997D3E" w:rsidRDefault="00992F3F" w:rsidP="002F0189">
      <w:pPr>
        <w:pStyle w:val="Odstavecseseznamem"/>
        <w:numPr>
          <w:ilvl w:val="1"/>
          <w:numId w:val="2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2A18">
        <w:rPr>
          <w:rFonts w:ascii="Times New Roman" w:hAnsi="Times New Roman" w:cs="Times New Roman"/>
          <w:sz w:val="24"/>
          <w:szCs w:val="24"/>
        </w:rPr>
        <w:t>Zadavatel požaduje splnění základní kvalifikace tak, jak je uvedeno v § 74 zákona</w:t>
      </w:r>
      <w:r>
        <w:rPr>
          <w:rFonts w:ascii="Times New Roman" w:hAnsi="Times New Roman" w:cs="Times New Roman"/>
          <w:sz w:val="24"/>
          <w:szCs w:val="24"/>
        </w:rPr>
        <w:t xml:space="preserve">. Dodavatel prokáže splnění </w:t>
      </w:r>
      <w:r w:rsidRPr="00D12A18">
        <w:rPr>
          <w:rFonts w:ascii="Times New Roman" w:hAnsi="Times New Roman" w:cs="Times New Roman"/>
          <w:sz w:val="24"/>
          <w:szCs w:val="24"/>
        </w:rPr>
        <w:t>kvalifikace čestným prohlášením, že základní kvalifikaci splňuje ve</w:t>
      </w:r>
      <w:r w:rsidR="00633561">
        <w:rPr>
          <w:rFonts w:ascii="Times New Roman" w:hAnsi="Times New Roman" w:cs="Times New Roman"/>
          <w:sz w:val="24"/>
          <w:szCs w:val="24"/>
        </w:rPr>
        <w:t> </w:t>
      </w:r>
      <w:r w:rsidRPr="00D12A18">
        <w:rPr>
          <w:rFonts w:ascii="Times New Roman" w:hAnsi="Times New Roman" w:cs="Times New Roman"/>
          <w:sz w:val="24"/>
          <w:szCs w:val="24"/>
        </w:rPr>
        <w:t xml:space="preserve">stanoveném rozsahu. Účastník zadávacího řízení prokáže profesní kvalifikaci dodavatele </w:t>
      </w:r>
      <w:r w:rsidRPr="00997D3E">
        <w:rPr>
          <w:rFonts w:ascii="Times New Roman" w:hAnsi="Times New Roman" w:cs="Times New Roman"/>
          <w:sz w:val="24"/>
          <w:szCs w:val="24"/>
        </w:rPr>
        <w:t>předložením výpisu z obchodního rejstříku či jiné evidence, je-li zapsán podle zvláštních předpisů nebo oprávnění k podnikání nebo dokladem vydaným profesní samosprávnou komorou či jinou profesní organizací nebo dokladem osvědčujícím odbornou způsobilost podle zvláštních právních předpisů. Doklady k prokazování kvalifikačních předpokladů lze</w:t>
      </w:r>
      <w:r w:rsidR="000409B3" w:rsidRPr="00997D3E">
        <w:rPr>
          <w:rFonts w:ascii="Times New Roman" w:hAnsi="Times New Roman" w:cs="Times New Roman"/>
          <w:sz w:val="24"/>
          <w:szCs w:val="24"/>
        </w:rPr>
        <w:t> </w:t>
      </w:r>
      <w:r w:rsidRPr="00997D3E">
        <w:rPr>
          <w:rFonts w:ascii="Times New Roman" w:hAnsi="Times New Roman" w:cs="Times New Roman"/>
          <w:sz w:val="24"/>
          <w:szCs w:val="24"/>
        </w:rPr>
        <w:t>předkládat v prosté kopii.</w:t>
      </w:r>
    </w:p>
    <w:p w14:paraId="54391054" w14:textId="5626C3FC" w:rsidR="00992F3F" w:rsidRPr="00997D3E" w:rsidRDefault="00992F3F" w:rsidP="002F0189">
      <w:pPr>
        <w:numPr>
          <w:ilvl w:val="1"/>
          <w:numId w:val="26"/>
        </w:numPr>
        <w:spacing w:after="120"/>
        <w:ind w:left="568" w:hanging="284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Součástí nabídky musí být nabídková cena.</w:t>
      </w:r>
    </w:p>
    <w:p w14:paraId="283986E5" w14:textId="129EA993" w:rsidR="00AB1EC6" w:rsidRPr="00997D3E" w:rsidRDefault="00AB1EC6" w:rsidP="002F0189">
      <w:pPr>
        <w:numPr>
          <w:ilvl w:val="1"/>
          <w:numId w:val="26"/>
        </w:numPr>
        <w:spacing w:after="120"/>
        <w:ind w:left="568" w:hanging="284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XXX</w:t>
      </w:r>
    </w:p>
    <w:p w14:paraId="64FA0203" w14:textId="17D34E4F" w:rsidR="00AB1EC6" w:rsidRPr="00997D3E" w:rsidRDefault="00AB1EC6" w:rsidP="002F0189">
      <w:pPr>
        <w:numPr>
          <w:ilvl w:val="1"/>
          <w:numId w:val="26"/>
        </w:numPr>
        <w:spacing w:after="120"/>
        <w:ind w:left="568" w:hanging="284"/>
        <w:jc w:val="both"/>
        <w:rPr>
          <w:sz w:val="24"/>
          <w:szCs w:val="24"/>
        </w:rPr>
      </w:pPr>
      <w:r w:rsidRPr="00997D3E">
        <w:rPr>
          <w:sz w:val="24"/>
          <w:szCs w:val="24"/>
        </w:rPr>
        <w:t>XXX</w:t>
      </w:r>
    </w:p>
    <w:p w14:paraId="70FF0893" w14:textId="51B915F8" w:rsidR="0002050D" w:rsidRPr="00997D3E" w:rsidRDefault="0002050D" w:rsidP="002F0189">
      <w:pPr>
        <w:numPr>
          <w:ilvl w:val="1"/>
          <w:numId w:val="26"/>
        </w:numPr>
        <w:spacing w:after="120"/>
        <w:ind w:left="568" w:hanging="284"/>
        <w:jc w:val="both"/>
        <w:rPr>
          <w:sz w:val="24"/>
          <w:szCs w:val="24"/>
        </w:rPr>
      </w:pPr>
      <w:r w:rsidRPr="00997D3E">
        <w:rPr>
          <w:b/>
          <w:bCs/>
          <w:sz w:val="24"/>
          <w:szCs w:val="24"/>
        </w:rPr>
        <w:t>Náležitosti nabídky:</w:t>
      </w:r>
      <w:r w:rsidRPr="00997D3E">
        <w:rPr>
          <w:sz w:val="24"/>
          <w:szCs w:val="24"/>
        </w:rPr>
        <w:t xml:space="preserve"> </w:t>
      </w:r>
      <w:r w:rsidR="00992F3F" w:rsidRPr="00997D3E">
        <w:rPr>
          <w:sz w:val="24"/>
          <w:szCs w:val="24"/>
        </w:rPr>
        <w:t>Nabídka</w:t>
      </w:r>
      <w:r w:rsidR="00353427" w:rsidRPr="00997D3E">
        <w:rPr>
          <w:sz w:val="24"/>
          <w:szCs w:val="24"/>
        </w:rPr>
        <w:t>,</w:t>
      </w:r>
      <w:r w:rsidR="00992F3F" w:rsidRPr="00997D3E">
        <w:rPr>
          <w:sz w:val="24"/>
          <w:szCs w:val="24"/>
        </w:rPr>
        <w:t xml:space="preserve"> včetně všech </w:t>
      </w:r>
      <w:r w:rsidR="00F02E97" w:rsidRPr="00997D3E">
        <w:rPr>
          <w:sz w:val="24"/>
          <w:szCs w:val="24"/>
        </w:rPr>
        <w:t>včetně všech požadovaných dokladů a příloh, které mají být její součástí</w:t>
      </w:r>
      <w:r w:rsidR="00353427" w:rsidRPr="00997D3E">
        <w:rPr>
          <w:sz w:val="24"/>
          <w:szCs w:val="24"/>
        </w:rPr>
        <w:t xml:space="preserve">, </w:t>
      </w:r>
      <w:r w:rsidR="00F02E97" w:rsidRPr="00997D3E">
        <w:rPr>
          <w:sz w:val="24"/>
          <w:szCs w:val="24"/>
        </w:rPr>
        <w:t>bude</w:t>
      </w:r>
      <w:r w:rsidR="00353427" w:rsidRPr="00997D3E">
        <w:rPr>
          <w:sz w:val="24"/>
          <w:szCs w:val="24"/>
        </w:rPr>
        <w:t xml:space="preserve"> vyhotovena</w:t>
      </w:r>
      <w:r w:rsidR="00F02E97" w:rsidRPr="00997D3E">
        <w:rPr>
          <w:sz w:val="24"/>
          <w:szCs w:val="24"/>
        </w:rPr>
        <w:t>:</w:t>
      </w:r>
    </w:p>
    <w:p w14:paraId="02D2B9F7" w14:textId="522D816D" w:rsidR="0002050D" w:rsidRPr="00997D3E" w:rsidRDefault="00F02E97" w:rsidP="002F0189">
      <w:pPr>
        <w:pStyle w:val="Odstavecseseznamem"/>
        <w:numPr>
          <w:ilvl w:val="0"/>
          <w:numId w:val="28"/>
        </w:numPr>
        <w:spacing w:after="120"/>
        <w:ind w:left="92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7D3E">
        <w:rPr>
          <w:rFonts w:ascii="Times New Roman" w:hAnsi="Times New Roman" w:cs="Times New Roman"/>
          <w:sz w:val="24"/>
          <w:szCs w:val="24"/>
          <w:u w:val="single"/>
        </w:rPr>
        <w:t>U VZMR</w:t>
      </w:r>
      <w:r w:rsidRPr="00997D3E">
        <w:rPr>
          <w:rFonts w:ascii="Times New Roman" w:hAnsi="Times New Roman" w:cs="Times New Roman"/>
          <w:sz w:val="24"/>
          <w:szCs w:val="24"/>
        </w:rPr>
        <w:t xml:space="preserve"> </w:t>
      </w:r>
      <w:r w:rsidR="00992F3F" w:rsidRPr="00997D3E">
        <w:rPr>
          <w:rFonts w:ascii="Times New Roman" w:hAnsi="Times New Roman" w:cs="Times New Roman"/>
          <w:sz w:val="24"/>
          <w:szCs w:val="24"/>
        </w:rPr>
        <w:t xml:space="preserve">v listinné </w:t>
      </w:r>
      <w:r w:rsidR="00633561" w:rsidRPr="00997D3E">
        <w:rPr>
          <w:rFonts w:ascii="Times New Roman" w:hAnsi="Times New Roman" w:cs="Times New Roman"/>
          <w:sz w:val="24"/>
          <w:szCs w:val="24"/>
        </w:rPr>
        <w:t xml:space="preserve">podobě, </w:t>
      </w:r>
      <w:r w:rsidRPr="00997D3E">
        <w:rPr>
          <w:rFonts w:ascii="Times New Roman" w:hAnsi="Times New Roman" w:cs="Times New Roman"/>
          <w:sz w:val="24"/>
          <w:szCs w:val="24"/>
        </w:rPr>
        <w:t xml:space="preserve">v českém jazyce, příp. v cizím jazyce doplněná o úředně ověřený překlad do českého jazyka (uvedené není nutné u nabídky vyhotovené ve slovenském jazyce), </w:t>
      </w:r>
      <w:r w:rsidR="00633561" w:rsidRPr="00997D3E">
        <w:rPr>
          <w:rFonts w:ascii="Times New Roman" w:hAnsi="Times New Roman" w:cs="Times New Roman"/>
          <w:sz w:val="24"/>
          <w:szCs w:val="24"/>
        </w:rPr>
        <w:t>kvalitně vytištěná</w:t>
      </w:r>
      <w:r w:rsidR="0002050D" w:rsidRPr="00997D3E">
        <w:rPr>
          <w:rFonts w:ascii="Times New Roman" w:hAnsi="Times New Roman" w:cs="Times New Roman"/>
          <w:sz w:val="24"/>
          <w:szCs w:val="24"/>
        </w:rPr>
        <w:t>,</w:t>
      </w:r>
      <w:r w:rsidR="00633561" w:rsidRPr="00997D3E">
        <w:rPr>
          <w:rFonts w:ascii="Times New Roman" w:hAnsi="Times New Roman" w:cs="Times New Roman"/>
          <w:sz w:val="24"/>
          <w:szCs w:val="24"/>
        </w:rPr>
        <w:t xml:space="preserve"> a nebude obsahovat přepisy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, </w:t>
      </w:r>
      <w:r w:rsidR="00633561" w:rsidRPr="00997D3E">
        <w:rPr>
          <w:rFonts w:ascii="Times New Roman" w:hAnsi="Times New Roman" w:cs="Times New Roman"/>
          <w:sz w:val="24"/>
          <w:szCs w:val="24"/>
        </w:rPr>
        <w:t>opravy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 a</w:t>
      </w:r>
      <w:r w:rsidRPr="00997D3E">
        <w:rPr>
          <w:rFonts w:ascii="Times New Roman" w:hAnsi="Times New Roman" w:cs="Times New Roman"/>
          <w:sz w:val="24"/>
          <w:szCs w:val="24"/>
        </w:rPr>
        <w:t> </w:t>
      </w:r>
      <w:r w:rsidR="0002050D" w:rsidRPr="00997D3E">
        <w:rPr>
          <w:rFonts w:ascii="Times New Roman" w:hAnsi="Times New Roman" w:cs="Times New Roman"/>
          <w:sz w:val="24"/>
          <w:szCs w:val="24"/>
        </w:rPr>
        <w:t>ustanovení</w:t>
      </w:r>
      <w:r w:rsidR="00633561" w:rsidRPr="00997D3E">
        <w:rPr>
          <w:rFonts w:ascii="Times New Roman" w:hAnsi="Times New Roman" w:cs="Times New Roman"/>
          <w:sz w:val="24"/>
          <w:szCs w:val="24"/>
        </w:rPr>
        <w:t>, které by mohly zadavatele uvést v</w:t>
      </w:r>
      <w:r w:rsidR="0002050D" w:rsidRPr="00997D3E">
        <w:rPr>
          <w:rFonts w:ascii="Times New Roman" w:hAnsi="Times New Roman" w:cs="Times New Roman"/>
          <w:sz w:val="24"/>
          <w:szCs w:val="24"/>
        </w:rPr>
        <w:t> </w:t>
      </w:r>
      <w:r w:rsidR="00633561" w:rsidRPr="00997D3E">
        <w:rPr>
          <w:rFonts w:ascii="Times New Roman" w:hAnsi="Times New Roman" w:cs="Times New Roman"/>
          <w:sz w:val="24"/>
          <w:szCs w:val="24"/>
        </w:rPr>
        <w:t>omyl</w:t>
      </w:r>
      <w:r w:rsidR="0002050D" w:rsidRPr="00997D3E">
        <w:rPr>
          <w:rFonts w:ascii="Times New Roman" w:hAnsi="Times New Roman" w:cs="Times New Roman"/>
          <w:sz w:val="24"/>
          <w:szCs w:val="24"/>
        </w:rPr>
        <w:t>. Nabídka</w:t>
      </w:r>
      <w:r w:rsidRPr="00997D3E">
        <w:rPr>
          <w:rFonts w:ascii="Times New Roman" w:hAnsi="Times New Roman" w:cs="Times New Roman"/>
          <w:sz w:val="24"/>
          <w:szCs w:val="24"/>
        </w:rPr>
        <w:t xml:space="preserve"> </w:t>
      </w:r>
      <w:r w:rsidR="0002050D" w:rsidRPr="00997D3E">
        <w:rPr>
          <w:rFonts w:ascii="Times New Roman" w:hAnsi="Times New Roman" w:cs="Times New Roman"/>
          <w:sz w:val="24"/>
          <w:szCs w:val="24"/>
        </w:rPr>
        <w:t>bude dostatečným způsobem zajištěna proti manipulaci s jednotlivými listy (sešití a</w:t>
      </w:r>
      <w:r w:rsidR="00E63F58" w:rsidRPr="00997D3E">
        <w:rPr>
          <w:rFonts w:ascii="Times New Roman" w:hAnsi="Times New Roman" w:cs="Times New Roman"/>
          <w:sz w:val="24"/>
          <w:szCs w:val="24"/>
        </w:rPr>
        <w:t> 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přelepení stránek, kroužková </w:t>
      </w:r>
      <w:r w:rsidRPr="00997D3E">
        <w:rPr>
          <w:rFonts w:ascii="Times New Roman" w:hAnsi="Times New Roman" w:cs="Times New Roman"/>
          <w:sz w:val="24"/>
          <w:szCs w:val="24"/>
        </w:rPr>
        <w:t xml:space="preserve">vazba </w:t>
      </w:r>
      <w:r w:rsidR="0002050D" w:rsidRPr="00997D3E">
        <w:rPr>
          <w:rFonts w:ascii="Times New Roman" w:hAnsi="Times New Roman" w:cs="Times New Roman"/>
          <w:sz w:val="24"/>
          <w:szCs w:val="24"/>
        </w:rPr>
        <w:t>apod.) Všechny listy nabídky budou řádně očíslovány nepřerušovanou řadou počínaje číslem 1. Nabídka a její přílohy budou podepsány oprávněnou osobou a</w:t>
      </w:r>
      <w:r w:rsidRPr="00997D3E">
        <w:rPr>
          <w:rFonts w:ascii="Times New Roman" w:hAnsi="Times New Roman" w:cs="Times New Roman"/>
          <w:sz w:val="24"/>
          <w:szCs w:val="24"/>
        </w:rPr>
        <w:t> 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opatřeny razítkem účastníka </w:t>
      </w:r>
      <w:r w:rsidRPr="00997D3E">
        <w:rPr>
          <w:rFonts w:ascii="Times New Roman" w:hAnsi="Times New Roman" w:cs="Times New Roman"/>
          <w:sz w:val="24"/>
          <w:szCs w:val="24"/>
        </w:rPr>
        <w:t>výběrového řízení</w:t>
      </w:r>
      <w:r w:rsidR="0002050D" w:rsidRPr="00997D3E">
        <w:rPr>
          <w:rFonts w:ascii="Times New Roman" w:hAnsi="Times New Roman" w:cs="Times New Roman"/>
          <w:sz w:val="24"/>
          <w:szCs w:val="24"/>
        </w:rPr>
        <w:t>.</w:t>
      </w:r>
    </w:p>
    <w:p w14:paraId="657ED45D" w14:textId="3AB2B5CD" w:rsidR="0002050D" w:rsidRPr="00997D3E" w:rsidRDefault="00F02E97" w:rsidP="002F0189">
      <w:pPr>
        <w:pStyle w:val="Odstavecseseznamem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D3E">
        <w:rPr>
          <w:rFonts w:ascii="Times New Roman" w:hAnsi="Times New Roman" w:cs="Times New Roman"/>
          <w:sz w:val="24"/>
          <w:szCs w:val="24"/>
          <w:u w:val="single"/>
        </w:rPr>
        <w:t>U podlimitních / nadlimitních VZ</w:t>
      </w:r>
      <w:r w:rsidRPr="00997D3E">
        <w:rPr>
          <w:rFonts w:ascii="Times New Roman" w:hAnsi="Times New Roman" w:cs="Times New Roman"/>
          <w:sz w:val="24"/>
          <w:szCs w:val="24"/>
        </w:rPr>
        <w:t xml:space="preserve"> </w:t>
      </w:r>
      <w:r w:rsidR="00E3144D" w:rsidRPr="00997D3E">
        <w:rPr>
          <w:rFonts w:ascii="Times New Roman" w:hAnsi="Times New Roman" w:cs="Times New Roman"/>
          <w:sz w:val="24"/>
          <w:szCs w:val="24"/>
        </w:rPr>
        <w:t xml:space="preserve">v </w:t>
      </w:r>
      <w:r w:rsidR="00633561" w:rsidRPr="00997D3E">
        <w:rPr>
          <w:rFonts w:ascii="Times New Roman" w:hAnsi="Times New Roman" w:cs="Times New Roman"/>
          <w:sz w:val="24"/>
          <w:szCs w:val="24"/>
        </w:rPr>
        <w:t>e</w:t>
      </w:r>
      <w:r w:rsidRPr="00997D3E">
        <w:rPr>
          <w:rFonts w:ascii="Times New Roman" w:hAnsi="Times New Roman" w:cs="Times New Roman"/>
          <w:sz w:val="24"/>
          <w:szCs w:val="24"/>
        </w:rPr>
        <w:t>lek</w:t>
      </w:r>
      <w:r w:rsidR="00633561" w:rsidRPr="00997D3E">
        <w:rPr>
          <w:rFonts w:ascii="Times New Roman" w:hAnsi="Times New Roman" w:cs="Times New Roman"/>
          <w:sz w:val="24"/>
          <w:szCs w:val="24"/>
        </w:rPr>
        <w:t>tronické podobě</w:t>
      </w:r>
      <w:r w:rsidRPr="00997D3E">
        <w:rPr>
          <w:rFonts w:ascii="Times New Roman" w:hAnsi="Times New Roman" w:cs="Times New Roman"/>
          <w:sz w:val="24"/>
          <w:szCs w:val="24"/>
        </w:rPr>
        <w:t>,</w:t>
      </w:r>
      <w:r w:rsidR="00353427" w:rsidRPr="00997D3E">
        <w:rPr>
          <w:rFonts w:ascii="Times New Roman" w:hAnsi="Times New Roman" w:cs="Times New Roman"/>
          <w:sz w:val="24"/>
          <w:szCs w:val="24"/>
        </w:rPr>
        <w:t xml:space="preserve"> </w:t>
      </w:r>
      <w:r w:rsidRPr="00997D3E">
        <w:rPr>
          <w:rFonts w:ascii="Times New Roman" w:hAnsi="Times New Roman" w:cs="Times New Roman"/>
          <w:sz w:val="24"/>
          <w:szCs w:val="24"/>
        </w:rPr>
        <w:t>v českém jazyce, příp.</w:t>
      </w:r>
      <w:r w:rsidR="00E3144D" w:rsidRPr="00997D3E">
        <w:rPr>
          <w:rFonts w:ascii="Times New Roman" w:hAnsi="Times New Roman" w:cs="Times New Roman"/>
          <w:sz w:val="24"/>
          <w:szCs w:val="24"/>
        </w:rPr>
        <w:t> </w:t>
      </w:r>
      <w:r w:rsidRPr="00997D3E">
        <w:rPr>
          <w:rFonts w:ascii="Times New Roman" w:hAnsi="Times New Roman" w:cs="Times New Roman"/>
          <w:sz w:val="24"/>
          <w:szCs w:val="24"/>
        </w:rPr>
        <w:t>v cizím jazyce doplněná o úředně ověřený překlad do</w:t>
      </w:r>
      <w:r w:rsidR="00353427" w:rsidRPr="00997D3E">
        <w:rPr>
          <w:rFonts w:ascii="Times New Roman" w:hAnsi="Times New Roman" w:cs="Times New Roman"/>
          <w:sz w:val="24"/>
          <w:szCs w:val="24"/>
        </w:rPr>
        <w:t> </w:t>
      </w:r>
      <w:r w:rsidRPr="00997D3E">
        <w:rPr>
          <w:rFonts w:ascii="Times New Roman" w:hAnsi="Times New Roman" w:cs="Times New Roman"/>
          <w:sz w:val="24"/>
          <w:szCs w:val="24"/>
        </w:rPr>
        <w:t>českého jazyka (uvedené není nutné u</w:t>
      </w:r>
      <w:r w:rsidR="00E942F1" w:rsidRPr="00997D3E">
        <w:rPr>
          <w:rFonts w:ascii="Times New Roman" w:hAnsi="Times New Roman" w:cs="Times New Roman"/>
          <w:sz w:val="24"/>
          <w:szCs w:val="24"/>
        </w:rPr>
        <w:t> </w:t>
      </w:r>
      <w:r w:rsidRPr="00997D3E">
        <w:rPr>
          <w:rFonts w:ascii="Times New Roman" w:hAnsi="Times New Roman" w:cs="Times New Roman"/>
          <w:sz w:val="24"/>
          <w:szCs w:val="24"/>
        </w:rPr>
        <w:t xml:space="preserve">nabídky vyhotovené ve slovenském jazyce), </w:t>
      </w:r>
      <w:r w:rsidR="00353427" w:rsidRPr="00997D3E">
        <w:rPr>
          <w:rFonts w:ascii="Times New Roman" w:hAnsi="Times New Roman" w:cs="Times New Roman"/>
          <w:sz w:val="24"/>
          <w:szCs w:val="24"/>
        </w:rPr>
        <w:t xml:space="preserve">vyhotovena </w:t>
      </w:r>
      <w:r w:rsidR="0002050D" w:rsidRPr="00997D3E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997D3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2050D" w:rsidRPr="00997D3E">
        <w:rPr>
          <w:rFonts w:ascii="Times New Roman" w:hAnsi="Times New Roman" w:cs="Times New Roman"/>
          <w:b/>
          <w:bCs/>
          <w:sz w:val="24"/>
          <w:szCs w:val="24"/>
        </w:rPr>
        <w:t xml:space="preserve">formátu </w:t>
      </w:r>
      <w:r w:rsidR="00DF7D90" w:rsidRPr="00997D3E">
        <w:rPr>
          <w:rFonts w:ascii="Times New Roman" w:hAnsi="Times New Roman" w:cs="Times New Roman"/>
          <w:b/>
          <w:bCs/>
          <w:sz w:val="24"/>
          <w:szCs w:val="24"/>
        </w:rPr>
        <w:t>PDF</w:t>
      </w:r>
      <w:r w:rsidRPr="00997D3E">
        <w:rPr>
          <w:rFonts w:ascii="Times New Roman" w:hAnsi="Times New Roman" w:cs="Times New Roman"/>
          <w:sz w:val="24"/>
          <w:szCs w:val="24"/>
        </w:rPr>
        <w:t xml:space="preserve"> (či</w:t>
      </w:r>
      <w:r w:rsidR="00E3144D" w:rsidRPr="00997D3E">
        <w:rPr>
          <w:rFonts w:ascii="Times New Roman" w:hAnsi="Times New Roman" w:cs="Times New Roman"/>
          <w:sz w:val="24"/>
          <w:szCs w:val="24"/>
        </w:rPr>
        <w:t> </w:t>
      </w:r>
      <w:r w:rsidRPr="00997D3E">
        <w:rPr>
          <w:rFonts w:ascii="Times New Roman" w:hAnsi="Times New Roman" w:cs="Times New Roman"/>
          <w:sz w:val="24"/>
          <w:szCs w:val="24"/>
        </w:rPr>
        <w:t>obdobném)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 </w:t>
      </w:r>
      <w:r w:rsidR="00353427" w:rsidRPr="00997D3E">
        <w:rPr>
          <w:rFonts w:ascii="Times New Roman" w:hAnsi="Times New Roman" w:cs="Times New Roman"/>
          <w:sz w:val="24"/>
          <w:szCs w:val="24"/>
        </w:rPr>
        <w:t>a</w:t>
      </w:r>
      <w:r w:rsidR="00E942F1" w:rsidRPr="00997D3E">
        <w:rPr>
          <w:rFonts w:ascii="Times New Roman" w:hAnsi="Times New Roman" w:cs="Times New Roman"/>
          <w:sz w:val="24"/>
          <w:szCs w:val="24"/>
        </w:rPr>
        <w:t> 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zaslaná prostřednictvím </w:t>
      </w:r>
      <w:r w:rsidR="00E942F1" w:rsidRPr="00997D3E">
        <w:rPr>
          <w:rFonts w:ascii="Times New Roman" w:hAnsi="Times New Roman" w:cs="Times New Roman"/>
          <w:sz w:val="24"/>
          <w:szCs w:val="24"/>
        </w:rPr>
        <w:t xml:space="preserve">příslušného </w:t>
      </w:r>
      <w:r w:rsidR="0002050D" w:rsidRPr="00997D3E">
        <w:rPr>
          <w:rFonts w:ascii="Times New Roman" w:hAnsi="Times New Roman" w:cs="Times New Roman"/>
          <w:sz w:val="24"/>
          <w:szCs w:val="24"/>
        </w:rPr>
        <w:t>elektronick</w:t>
      </w:r>
      <w:r w:rsidR="00E942F1" w:rsidRPr="00997D3E">
        <w:rPr>
          <w:rFonts w:ascii="Times New Roman" w:hAnsi="Times New Roman" w:cs="Times New Roman"/>
          <w:sz w:val="24"/>
          <w:szCs w:val="24"/>
        </w:rPr>
        <w:t>ého</w:t>
      </w:r>
      <w:r w:rsidR="0002050D" w:rsidRPr="00997D3E">
        <w:rPr>
          <w:rFonts w:ascii="Times New Roman" w:hAnsi="Times New Roman" w:cs="Times New Roman"/>
          <w:sz w:val="24"/>
          <w:szCs w:val="24"/>
        </w:rPr>
        <w:t xml:space="preserve"> nástroj</w:t>
      </w:r>
      <w:r w:rsidR="00E942F1" w:rsidRPr="00997D3E">
        <w:rPr>
          <w:rFonts w:ascii="Times New Roman" w:hAnsi="Times New Roman" w:cs="Times New Roman"/>
          <w:sz w:val="24"/>
          <w:szCs w:val="24"/>
        </w:rPr>
        <w:t>e, blíže specifikovaného zadavatelem</w:t>
      </w:r>
      <w:r w:rsidR="0002050D" w:rsidRPr="00997D3E">
        <w:rPr>
          <w:rFonts w:ascii="Times New Roman" w:hAnsi="Times New Roman" w:cs="Times New Roman"/>
          <w:sz w:val="24"/>
          <w:szCs w:val="24"/>
        </w:rPr>
        <w:t>.</w:t>
      </w:r>
      <w:r w:rsidRPr="00997D3E">
        <w:rPr>
          <w:rFonts w:ascii="Times New Roman" w:hAnsi="Times New Roman" w:cs="Times New Roman"/>
          <w:sz w:val="24"/>
          <w:szCs w:val="24"/>
        </w:rPr>
        <w:t xml:space="preserve"> Všechny listy nabídky budou řádně očíslovány nepřerušovanou řadou počínaje číslem 1.</w:t>
      </w:r>
    </w:p>
    <w:p w14:paraId="15738F5B" w14:textId="77777777" w:rsidR="00353427" w:rsidRPr="00353427" w:rsidRDefault="00992F3F" w:rsidP="00353427">
      <w:pPr>
        <w:ind w:left="360" w:firstLine="207"/>
        <w:rPr>
          <w:b/>
          <w:sz w:val="24"/>
          <w:szCs w:val="24"/>
        </w:rPr>
      </w:pPr>
      <w:r w:rsidRPr="00353427">
        <w:rPr>
          <w:b/>
          <w:sz w:val="24"/>
          <w:szCs w:val="24"/>
        </w:rPr>
        <w:t>Nabídka bude členěna v tomto pořadí:</w:t>
      </w:r>
    </w:p>
    <w:p w14:paraId="1B253070" w14:textId="77777777" w:rsidR="00353427" w:rsidRPr="00353427" w:rsidRDefault="00992F3F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sz w:val="24"/>
          <w:szCs w:val="24"/>
        </w:rPr>
        <w:t>Krycí list nabídky – identifikační a kontaktní údaje</w:t>
      </w:r>
      <w:r w:rsidR="00633561" w:rsidRPr="00353427">
        <w:rPr>
          <w:rFonts w:ascii="Times New Roman" w:hAnsi="Times New Roman" w:cs="Times New Roman"/>
          <w:sz w:val="24"/>
          <w:szCs w:val="24"/>
        </w:rPr>
        <w:t xml:space="preserve"> 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(příloha </w:t>
      </w:r>
      <w:r w:rsidR="00633561" w:rsidRPr="00353427">
        <w:rPr>
          <w:rFonts w:ascii="Times New Roman" w:hAnsi="Times New Roman" w:cs="Times New Roman"/>
          <w:b/>
          <w:sz w:val="24"/>
          <w:szCs w:val="24"/>
        </w:rPr>
        <w:t>A.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 zadávací dokumentace)</w:t>
      </w:r>
      <w:r w:rsidR="00633561" w:rsidRPr="00353427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42234DCF" w14:textId="77777777" w:rsidR="00353427" w:rsidRPr="00353427" w:rsidRDefault="00633561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b/>
          <w:sz w:val="24"/>
          <w:szCs w:val="24"/>
        </w:rPr>
        <w:t>Nabídka, položkový rozpočet</w:t>
      </w:r>
    </w:p>
    <w:p w14:paraId="308C7454" w14:textId="77777777" w:rsidR="00353427" w:rsidRPr="00353427" w:rsidRDefault="00992F3F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sz w:val="24"/>
          <w:szCs w:val="24"/>
        </w:rPr>
        <w:t>Kvalifikační předpoklady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 (příloha </w:t>
      </w:r>
      <w:r w:rsidR="00633561" w:rsidRPr="00353427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353427">
        <w:rPr>
          <w:rFonts w:ascii="Times New Roman" w:hAnsi="Times New Roman" w:cs="Times New Roman"/>
          <w:b/>
          <w:sz w:val="24"/>
          <w:szCs w:val="24"/>
        </w:rPr>
        <w:t>zadávací dokumentace)</w:t>
      </w:r>
    </w:p>
    <w:p w14:paraId="1B641892" w14:textId="77777777" w:rsidR="00353427" w:rsidRPr="00353427" w:rsidRDefault="00992F3F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sz w:val="24"/>
          <w:szCs w:val="24"/>
        </w:rPr>
        <w:t xml:space="preserve">Čestné prohlášení o bezdlužnosti 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(příloha </w:t>
      </w:r>
      <w:r w:rsidR="00633561" w:rsidRPr="00353427">
        <w:rPr>
          <w:rFonts w:ascii="Times New Roman" w:hAnsi="Times New Roman" w:cs="Times New Roman"/>
          <w:b/>
          <w:sz w:val="24"/>
          <w:szCs w:val="24"/>
        </w:rPr>
        <w:t>C.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 zadávací dokumentace)</w:t>
      </w:r>
    </w:p>
    <w:p w14:paraId="6CB9667E" w14:textId="77777777" w:rsidR="00353427" w:rsidRPr="00353427" w:rsidRDefault="00992F3F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sz w:val="24"/>
          <w:szCs w:val="24"/>
        </w:rPr>
        <w:t xml:space="preserve">Čestné prohlášení o pravdivosti údajů a vázanosti obsahem nabídky 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(příloha </w:t>
      </w:r>
      <w:r w:rsidR="00633561" w:rsidRPr="00353427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353427">
        <w:rPr>
          <w:rFonts w:ascii="Times New Roman" w:hAnsi="Times New Roman" w:cs="Times New Roman"/>
          <w:b/>
          <w:sz w:val="24"/>
          <w:szCs w:val="24"/>
        </w:rPr>
        <w:t>zadávací dokumentace)</w:t>
      </w:r>
    </w:p>
    <w:p w14:paraId="4D955AF8" w14:textId="690C715E" w:rsidR="00992F3F" w:rsidRPr="00353427" w:rsidRDefault="00992F3F" w:rsidP="002F0189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353427">
        <w:rPr>
          <w:rFonts w:ascii="Times New Roman" w:hAnsi="Times New Roman" w:cs="Times New Roman"/>
          <w:sz w:val="24"/>
          <w:szCs w:val="24"/>
        </w:rPr>
        <w:t xml:space="preserve">Souhlas uchazeče se zveřejněním uzavřené smlouvy na zakázku, včetně všech jejich případných dodatků </w:t>
      </w:r>
      <w:r w:rsidRPr="00353427">
        <w:rPr>
          <w:rFonts w:ascii="Times New Roman" w:hAnsi="Times New Roman" w:cs="Times New Roman"/>
          <w:b/>
          <w:sz w:val="24"/>
          <w:szCs w:val="24"/>
        </w:rPr>
        <w:t xml:space="preserve">(příloha </w:t>
      </w:r>
      <w:r w:rsidR="00353427">
        <w:rPr>
          <w:rFonts w:ascii="Times New Roman" w:hAnsi="Times New Roman" w:cs="Times New Roman"/>
          <w:b/>
          <w:sz w:val="24"/>
          <w:szCs w:val="24"/>
        </w:rPr>
        <w:t xml:space="preserve">E. </w:t>
      </w:r>
      <w:r w:rsidRPr="00353427">
        <w:rPr>
          <w:rFonts w:ascii="Times New Roman" w:hAnsi="Times New Roman" w:cs="Times New Roman"/>
          <w:b/>
          <w:sz w:val="24"/>
          <w:szCs w:val="24"/>
        </w:rPr>
        <w:t>zadávací dokumentace).</w:t>
      </w:r>
    </w:p>
    <w:p w14:paraId="75CFBF12" w14:textId="77777777" w:rsidR="00992F3F" w:rsidRPr="00D12A18" w:rsidRDefault="00992F3F" w:rsidP="002F0189">
      <w:pPr>
        <w:numPr>
          <w:ilvl w:val="0"/>
          <w:numId w:val="26"/>
        </w:numPr>
        <w:ind w:left="426" w:hanging="426"/>
        <w:jc w:val="both"/>
        <w:rPr>
          <w:b/>
          <w:sz w:val="24"/>
          <w:szCs w:val="24"/>
        </w:rPr>
      </w:pPr>
      <w:r w:rsidRPr="00D12A18">
        <w:rPr>
          <w:b/>
          <w:sz w:val="24"/>
          <w:szCs w:val="24"/>
        </w:rPr>
        <w:t xml:space="preserve">Další oznámení a požadavky zadavatele </w:t>
      </w:r>
    </w:p>
    <w:p w14:paraId="3DE213B8" w14:textId="77777777" w:rsidR="00992F3F" w:rsidRPr="00D12A18" w:rsidRDefault="00992F3F" w:rsidP="00992F3F">
      <w:pPr>
        <w:ind w:firstLine="360"/>
        <w:jc w:val="both"/>
        <w:rPr>
          <w:sz w:val="24"/>
          <w:szCs w:val="24"/>
        </w:rPr>
      </w:pPr>
      <w:r w:rsidRPr="00D12A18">
        <w:rPr>
          <w:sz w:val="24"/>
          <w:szCs w:val="24"/>
        </w:rPr>
        <w:t>Zadavatel si vyhrazuje právo:</w:t>
      </w:r>
    </w:p>
    <w:p w14:paraId="11A572E9" w14:textId="77777777" w:rsidR="00353427" w:rsidRDefault="00992F3F" w:rsidP="002F0189">
      <w:pPr>
        <w:numPr>
          <w:ilvl w:val="0"/>
          <w:numId w:val="27"/>
        </w:numPr>
        <w:ind w:left="426" w:firstLine="0"/>
        <w:jc w:val="both"/>
        <w:rPr>
          <w:sz w:val="24"/>
          <w:szCs w:val="24"/>
        </w:rPr>
      </w:pPr>
      <w:r w:rsidRPr="00D12A18">
        <w:rPr>
          <w:sz w:val="24"/>
          <w:szCs w:val="24"/>
        </w:rPr>
        <w:t xml:space="preserve">Neuzavřít smlouvu s žádným účastníkem </w:t>
      </w:r>
      <w:r w:rsidR="00353427">
        <w:rPr>
          <w:sz w:val="24"/>
          <w:szCs w:val="24"/>
        </w:rPr>
        <w:t>zadávacího / výběrového</w:t>
      </w:r>
      <w:r w:rsidRPr="00D12A18">
        <w:rPr>
          <w:sz w:val="24"/>
          <w:szCs w:val="24"/>
        </w:rPr>
        <w:t xml:space="preserve"> řízení</w:t>
      </w:r>
    </w:p>
    <w:p w14:paraId="23B9BA02" w14:textId="2D67F119" w:rsidR="00992F3F" w:rsidRPr="00353427" w:rsidRDefault="00992F3F" w:rsidP="002F0189">
      <w:pPr>
        <w:numPr>
          <w:ilvl w:val="0"/>
          <w:numId w:val="27"/>
        </w:numPr>
        <w:ind w:left="426" w:firstLine="0"/>
        <w:jc w:val="both"/>
        <w:rPr>
          <w:sz w:val="24"/>
          <w:szCs w:val="24"/>
        </w:rPr>
      </w:pPr>
      <w:r w:rsidRPr="00353427">
        <w:rPr>
          <w:sz w:val="24"/>
          <w:szCs w:val="24"/>
        </w:rPr>
        <w:t xml:space="preserve">Vyloučit </w:t>
      </w:r>
      <w:r w:rsidR="00353427" w:rsidRPr="00353427">
        <w:rPr>
          <w:sz w:val="24"/>
          <w:szCs w:val="24"/>
        </w:rPr>
        <w:t>ze zadávacího / výběrového</w:t>
      </w:r>
      <w:r w:rsidRPr="00353427">
        <w:rPr>
          <w:sz w:val="24"/>
          <w:szCs w:val="24"/>
        </w:rPr>
        <w:t xml:space="preserve"> řízení účastníka</w:t>
      </w:r>
      <w:r w:rsidR="00353427">
        <w:rPr>
          <w:sz w:val="24"/>
          <w:szCs w:val="24"/>
        </w:rPr>
        <w:t xml:space="preserve"> pro nesplnění </w:t>
      </w:r>
      <w:r w:rsidRPr="00353427">
        <w:rPr>
          <w:sz w:val="24"/>
          <w:szCs w:val="24"/>
        </w:rPr>
        <w:t>podmín</w:t>
      </w:r>
      <w:r w:rsidR="00353427">
        <w:rPr>
          <w:sz w:val="24"/>
          <w:szCs w:val="24"/>
        </w:rPr>
        <w:t>ek</w:t>
      </w:r>
      <w:r w:rsidRPr="00353427">
        <w:rPr>
          <w:sz w:val="24"/>
          <w:szCs w:val="24"/>
        </w:rPr>
        <w:t xml:space="preserve"> výzvy</w:t>
      </w:r>
    </w:p>
    <w:p w14:paraId="2721A2D7" w14:textId="0E6D5413" w:rsidR="00992F3F" w:rsidRPr="00D12A18" w:rsidRDefault="00992F3F" w:rsidP="002F0189">
      <w:pPr>
        <w:numPr>
          <w:ilvl w:val="0"/>
          <w:numId w:val="27"/>
        </w:numPr>
        <w:ind w:left="426" w:firstLine="0"/>
        <w:jc w:val="both"/>
        <w:rPr>
          <w:sz w:val="24"/>
          <w:szCs w:val="24"/>
        </w:rPr>
      </w:pPr>
      <w:r w:rsidRPr="00D12A18">
        <w:rPr>
          <w:sz w:val="24"/>
          <w:szCs w:val="24"/>
        </w:rPr>
        <w:t>Odmítnout nabídku, která byla doručena po lhůtě pro podání nabídek</w:t>
      </w:r>
    </w:p>
    <w:p w14:paraId="5070C9DA" w14:textId="22FAE69A" w:rsidR="00992F3F" w:rsidRPr="00D12A18" w:rsidRDefault="00992F3F" w:rsidP="002F0189">
      <w:pPr>
        <w:numPr>
          <w:ilvl w:val="0"/>
          <w:numId w:val="27"/>
        </w:numPr>
        <w:ind w:left="426" w:firstLine="0"/>
        <w:jc w:val="both"/>
        <w:rPr>
          <w:sz w:val="24"/>
          <w:szCs w:val="24"/>
        </w:rPr>
      </w:pPr>
      <w:r w:rsidRPr="00D12A18">
        <w:rPr>
          <w:sz w:val="24"/>
          <w:szCs w:val="24"/>
        </w:rPr>
        <w:t xml:space="preserve">Nevracet účastníkům zadávacího </w:t>
      </w:r>
      <w:r w:rsidR="00353427">
        <w:rPr>
          <w:sz w:val="24"/>
          <w:szCs w:val="24"/>
        </w:rPr>
        <w:t xml:space="preserve">/ výběrového </w:t>
      </w:r>
      <w:r w:rsidRPr="00D12A18">
        <w:rPr>
          <w:sz w:val="24"/>
          <w:szCs w:val="24"/>
        </w:rPr>
        <w:t>řízení podané nabídky</w:t>
      </w:r>
    </w:p>
    <w:p w14:paraId="11FC8F6F" w14:textId="54CBA161" w:rsidR="00992F3F" w:rsidRDefault="00992F3F" w:rsidP="002F0189">
      <w:pPr>
        <w:numPr>
          <w:ilvl w:val="0"/>
          <w:numId w:val="27"/>
        </w:numPr>
        <w:ind w:left="426" w:firstLine="0"/>
        <w:jc w:val="both"/>
        <w:rPr>
          <w:sz w:val="24"/>
          <w:szCs w:val="24"/>
        </w:rPr>
      </w:pPr>
      <w:r w:rsidRPr="00D12A18">
        <w:rPr>
          <w:sz w:val="24"/>
          <w:szCs w:val="24"/>
        </w:rPr>
        <w:t xml:space="preserve">Neposkytovat náhradu </w:t>
      </w:r>
      <w:r w:rsidR="00353427">
        <w:rPr>
          <w:sz w:val="24"/>
          <w:szCs w:val="24"/>
        </w:rPr>
        <w:t>účelně vynaložených nákladů na účast v zadávacím / výběrovém řízení</w:t>
      </w:r>
    </w:p>
    <w:p w14:paraId="211743A2" w14:textId="701A46E2" w:rsidR="00992F3F" w:rsidRPr="002C38FE" w:rsidRDefault="00992F3F" w:rsidP="002F0189">
      <w:pPr>
        <w:numPr>
          <w:ilvl w:val="0"/>
          <w:numId w:val="27"/>
        </w:numPr>
        <w:ind w:left="709" w:hanging="283"/>
        <w:jc w:val="both"/>
        <w:rPr>
          <w:sz w:val="24"/>
          <w:szCs w:val="24"/>
        </w:rPr>
      </w:pPr>
      <w:r w:rsidRPr="002C38FE">
        <w:rPr>
          <w:sz w:val="24"/>
          <w:szCs w:val="24"/>
        </w:rPr>
        <w:t>Zrušit zadávací</w:t>
      </w:r>
      <w:r w:rsidR="00353427">
        <w:rPr>
          <w:sz w:val="24"/>
          <w:szCs w:val="24"/>
        </w:rPr>
        <w:t xml:space="preserve"> / výběrové</w:t>
      </w:r>
      <w:r w:rsidRPr="002C38FE">
        <w:rPr>
          <w:sz w:val="24"/>
          <w:szCs w:val="24"/>
        </w:rPr>
        <w:t xml:space="preserve"> řízení. O zrušení zadavatel písemně informuje všechny oslovené účastníky</w:t>
      </w:r>
    </w:p>
    <w:p w14:paraId="148A5B12" w14:textId="233BB805" w:rsidR="00992F3F" w:rsidRPr="00D12A18" w:rsidRDefault="00992F3F" w:rsidP="002F0189">
      <w:pPr>
        <w:numPr>
          <w:ilvl w:val="0"/>
          <w:numId w:val="27"/>
        </w:numPr>
        <w:ind w:left="709" w:hanging="283"/>
        <w:jc w:val="both"/>
        <w:rPr>
          <w:sz w:val="24"/>
          <w:szCs w:val="24"/>
        </w:rPr>
      </w:pPr>
      <w:r w:rsidRPr="00D12A18">
        <w:rPr>
          <w:sz w:val="24"/>
          <w:szCs w:val="24"/>
        </w:rPr>
        <w:t>Zadavatel si vyhrazuje právo jednat o podmínkách smlouvy o dílo, které nem</w:t>
      </w:r>
      <w:r>
        <w:rPr>
          <w:sz w:val="24"/>
          <w:szCs w:val="24"/>
        </w:rPr>
        <w:t xml:space="preserve">ají vliv </w:t>
      </w:r>
      <w:r>
        <w:rPr>
          <w:sz w:val="24"/>
          <w:szCs w:val="24"/>
        </w:rPr>
        <w:br/>
      </w:r>
      <w:r w:rsidRPr="00D12A18">
        <w:rPr>
          <w:sz w:val="24"/>
          <w:szCs w:val="24"/>
        </w:rPr>
        <w:t>na zadávací podmínky</w:t>
      </w:r>
    </w:p>
    <w:p w14:paraId="1AD48461" w14:textId="3B1E4BDB" w:rsidR="00992F3F" w:rsidRPr="00353427" w:rsidRDefault="00992F3F" w:rsidP="002F0189">
      <w:pPr>
        <w:numPr>
          <w:ilvl w:val="0"/>
          <w:numId w:val="27"/>
        </w:numPr>
        <w:ind w:left="709" w:hanging="283"/>
        <w:jc w:val="both"/>
        <w:rPr>
          <w:sz w:val="24"/>
          <w:szCs w:val="24"/>
        </w:rPr>
      </w:pPr>
      <w:r w:rsidRPr="00D12A18">
        <w:rPr>
          <w:sz w:val="24"/>
          <w:szCs w:val="24"/>
        </w:rPr>
        <w:t xml:space="preserve">Zadavatel prohlašuje, že při nakládání s údaji, kterými účastník zadávacího </w:t>
      </w:r>
      <w:r w:rsidR="00353427">
        <w:rPr>
          <w:sz w:val="24"/>
          <w:szCs w:val="24"/>
        </w:rPr>
        <w:t xml:space="preserve">/ výběrového </w:t>
      </w:r>
      <w:r w:rsidRPr="00D12A18">
        <w:rPr>
          <w:sz w:val="24"/>
          <w:szCs w:val="24"/>
        </w:rPr>
        <w:t xml:space="preserve">řízení prokáže splnění kvalifikačních předpokladů, bude postupovat tak, aby nedošlo k porušení práv </w:t>
      </w:r>
      <w:r w:rsidRPr="00353427">
        <w:rPr>
          <w:sz w:val="24"/>
          <w:szCs w:val="24"/>
        </w:rPr>
        <w:t>a oprávněných zájmů dodavatelů, pokud se týká ochrany jejich duševního vlastnictví nebo obchodního tajemství</w:t>
      </w:r>
    </w:p>
    <w:p w14:paraId="65E7319C" w14:textId="2745BE52" w:rsidR="00992F3F" w:rsidRDefault="00992F3F" w:rsidP="002F0189">
      <w:pPr>
        <w:pStyle w:val="Odstavecseseznamem"/>
        <w:numPr>
          <w:ilvl w:val="0"/>
          <w:numId w:val="27"/>
        </w:numPr>
        <w:spacing w:after="12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2A18">
        <w:rPr>
          <w:rFonts w:ascii="Times New Roman" w:hAnsi="Times New Roman" w:cs="Times New Roman"/>
          <w:sz w:val="24"/>
          <w:szCs w:val="24"/>
        </w:rPr>
        <w:t>Zadavatel upozorňuje účastník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D12A18">
        <w:rPr>
          <w:rFonts w:ascii="Times New Roman" w:hAnsi="Times New Roman" w:cs="Times New Roman"/>
          <w:sz w:val="24"/>
          <w:szCs w:val="24"/>
        </w:rPr>
        <w:t xml:space="preserve"> zadávacího </w:t>
      </w:r>
      <w:r w:rsidR="00353427">
        <w:rPr>
          <w:rFonts w:ascii="Times New Roman" w:hAnsi="Times New Roman" w:cs="Times New Roman"/>
          <w:sz w:val="24"/>
          <w:szCs w:val="24"/>
        </w:rPr>
        <w:t xml:space="preserve">/ výběrového </w:t>
      </w:r>
      <w:r w:rsidRPr="00D12A18">
        <w:rPr>
          <w:rFonts w:ascii="Times New Roman" w:hAnsi="Times New Roman" w:cs="Times New Roman"/>
          <w:sz w:val="24"/>
          <w:szCs w:val="24"/>
        </w:rPr>
        <w:t xml:space="preserve">řízení na povinnost zadavatele podle zákona č. 106/1999 Sb., o svobodném přístupu k informacím, zákona č. 134/2016 Sb., o zadávání veřejných zakázek a zákona č. 340/2015 Sb., o zvláštních podmínkách účinnosti některých smluv, uveřejňování </w:t>
      </w:r>
      <w:r>
        <w:rPr>
          <w:rFonts w:ascii="Times New Roman" w:hAnsi="Times New Roman" w:cs="Times New Roman"/>
          <w:sz w:val="24"/>
          <w:szCs w:val="24"/>
        </w:rPr>
        <w:t xml:space="preserve">těchto smluv a o registru smluv </w:t>
      </w:r>
      <w:r w:rsidRPr="00D12A18">
        <w:rPr>
          <w:rFonts w:ascii="Times New Roman" w:hAnsi="Times New Roman" w:cs="Times New Roman"/>
          <w:sz w:val="24"/>
          <w:szCs w:val="24"/>
        </w:rPr>
        <w:t>(zákon o registru smluv) zveřejnit obsah smlouvy. Zadavatel proto požaduje písemné prohlášení dodavatele, že</w:t>
      </w:r>
      <w:r w:rsidR="00353427">
        <w:rPr>
          <w:rFonts w:ascii="Times New Roman" w:hAnsi="Times New Roman" w:cs="Times New Roman"/>
          <w:sz w:val="24"/>
          <w:szCs w:val="24"/>
        </w:rPr>
        <w:t> </w:t>
      </w:r>
      <w:r w:rsidRPr="00D12A18">
        <w:rPr>
          <w:rFonts w:ascii="Times New Roman" w:hAnsi="Times New Roman" w:cs="Times New Roman"/>
          <w:sz w:val="24"/>
          <w:szCs w:val="24"/>
        </w:rPr>
        <w:t>souhlasí se zveřejněním uzavřené smlouvy na zakázku a</w:t>
      </w:r>
      <w:r w:rsidR="00E63F58">
        <w:rPr>
          <w:rFonts w:ascii="Times New Roman" w:hAnsi="Times New Roman" w:cs="Times New Roman"/>
          <w:sz w:val="24"/>
          <w:szCs w:val="24"/>
        </w:rPr>
        <w:t> </w:t>
      </w:r>
      <w:r w:rsidRPr="00D12A18">
        <w:rPr>
          <w:rFonts w:ascii="Times New Roman" w:hAnsi="Times New Roman" w:cs="Times New Roman"/>
          <w:sz w:val="24"/>
          <w:szCs w:val="24"/>
        </w:rPr>
        <w:t>všech jejích dodatků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A30FC7" w14:textId="77777777" w:rsidR="00BC076E" w:rsidRPr="00A63601" w:rsidRDefault="00BC076E" w:rsidP="00BC076E">
      <w:pPr>
        <w:pStyle w:val="Odstavecseseznamem"/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1672C99" w14:textId="77777777" w:rsidR="00992F3F" w:rsidRPr="00F44D42" w:rsidRDefault="00992F3F" w:rsidP="002F0189">
      <w:pPr>
        <w:numPr>
          <w:ilvl w:val="0"/>
          <w:numId w:val="26"/>
        </w:numPr>
        <w:ind w:left="426" w:hanging="426"/>
        <w:jc w:val="both"/>
        <w:rPr>
          <w:b/>
          <w:sz w:val="24"/>
          <w:szCs w:val="24"/>
        </w:rPr>
      </w:pPr>
      <w:r w:rsidRPr="00F44D42">
        <w:rPr>
          <w:b/>
          <w:sz w:val="24"/>
          <w:szCs w:val="24"/>
        </w:rPr>
        <w:t>Zadávací lhůta</w:t>
      </w:r>
    </w:p>
    <w:p w14:paraId="1E26DE3F" w14:textId="4FA8A88A" w:rsidR="00992F3F" w:rsidRPr="00EE70D3" w:rsidRDefault="00992F3F" w:rsidP="00992F3F">
      <w:pPr>
        <w:ind w:left="357"/>
        <w:jc w:val="both"/>
        <w:rPr>
          <w:sz w:val="24"/>
          <w:szCs w:val="24"/>
        </w:rPr>
      </w:pPr>
      <w:r w:rsidRPr="00EE70D3">
        <w:rPr>
          <w:sz w:val="24"/>
          <w:szCs w:val="24"/>
        </w:rPr>
        <w:t>Zadávací lhůta začíná běžet okamžikem skončení lhůty pro podání nabídek a končí dnem doručení oznámení zadavatele o výběru nejvhodnější nabídky, přičemž zadávací lhůta se prodlužuje účastníku zadávacího řízení, s nímž může zadavatel uzavřít smlouvu, až do doby uzavření smlouvy nebo případného zrušení zadávacího řízení. Zadávací lhůtu stanovuje zadavatel na</w:t>
      </w:r>
      <w:r w:rsidR="00353427">
        <w:rPr>
          <w:sz w:val="24"/>
          <w:szCs w:val="24"/>
        </w:rPr>
        <w:t> </w:t>
      </w:r>
      <w:r w:rsidRPr="00EE70D3">
        <w:rPr>
          <w:sz w:val="24"/>
          <w:szCs w:val="24"/>
        </w:rPr>
        <w:t>60</w:t>
      </w:r>
      <w:r w:rsidR="00353427">
        <w:rPr>
          <w:sz w:val="24"/>
          <w:szCs w:val="24"/>
        </w:rPr>
        <w:t> </w:t>
      </w:r>
      <w:r w:rsidRPr="00EE70D3">
        <w:rPr>
          <w:sz w:val="24"/>
          <w:szCs w:val="24"/>
        </w:rPr>
        <w:t>kalendářních dní</w:t>
      </w:r>
      <w:r w:rsidR="00353427">
        <w:rPr>
          <w:sz w:val="24"/>
          <w:szCs w:val="24"/>
        </w:rPr>
        <w:t>, není-li stanoveno jinak</w:t>
      </w:r>
      <w:r w:rsidRPr="00EE70D3">
        <w:rPr>
          <w:sz w:val="24"/>
          <w:szCs w:val="24"/>
        </w:rPr>
        <w:t>. Účastník zadávacího řízení je svou nabídkou vázán minimálně do konce zadávací lhůty.</w:t>
      </w:r>
    </w:p>
    <w:p w14:paraId="5428E9AE" w14:textId="77777777" w:rsidR="00992F3F" w:rsidRDefault="00992F3F" w:rsidP="00992F3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99AD66" w14:textId="5D0941C8" w:rsidR="00992F3F" w:rsidRPr="00353427" w:rsidRDefault="00992F3F" w:rsidP="00353427">
      <w:pPr>
        <w:jc w:val="right"/>
        <w:outlineLvl w:val="0"/>
        <w:rPr>
          <w:b/>
          <w:color w:val="0F243E" w:themeColor="text2" w:themeShade="80"/>
          <w:sz w:val="24"/>
          <w:szCs w:val="24"/>
        </w:rPr>
      </w:pPr>
      <w:r w:rsidRPr="00353427">
        <w:rPr>
          <w:b/>
          <w:color w:val="0F243E" w:themeColor="text2" w:themeShade="80"/>
          <w:sz w:val="24"/>
          <w:szCs w:val="24"/>
        </w:rPr>
        <w:t xml:space="preserve">Příloha </w:t>
      </w:r>
      <w:r w:rsidR="00353427" w:rsidRPr="00353427">
        <w:rPr>
          <w:b/>
          <w:color w:val="0F243E" w:themeColor="text2" w:themeShade="80"/>
          <w:sz w:val="24"/>
          <w:szCs w:val="24"/>
        </w:rPr>
        <w:t xml:space="preserve">A. </w:t>
      </w:r>
      <w:r w:rsidRPr="00353427">
        <w:rPr>
          <w:b/>
          <w:color w:val="0F243E" w:themeColor="text2" w:themeShade="80"/>
          <w:sz w:val="24"/>
          <w:szCs w:val="24"/>
        </w:rPr>
        <w:t>zadávací dokumentace</w:t>
      </w:r>
    </w:p>
    <w:p w14:paraId="629DFF30" w14:textId="77777777" w:rsidR="00992F3F" w:rsidRPr="00BE5000" w:rsidRDefault="00992F3F" w:rsidP="00992F3F">
      <w:pPr>
        <w:jc w:val="center"/>
        <w:outlineLvl w:val="0"/>
        <w:rPr>
          <w:rFonts w:ascii="Arial" w:hAnsi="Arial" w:cs="Arial"/>
          <w:b/>
          <w:sz w:val="40"/>
          <w:szCs w:val="40"/>
        </w:rPr>
      </w:pPr>
    </w:p>
    <w:p w14:paraId="6253CC2C" w14:textId="77777777" w:rsidR="00992F3F" w:rsidRPr="00BE5000" w:rsidRDefault="00992F3F" w:rsidP="00992F3F">
      <w:pPr>
        <w:jc w:val="center"/>
        <w:outlineLvl w:val="0"/>
        <w:rPr>
          <w:b/>
          <w:sz w:val="40"/>
          <w:szCs w:val="40"/>
        </w:rPr>
      </w:pPr>
      <w:r w:rsidRPr="00BE5000">
        <w:rPr>
          <w:b/>
          <w:sz w:val="40"/>
          <w:szCs w:val="40"/>
        </w:rPr>
        <w:t>Krycí list nabídky</w:t>
      </w:r>
    </w:p>
    <w:p w14:paraId="43CC97DD" w14:textId="77777777" w:rsidR="00992F3F" w:rsidRPr="00997D3E" w:rsidRDefault="00992F3F" w:rsidP="00992F3F">
      <w:pPr>
        <w:jc w:val="center"/>
        <w:rPr>
          <w:rFonts w:ascii="Arial" w:hAnsi="Arial" w:cs="Arial"/>
        </w:rPr>
      </w:pPr>
    </w:p>
    <w:p w14:paraId="1AEAD7FF" w14:textId="77777777" w:rsidR="00992F3F" w:rsidRPr="00997D3E" w:rsidRDefault="00992F3F" w:rsidP="00992F3F">
      <w:pPr>
        <w:jc w:val="center"/>
      </w:pPr>
      <w:r w:rsidRPr="00997D3E">
        <w:t xml:space="preserve">na veřejnou zakázku: </w:t>
      </w:r>
    </w:p>
    <w:p w14:paraId="3E6D1BE4" w14:textId="77777777" w:rsidR="00992F3F" w:rsidRPr="00997D3E" w:rsidRDefault="00992F3F" w:rsidP="00992F3F">
      <w:pPr>
        <w:jc w:val="center"/>
        <w:rPr>
          <w:rFonts w:ascii="Arial" w:hAnsi="Arial" w:cs="Arial"/>
          <w:sz w:val="16"/>
          <w:szCs w:val="16"/>
        </w:rPr>
      </w:pPr>
    </w:p>
    <w:p w14:paraId="7AD3D3E3" w14:textId="472D8A78" w:rsidR="00992F3F" w:rsidRPr="00997D3E" w:rsidRDefault="00992F3F" w:rsidP="00992F3F">
      <w:pPr>
        <w:jc w:val="center"/>
        <w:rPr>
          <w:b/>
          <w:sz w:val="32"/>
          <w:szCs w:val="32"/>
          <w:u w:val="single"/>
        </w:rPr>
      </w:pPr>
      <w:r w:rsidRPr="00997D3E">
        <w:rPr>
          <w:b/>
          <w:sz w:val="32"/>
          <w:szCs w:val="32"/>
        </w:rPr>
        <w:t>„</w:t>
      </w:r>
      <w:r w:rsidRPr="00997D3E">
        <w:rPr>
          <w:b/>
          <w:sz w:val="32"/>
          <w:szCs w:val="32"/>
          <w:u w:val="single"/>
        </w:rPr>
        <w:t>XXX</w:t>
      </w:r>
      <w:r w:rsidRPr="00997D3E">
        <w:rPr>
          <w:b/>
          <w:sz w:val="32"/>
          <w:szCs w:val="32"/>
        </w:rPr>
        <w:t>“</w:t>
      </w:r>
    </w:p>
    <w:p w14:paraId="2B74B868" w14:textId="77777777" w:rsidR="00992F3F" w:rsidRPr="00BE5000" w:rsidRDefault="00992F3F" w:rsidP="00992F3F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935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9"/>
        <w:gridCol w:w="62"/>
        <w:gridCol w:w="3763"/>
        <w:gridCol w:w="832"/>
        <w:gridCol w:w="7"/>
      </w:tblGrid>
      <w:tr w:rsidR="00992F3F" w:rsidRPr="00BE5000" w14:paraId="3D86C66B" w14:textId="77777777" w:rsidTr="00A37F52">
        <w:trPr>
          <w:trHeight w:val="178"/>
          <w:jc w:val="center"/>
        </w:trPr>
        <w:tc>
          <w:tcPr>
            <w:tcW w:w="9353" w:type="dxa"/>
            <w:gridSpan w:val="5"/>
            <w:shd w:val="clear" w:color="auto" w:fill="003366"/>
            <w:vAlign w:val="center"/>
          </w:tcPr>
          <w:p w14:paraId="37D33AE2" w14:textId="77777777" w:rsidR="00992F3F" w:rsidRPr="00BE5000" w:rsidRDefault="00992F3F" w:rsidP="00A37F52">
            <w:pPr>
              <w:rPr>
                <w:b/>
              </w:rPr>
            </w:pPr>
            <w:r w:rsidRPr="00BE5000">
              <w:rPr>
                <w:b/>
              </w:rPr>
              <w:t xml:space="preserve">Údaje o účastníku zadávacího řízení </w:t>
            </w:r>
          </w:p>
        </w:tc>
      </w:tr>
      <w:tr w:rsidR="00992F3F" w:rsidRPr="00BE5000" w14:paraId="2DBD58DA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7676DA4C" w14:textId="77777777" w:rsidR="00992F3F" w:rsidRPr="00BE5000" w:rsidRDefault="00992F3F" w:rsidP="00A37F52">
            <w:r w:rsidRPr="00BE5000">
              <w:t>Obchodní firma nebo název</w:t>
            </w:r>
          </w:p>
          <w:p w14:paraId="48A1973C" w14:textId="77777777" w:rsidR="00992F3F" w:rsidRPr="00BE5000" w:rsidRDefault="00992F3F" w:rsidP="00A37F52">
            <w:r w:rsidRPr="00BE5000">
              <w:t>(jméno a příjmení jedná-li se o fyzickou osobu)</w:t>
            </w:r>
          </w:p>
        </w:tc>
        <w:tc>
          <w:tcPr>
            <w:tcW w:w="4602" w:type="dxa"/>
            <w:gridSpan w:val="3"/>
            <w:vAlign w:val="center"/>
          </w:tcPr>
          <w:p w14:paraId="7A33BBEC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2D326A0E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54067072" w14:textId="77777777" w:rsidR="00992F3F" w:rsidRPr="00BE5000" w:rsidRDefault="00992F3F" w:rsidP="00A37F52">
            <w:r w:rsidRPr="00BE5000">
              <w:t>Sídlo</w:t>
            </w:r>
          </w:p>
          <w:p w14:paraId="1614A9AC" w14:textId="77777777" w:rsidR="00992F3F" w:rsidRPr="00BE5000" w:rsidRDefault="00992F3F" w:rsidP="00A37F52">
            <w:r w:rsidRPr="00BE5000">
              <w:t>(jedná-li se o právnickou osobu)</w:t>
            </w:r>
          </w:p>
          <w:p w14:paraId="31BDE04F" w14:textId="36296A14" w:rsidR="00992F3F" w:rsidRPr="00BE5000" w:rsidRDefault="00992F3F" w:rsidP="00A37F52">
            <w:r w:rsidRPr="00BE5000">
              <w:t xml:space="preserve">Místo </w:t>
            </w:r>
            <w:r w:rsidR="00353427" w:rsidRPr="00BE5000">
              <w:t>podnikání,</w:t>
            </w:r>
            <w:r w:rsidRPr="00BE5000">
              <w:t xml:space="preserve"> popř. místo trvalého pobytu</w:t>
            </w:r>
          </w:p>
          <w:p w14:paraId="5C5312B6" w14:textId="77777777" w:rsidR="00992F3F" w:rsidRPr="00BE5000" w:rsidRDefault="00992F3F" w:rsidP="00A37F52">
            <w:r w:rsidRPr="00BE5000">
              <w:t>(jedná-li se o fyzickou osobu)</w:t>
            </w:r>
          </w:p>
        </w:tc>
        <w:tc>
          <w:tcPr>
            <w:tcW w:w="4602" w:type="dxa"/>
            <w:gridSpan w:val="3"/>
            <w:vAlign w:val="center"/>
          </w:tcPr>
          <w:p w14:paraId="7A01AC0D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2E5604D6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021B7454" w14:textId="77777777" w:rsidR="00992F3F" w:rsidRPr="00BE5000" w:rsidRDefault="00992F3F" w:rsidP="00A37F52">
            <w:r w:rsidRPr="00BE5000">
              <w:t>Právní forma</w:t>
            </w:r>
          </w:p>
        </w:tc>
        <w:tc>
          <w:tcPr>
            <w:tcW w:w="4602" w:type="dxa"/>
            <w:gridSpan w:val="3"/>
            <w:vAlign w:val="center"/>
          </w:tcPr>
          <w:p w14:paraId="724A7ACD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1BFA2599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3504419C" w14:textId="6DD74B38" w:rsidR="00992F3F" w:rsidRPr="00BE5000" w:rsidRDefault="00992F3F" w:rsidP="00A37F52">
            <w:r w:rsidRPr="00BE5000">
              <w:t>IČ</w:t>
            </w:r>
            <w:r w:rsidR="00353427">
              <w:t>O</w:t>
            </w:r>
          </w:p>
        </w:tc>
        <w:tc>
          <w:tcPr>
            <w:tcW w:w="4602" w:type="dxa"/>
            <w:gridSpan w:val="3"/>
            <w:vAlign w:val="center"/>
          </w:tcPr>
          <w:p w14:paraId="7F55DC87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435DBD43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6681307A" w14:textId="77777777" w:rsidR="00992F3F" w:rsidRPr="00BE5000" w:rsidRDefault="00992F3F" w:rsidP="00A37F52">
            <w:r w:rsidRPr="00BE5000">
              <w:t>DIČ</w:t>
            </w:r>
          </w:p>
        </w:tc>
        <w:tc>
          <w:tcPr>
            <w:tcW w:w="4602" w:type="dxa"/>
            <w:gridSpan w:val="3"/>
            <w:vAlign w:val="center"/>
          </w:tcPr>
          <w:p w14:paraId="052DA69E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737CCCFA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7E328036" w14:textId="77777777" w:rsidR="00992F3F" w:rsidRPr="00BE5000" w:rsidRDefault="00992F3F" w:rsidP="00A37F52">
            <w:r w:rsidRPr="00BE5000">
              <w:t>Telefon</w:t>
            </w:r>
          </w:p>
        </w:tc>
        <w:tc>
          <w:tcPr>
            <w:tcW w:w="4602" w:type="dxa"/>
            <w:gridSpan w:val="3"/>
            <w:vAlign w:val="center"/>
          </w:tcPr>
          <w:p w14:paraId="726DA5C1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7994D3BD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15D09A5E" w14:textId="77777777" w:rsidR="00992F3F" w:rsidRPr="00BE5000" w:rsidRDefault="00992F3F" w:rsidP="00A37F52">
            <w:r w:rsidRPr="00BE5000">
              <w:t>Fax</w:t>
            </w:r>
          </w:p>
        </w:tc>
        <w:tc>
          <w:tcPr>
            <w:tcW w:w="4602" w:type="dxa"/>
            <w:gridSpan w:val="3"/>
            <w:vAlign w:val="center"/>
          </w:tcPr>
          <w:p w14:paraId="7EBED240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6D49CDA1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5D8BE87A" w14:textId="64E9A663" w:rsidR="00992F3F" w:rsidRPr="00BE5000" w:rsidRDefault="00CC42F2" w:rsidP="00A37F52">
            <w:r>
              <w:t>e</w:t>
            </w:r>
            <w:r w:rsidR="00992F3F" w:rsidRPr="00BE5000">
              <w:t>-mail</w:t>
            </w:r>
          </w:p>
        </w:tc>
        <w:tc>
          <w:tcPr>
            <w:tcW w:w="4602" w:type="dxa"/>
            <w:gridSpan w:val="3"/>
            <w:vAlign w:val="center"/>
          </w:tcPr>
          <w:p w14:paraId="5B628309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213187CB" w14:textId="77777777" w:rsidTr="00A37F52">
        <w:trPr>
          <w:trHeight w:val="397"/>
          <w:jc w:val="center"/>
        </w:trPr>
        <w:tc>
          <w:tcPr>
            <w:tcW w:w="4751" w:type="dxa"/>
            <w:gridSpan w:val="2"/>
            <w:shd w:val="clear" w:color="auto" w:fill="FFFFFF"/>
            <w:vAlign w:val="center"/>
          </w:tcPr>
          <w:p w14:paraId="43627FC4" w14:textId="77777777" w:rsidR="00992F3F" w:rsidRPr="00BE5000" w:rsidRDefault="00992F3F" w:rsidP="00A37F52">
            <w:r w:rsidRPr="00BE5000">
              <w:t>Kontaktní osoba pro</w:t>
            </w:r>
          </w:p>
          <w:p w14:paraId="34CC59CC" w14:textId="77777777" w:rsidR="00992F3F" w:rsidRPr="00BE5000" w:rsidRDefault="00992F3F" w:rsidP="00A37F52">
            <w:r w:rsidRPr="00BE5000">
              <w:t>jednání ve věci nabídky</w:t>
            </w:r>
          </w:p>
        </w:tc>
        <w:tc>
          <w:tcPr>
            <w:tcW w:w="4602" w:type="dxa"/>
            <w:gridSpan w:val="3"/>
            <w:vAlign w:val="center"/>
          </w:tcPr>
          <w:p w14:paraId="1E9DA78D" w14:textId="77777777" w:rsidR="00992F3F" w:rsidRPr="00BE5000" w:rsidRDefault="00992F3F" w:rsidP="00A37F5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F3F" w:rsidRPr="00BE5000" w14:paraId="3C3AA39C" w14:textId="77777777" w:rsidTr="00A37F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cantSplit/>
          <w:trHeight w:val="187"/>
          <w:jc w:val="center"/>
        </w:trPr>
        <w:tc>
          <w:tcPr>
            <w:tcW w:w="93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66"/>
            <w:vAlign w:val="center"/>
          </w:tcPr>
          <w:p w14:paraId="043339BC" w14:textId="77777777" w:rsidR="00992F3F" w:rsidRPr="00BE5000" w:rsidRDefault="00992F3F" w:rsidP="00A37F52">
            <w:pPr>
              <w:pStyle w:val="Nadpis4"/>
              <w:rPr>
                <w:color w:val="FFFFFF"/>
              </w:rPr>
            </w:pPr>
            <w:r w:rsidRPr="00BE5000">
              <w:t>Cenová</w:t>
            </w:r>
            <w:r w:rsidRPr="00BE5000">
              <w:rPr>
                <w:color w:val="FFFFFF"/>
              </w:rPr>
              <w:t xml:space="preserve"> </w:t>
            </w:r>
            <w:r w:rsidRPr="00BE5000">
              <w:t>nabídka</w:t>
            </w:r>
            <w:r w:rsidRPr="00BE5000">
              <w:rPr>
                <w:color w:val="FFFFFF"/>
              </w:rPr>
              <w:t xml:space="preserve"> </w:t>
            </w:r>
          </w:p>
        </w:tc>
      </w:tr>
      <w:tr w:rsidR="00992F3F" w:rsidRPr="00BE5000" w14:paraId="0A2A0169" w14:textId="77777777" w:rsidTr="00A37F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cantSplit/>
          <w:trHeight w:val="397"/>
          <w:jc w:val="center"/>
        </w:trPr>
        <w:tc>
          <w:tcPr>
            <w:tcW w:w="4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0A367FF" w14:textId="77777777" w:rsidR="00992F3F" w:rsidRPr="00BE5000" w:rsidRDefault="00992F3F" w:rsidP="00A37F52">
            <w:pPr>
              <w:rPr>
                <w:b/>
              </w:rPr>
            </w:pPr>
            <w:r w:rsidRPr="00BE5000">
              <w:rPr>
                <w:b/>
              </w:rPr>
              <w:t>Celková nabídková cena bez DPH</w:t>
            </w:r>
          </w:p>
        </w:tc>
        <w:tc>
          <w:tcPr>
            <w:tcW w:w="3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D970B1" w14:textId="77777777" w:rsidR="00992F3F" w:rsidRPr="00BE5000" w:rsidRDefault="00992F3F" w:rsidP="00A37F52"/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C4DB9E" w14:textId="77777777" w:rsidR="00992F3F" w:rsidRPr="00BE5000" w:rsidRDefault="00992F3F" w:rsidP="00A37F52">
            <w:pPr>
              <w:pStyle w:val="Nadpis8"/>
              <w:rPr>
                <w:sz w:val="20"/>
              </w:rPr>
            </w:pPr>
            <w:r w:rsidRPr="00BE5000">
              <w:rPr>
                <w:sz w:val="20"/>
              </w:rPr>
              <w:t>Kč</w:t>
            </w:r>
          </w:p>
        </w:tc>
      </w:tr>
      <w:tr w:rsidR="00992F3F" w:rsidRPr="00BE5000" w14:paraId="47192111" w14:textId="77777777" w:rsidTr="00A37F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cantSplit/>
          <w:trHeight w:val="397"/>
          <w:jc w:val="center"/>
        </w:trPr>
        <w:tc>
          <w:tcPr>
            <w:tcW w:w="4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884D7CA" w14:textId="77777777" w:rsidR="00992F3F" w:rsidRPr="00BE5000" w:rsidRDefault="00992F3F" w:rsidP="00A37F52">
            <w:pPr>
              <w:pStyle w:val="Nadpis4"/>
              <w:jc w:val="left"/>
              <w:rPr>
                <w:b/>
                <w:bCs/>
                <w:sz w:val="20"/>
              </w:rPr>
            </w:pPr>
            <w:r w:rsidRPr="00BE5000">
              <w:rPr>
                <w:sz w:val="20"/>
              </w:rPr>
              <w:t xml:space="preserve">DPH </w:t>
            </w:r>
          </w:p>
        </w:tc>
        <w:tc>
          <w:tcPr>
            <w:tcW w:w="3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70E29" w14:textId="77777777" w:rsidR="00992F3F" w:rsidRPr="00BE5000" w:rsidRDefault="00992F3F" w:rsidP="00A37F52">
            <w:pPr>
              <w:rPr>
                <w:bCs/>
              </w:rPr>
            </w:pP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73A6D" w14:textId="77777777" w:rsidR="00992F3F" w:rsidRPr="00BE5000" w:rsidRDefault="00992F3F" w:rsidP="00A37F52">
            <w:pPr>
              <w:pStyle w:val="Nadpis8"/>
              <w:rPr>
                <w:sz w:val="20"/>
              </w:rPr>
            </w:pPr>
            <w:r w:rsidRPr="00BE5000">
              <w:rPr>
                <w:sz w:val="20"/>
              </w:rPr>
              <w:t>Kč</w:t>
            </w:r>
          </w:p>
        </w:tc>
      </w:tr>
      <w:tr w:rsidR="00992F3F" w:rsidRPr="00BE5000" w14:paraId="0BDB5BBC" w14:textId="77777777" w:rsidTr="00A37F5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cantSplit/>
          <w:trHeight w:val="397"/>
          <w:jc w:val="center"/>
        </w:trPr>
        <w:tc>
          <w:tcPr>
            <w:tcW w:w="4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166F3B" w14:textId="77777777" w:rsidR="00992F3F" w:rsidRPr="00BE5000" w:rsidRDefault="00992F3F" w:rsidP="00A37F52">
            <w:pPr>
              <w:pStyle w:val="Nadpis4"/>
              <w:jc w:val="left"/>
              <w:rPr>
                <w:b/>
                <w:sz w:val="20"/>
              </w:rPr>
            </w:pPr>
            <w:r w:rsidRPr="00BE5000">
              <w:rPr>
                <w:sz w:val="20"/>
              </w:rPr>
              <w:t>Celková nabídková cena včetně DPH</w:t>
            </w:r>
          </w:p>
        </w:tc>
        <w:tc>
          <w:tcPr>
            <w:tcW w:w="38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5ED0C" w14:textId="77777777" w:rsidR="00992F3F" w:rsidRPr="00BE5000" w:rsidRDefault="00992F3F" w:rsidP="00A37F52"/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3AB32" w14:textId="77777777" w:rsidR="00992F3F" w:rsidRPr="00BE5000" w:rsidRDefault="00992F3F" w:rsidP="00A37F52">
            <w:pPr>
              <w:pStyle w:val="Nadpis8"/>
              <w:rPr>
                <w:sz w:val="20"/>
              </w:rPr>
            </w:pPr>
            <w:r w:rsidRPr="00BE5000">
              <w:rPr>
                <w:sz w:val="20"/>
              </w:rPr>
              <w:t>Kč</w:t>
            </w:r>
          </w:p>
        </w:tc>
      </w:tr>
    </w:tbl>
    <w:p w14:paraId="649605A2" w14:textId="77777777" w:rsidR="00CD7A56" w:rsidRPr="00BE5000" w:rsidRDefault="00CD7A56" w:rsidP="00CD7A56">
      <w:pPr>
        <w:rPr>
          <w:sz w:val="24"/>
          <w:szCs w:val="24"/>
        </w:rPr>
      </w:pPr>
    </w:p>
    <w:p w14:paraId="6A630D90" w14:textId="77777777" w:rsidR="00CD7A56" w:rsidRDefault="00CD7A56" w:rsidP="00CD7A56">
      <w:pPr>
        <w:rPr>
          <w:sz w:val="24"/>
          <w:szCs w:val="24"/>
        </w:rPr>
      </w:pPr>
    </w:p>
    <w:p w14:paraId="750C34DC" w14:textId="77777777" w:rsidR="00CD7A56" w:rsidRPr="00997D3E" w:rsidRDefault="00CD7A56" w:rsidP="00CD7A56">
      <w:pPr>
        <w:rPr>
          <w:sz w:val="24"/>
          <w:szCs w:val="24"/>
        </w:rPr>
      </w:pPr>
    </w:p>
    <w:p w14:paraId="7054DD2C" w14:textId="77777777" w:rsidR="00CD7A56" w:rsidRPr="00997D3E" w:rsidRDefault="00CD7A56" w:rsidP="00CD7A56">
      <w:pPr>
        <w:rPr>
          <w:sz w:val="24"/>
          <w:szCs w:val="24"/>
        </w:rPr>
      </w:pPr>
    </w:p>
    <w:p w14:paraId="02B5C791" w14:textId="77777777" w:rsidR="00CD7A56" w:rsidRPr="00997D3E" w:rsidRDefault="00CD7A56" w:rsidP="00CD7A56">
      <w:pPr>
        <w:outlineLvl w:val="0"/>
        <w:rPr>
          <w:sz w:val="24"/>
          <w:szCs w:val="24"/>
        </w:rPr>
      </w:pPr>
      <w:r w:rsidRPr="00997D3E">
        <w:rPr>
          <w:sz w:val="24"/>
          <w:szCs w:val="24"/>
        </w:rPr>
        <w:t xml:space="preserve">V </w:t>
      </w:r>
      <w:r w:rsidRPr="00997D3E">
        <w:rPr>
          <w:b/>
          <w:bCs/>
          <w:sz w:val="24"/>
          <w:szCs w:val="24"/>
        </w:rPr>
        <w:t>……………………</w:t>
      </w:r>
      <w:r w:rsidRPr="00997D3E">
        <w:rPr>
          <w:sz w:val="24"/>
          <w:szCs w:val="24"/>
        </w:rPr>
        <w:t xml:space="preserve"> dne </w:t>
      </w:r>
      <w:r w:rsidRPr="00997D3E">
        <w:rPr>
          <w:b/>
          <w:bCs/>
          <w:sz w:val="24"/>
          <w:szCs w:val="24"/>
        </w:rPr>
        <w:t>……………………</w:t>
      </w:r>
    </w:p>
    <w:p w14:paraId="12B5AC6B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5EA434D3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5C8B7D15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6E4A8730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3C31203E" w14:textId="77777777" w:rsidR="00CD7A56" w:rsidRPr="00997D3E" w:rsidRDefault="00CD7A56" w:rsidP="00CD7A56">
      <w:pPr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43AEC244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          Jméno, příjmení a podpis</w:t>
      </w:r>
    </w:p>
    <w:p w14:paraId="225F7915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oprávněného zástupce účastníka řízení</w:t>
      </w:r>
    </w:p>
    <w:p w14:paraId="43B4CDF4" w14:textId="77777777" w:rsidR="00CD7A56" w:rsidRDefault="00CD7A56" w:rsidP="00CD7A56">
      <w:pPr>
        <w:rPr>
          <w:sz w:val="24"/>
          <w:szCs w:val="24"/>
        </w:rPr>
      </w:pPr>
    </w:p>
    <w:p w14:paraId="0A4DF3BE" w14:textId="77777777" w:rsidR="00CD7A56" w:rsidRPr="00BE5000" w:rsidRDefault="00CD7A56" w:rsidP="00CD7A56">
      <w:pPr>
        <w:rPr>
          <w:sz w:val="24"/>
          <w:szCs w:val="24"/>
        </w:rPr>
      </w:pPr>
    </w:p>
    <w:p w14:paraId="6B8C7B4A" w14:textId="77777777" w:rsidR="00CD7A56" w:rsidRDefault="00CD7A56" w:rsidP="00CD7A56">
      <w:pPr>
        <w:ind w:left="4956"/>
        <w:rPr>
          <w:color w:val="999999"/>
          <w:bdr w:val="single" w:sz="4" w:space="0" w:color="auto"/>
        </w:rPr>
      </w:pPr>
      <w:r>
        <w:rPr>
          <w:color w:val="999999"/>
        </w:rPr>
        <w:t xml:space="preserve">              </w:t>
      </w:r>
      <w:r w:rsidRPr="006759E7">
        <w:rPr>
          <w:color w:val="999999"/>
          <w:bdr w:val="single" w:sz="4" w:space="0" w:color="auto"/>
        </w:rPr>
        <w:t>otisk razítka účastníka řízení</w:t>
      </w:r>
      <w:r>
        <w:rPr>
          <w:color w:val="999999"/>
          <w:bdr w:val="single" w:sz="4" w:space="0" w:color="auto"/>
        </w:rPr>
        <w:t xml:space="preserve"> </w:t>
      </w:r>
    </w:p>
    <w:p w14:paraId="053C52B4" w14:textId="33ADD1EE" w:rsidR="00CD7A56" w:rsidRPr="00CD7A56" w:rsidRDefault="00CD7A56">
      <w:pPr>
        <w:rPr>
          <w:color w:val="999999"/>
          <w:bdr w:val="single" w:sz="4" w:space="0" w:color="auto"/>
        </w:rPr>
      </w:pPr>
      <w:r>
        <w:rPr>
          <w:color w:val="999999"/>
          <w:bdr w:val="single" w:sz="4" w:space="0" w:color="auto"/>
        </w:rPr>
        <w:br w:type="page"/>
      </w:r>
    </w:p>
    <w:p w14:paraId="1D60BEAB" w14:textId="6746D822" w:rsidR="005F43D1" w:rsidRPr="00353427" w:rsidRDefault="005F43D1" w:rsidP="005F43D1">
      <w:pPr>
        <w:jc w:val="right"/>
        <w:outlineLvl w:val="0"/>
        <w:rPr>
          <w:b/>
          <w:color w:val="0F243E" w:themeColor="text2" w:themeShade="80"/>
          <w:sz w:val="24"/>
          <w:szCs w:val="24"/>
        </w:rPr>
      </w:pPr>
      <w:r w:rsidRPr="00353427">
        <w:rPr>
          <w:b/>
          <w:color w:val="0F243E" w:themeColor="text2" w:themeShade="80"/>
          <w:sz w:val="24"/>
          <w:szCs w:val="24"/>
        </w:rPr>
        <w:t xml:space="preserve">Příloha </w:t>
      </w:r>
      <w:r>
        <w:rPr>
          <w:b/>
          <w:color w:val="0F243E" w:themeColor="text2" w:themeShade="80"/>
          <w:sz w:val="24"/>
          <w:szCs w:val="24"/>
        </w:rPr>
        <w:t>B</w:t>
      </w:r>
      <w:r w:rsidRPr="00353427">
        <w:rPr>
          <w:b/>
          <w:color w:val="0F243E" w:themeColor="text2" w:themeShade="80"/>
          <w:sz w:val="24"/>
          <w:szCs w:val="24"/>
        </w:rPr>
        <w:t>. zadávací dokumentace</w:t>
      </w:r>
    </w:p>
    <w:p w14:paraId="481E8C44" w14:textId="77777777" w:rsidR="00992F3F" w:rsidRPr="00BE5000" w:rsidRDefault="00992F3F" w:rsidP="00992F3F">
      <w:pPr>
        <w:jc w:val="center"/>
        <w:rPr>
          <w:rFonts w:ascii="Arial" w:hAnsi="Arial" w:cs="Arial"/>
          <w:b/>
          <w:sz w:val="40"/>
          <w:szCs w:val="40"/>
        </w:rPr>
      </w:pPr>
    </w:p>
    <w:p w14:paraId="56F7E977" w14:textId="77777777" w:rsidR="00992F3F" w:rsidRPr="00BE5000" w:rsidRDefault="00992F3F" w:rsidP="00992F3F">
      <w:pPr>
        <w:jc w:val="center"/>
        <w:rPr>
          <w:b/>
          <w:sz w:val="40"/>
          <w:szCs w:val="40"/>
        </w:rPr>
      </w:pPr>
      <w:r w:rsidRPr="00BE5000">
        <w:rPr>
          <w:b/>
          <w:sz w:val="40"/>
          <w:szCs w:val="40"/>
        </w:rPr>
        <w:t xml:space="preserve">Čestné prohlášení </w:t>
      </w:r>
    </w:p>
    <w:p w14:paraId="7FC44F1F" w14:textId="77777777" w:rsidR="00992F3F" w:rsidRPr="00BE5000" w:rsidRDefault="00992F3F" w:rsidP="00992F3F">
      <w:pPr>
        <w:jc w:val="center"/>
        <w:rPr>
          <w:b/>
          <w:sz w:val="40"/>
          <w:szCs w:val="40"/>
        </w:rPr>
      </w:pPr>
      <w:r w:rsidRPr="00BE5000">
        <w:rPr>
          <w:b/>
          <w:sz w:val="40"/>
          <w:szCs w:val="40"/>
        </w:rPr>
        <w:t>o splnění základních kvalifikačních předpokladů</w:t>
      </w:r>
    </w:p>
    <w:p w14:paraId="291C50C0" w14:textId="654778D7" w:rsidR="00992F3F" w:rsidRPr="00997D3E" w:rsidRDefault="00992F3F" w:rsidP="00992F3F">
      <w:pPr>
        <w:jc w:val="center"/>
        <w:rPr>
          <w:b/>
          <w:sz w:val="28"/>
          <w:szCs w:val="28"/>
        </w:rPr>
      </w:pPr>
    </w:p>
    <w:p w14:paraId="01F3C66C" w14:textId="000FC972" w:rsidR="00CD7A56" w:rsidRPr="00997D3E" w:rsidRDefault="00CD7A56" w:rsidP="00992F3F">
      <w:pPr>
        <w:jc w:val="center"/>
        <w:rPr>
          <w:b/>
          <w:sz w:val="28"/>
          <w:szCs w:val="28"/>
        </w:rPr>
      </w:pPr>
    </w:p>
    <w:p w14:paraId="78AFD455" w14:textId="77777777" w:rsidR="00CD7A56" w:rsidRPr="00997D3E" w:rsidRDefault="00CD7A56" w:rsidP="00992F3F">
      <w:pPr>
        <w:jc w:val="center"/>
        <w:rPr>
          <w:b/>
          <w:sz w:val="28"/>
          <w:szCs w:val="28"/>
        </w:rPr>
      </w:pPr>
    </w:p>
    <w:p w14:paraId="3E528C39" w14:textId="5BABE97A" w:rsidR="00992F3F" w:rsidRPr="00997D3E" w:rsidRDefault="00992F3F" w:rsidP="005F43D1">
      <w:pPr>
        <w:spacing w:after="160"/>
        <w:rPr>
          <w:sz w:val="24"/>
          <w:szCs w:val="24"/>
        </w:rPr>
      </w:pPr>
      <w:r w:rsidRPr="00997D3E">
        <w:rPr>
          <w:sz w:val="24"/>
          <w:szCs w:val="24"/>
        </w:rPr>
        <w:t>Právnická osoba:</w:t>
      </w:r>
      <w:r w:rsidR="005F43D1" w:rsidRPr="00997D3E">
        <w:rPr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……………………………………………</w:t>
      </w:r>
      <w:r w:rsidR="005F43D1" w:rsidRPr="00997D3E">
        <w:rPr>
          <w:b/>
          <w:bCs/>
          <w:sz w:val="24"/>
          <w:szCs w:val="24"/>
        </w:rPr>
        <w:t>……………………………………......</w:t>
      </w:r>
      <w:r w:rsidRPr="00997D3E">
        <w:rPr>
          <w:sz w:val="24"/>
          <w:szCs w:val="24"/>
        </w:rPr>
        <w:t>,</w:t>
      </w:r>
    </w:p>
    <w:p w14:paraId="5FB9C1EB" w14:textId="19D71B47" w:rsidR="00992F3F" w:rsidRPr="00997D3E" w:rsidRDefault="002F0189" w:rsidP="002F0189">
      <w:pPr>
        <w:spacing w:after="200"/>
        <w:rPr>
          <w:sz w:val="24"/>
          <w:szCs w:val="24"/>
        </w:rPr>
      </w:pPr>
      <w:r w:rsidRPr="00997D3E">
        <w:rPr>
          <w:i/>
          <w:iCs/>
          <w:sz w:val="22"/>
          <w:szCs w:val="22"/>
        </w:rPr>
        <w:t>Osoba pověřená jednáním za PO</w:t>
      </w:r>
      <w:r w:rsidR="005F43D1" w:rsidRPr="00997D3E">
        <w:rPr>
          <w:i/>
          <w:iCs/>
          <w:sz w:val="22"/>
          <w:szCs w:val="22"/>
        </w:rPr>
        <w:t>:</w:t>
      </w:r>
      <w:r w:rsidRPr="00997D3E">
        <w:rPr>
          <w:sz w:val="24"/>
          <w:szCs w:val="24"/>
        </w:rPr>
        <w:t xml:space="preserve"> </w:t>
      </w:r>
      <w:r w:rsidR="005F43D1" w:rsidRPr="00997D3E">
        <w:rPr>
          <w:b/>
          <w:bCs/>
          <w:sz w:val="24"/>
          <w:szCs w:val="24"/>
        </w:rPr>
        <w:t>……………………………………………………………………...</w:t>
      </w:r>
      <w:r w:rsidR="005F43D1" w:rsidRPr="00997D3E">
        <w:rPr>
          <w:sz w:val="24"/>
          <w:szCs w:val="24"/>
        </w:rPr>
        <w:t>,</w:t>
      </w:r>
    </w:p>
    <w:p w14:paraId="7D1B4DE0" w14:textId="77777777" w:rsidR="007232B0" w:rsidRPr="00997D3E" w:rsidRDefault="007232B0" w:rsidP="00992F3F">
      <w:pPr>
        <w:rPr>
          <w:sz w:val="24"/>
          <w:szCs w:val="24"/>
        </w:rPr>
      </w:pPr>
    </w:p>
    <w:p w14:paraId="745133C0" w14:textId="3C860930" w:rsidR="00992F3F" w:rsidRPr="00997D3E" w:rsidRDefault="00992F3F" w:rsidP="00992F3F">
      <w:pPr>
        <w:rPr>
          <w:sz w:val="24"/>
          <w:szCs w:val="24"/>
        </w:rPr>
      </w:pPr>
      <w:r w:rsidRPr="00997D3E">
        <w:rPr>
          <w:sz w:val="24"/>
          <w:szCs w:val="24"/>
        </w:rPr>
        <w:t>nebo</w:t>
      </w:r>
    </w:p>
    <w:p w14:paraId="6A3B55B7" w14:textId="77777777" w:rsidR="00992F3F" w:rsidRPr="00997D3E" w:rsidRDefault="00992F3F" w:rsidP="00992F3F">
      <w:pPr>
        <w:rPr>
          <w:sz w:val="24"/>
          <w:szCs w:val="24"/>
        </w:rPr>
      </w:pPr>
    </w:p>
    <w:p w14:paraId="39B6C345" w14:textId="77777777" w:rsidR="007232B0" w:rsidRPr="00997D3E" w:rsidRDefault="007232B0" w:rsidP="00992F3F">
      <w:pPr>
        <w:rPr>
          <w:sz w:val="24"/>
          <w:szCs w:val="24"/>
        </w:rPr>
      </w:pPr>
    </w:p>
    <w:p w14:paraId="01544F2F" w14:textId="1B87899B" w:rsidR="00992F3F" w:rsidRPr="00997D3E" w:rsidRDefault="00992F3F" w:rsidP="00992F3F">
      <w:pPr>
        <w:rPr>
          <w:sz w:val="24"/>
          <w:szCs w:val="24"/>
        </w:rPr>
      </w:pPr>
      <w:r w:rsidRPr="00997D3E">
        <w:rPr>
          <w:sz w:val="24"/>
          <w:szCs w:val="24"/>
        </w:rPr>
        <w:t>Fyzická osoba</w:t>
      </w:r>
      <w:r w:rsidR="005F43D1" w:rsidRPr="00997D3E">
        <w:rPr>
          <w:sz w:val="24"/>
          <w:szCs w:val="24"/>
        </w:rPr>
        <w:t xml:space="preserve">: </w:t>
      </w:r>
      <w:r w:rsidR="005F43D1" w:rsidRPr="00997D3E">
        <w:rPr>
          <w:b/>
          <w:bCs/>
          <w:sz w:val="24"/>
          <w:szCs w:val="24"/>
        </w:rPr>
        <w:t>…………………………………………………………………………………......</w:t>
      </w:r>
      <w:r w:rsidR="005F43D1" w:rsidRPr="00997D3E">
        <w:rPr>
          <w:sz w:val="24"/>
          <w:szCs w:val="24"/>
        </w:rPr>
        <w:t>,</w:t>
      </w:r>
    </w:p>
    <w:p w14:paraId="1A6E81AA" w14:textId="77777777" w:rsidR="00992F3F" w:rsidRPr="00997D3E" w:rsidRDefault="00992F3F" w:rsidP="00992F3F">
      <w:pPr>
        <w:rPr>
          <w:sz w:val="24"/>
          <w:szCs w:val="24"/>
        </w:rPr>
      </w:pPr>
    </w:p>
    <w:p w14:paraId="084438FA" w14:textId="77777777" w:rsidR="007232B0" w:rsidRPr="00997D3E" w:rsidRDefault="007232B0" w:rsidP="002F0189">
      <w:pPr>
        <w:jc w:val="center"/>
        <w:rPr>
          <w:sz w:val="24"/>
          <w:szCs w:val="24"/>
        </w:rPr>
      </w:pPr>
    </w:p>
    <w:p w14:paraId="1C710418" w14:textId="4FABAE22" w:rsidR="00992F3F" w:rsidRPr="00997D3E" w:rsidRDefault="00992F3F" w:rsidP="002F0189">
      <w:pPr>
        <w:jc w:val="center"/>
        <w:rPr>
          <w:sz w:val="24"/>
          <w:szCs w:val="24"/>
        </w:rPr>
      </w:pPr>
      <w:r w:rsidRPr="00997D3E">
        <w:rPr>
          <w:sz w:val="24"/>
          <w:szCs w:val="24"/>
        </w:rPr>
        <w:t>tímto čestně prohlašuje, že subjekt podávající nabídku v rámci veřejné zakázky</w:t>
      </w:r>
    </w:p>
    <w:p w14:paraId="36B6C793" w14:textId="77777777" w:rsidR="00992F3F" w:rsidRPr="00997D3E" w:rsidRDefault="00992F3F" w:rsidP="00992F3F">
      <w:pPr>
        <w:rPr>
          <w:sz w:val="24"/>
          <w:szCs w:val="24"/>
        </w:rPr>
      </w:pPr>
    </w:p>
    <w:p w14:paraId="1D13331A" w14:textId="5CF454F2" w:rsidR="00992F3F" w:rsidRPr="00997D3E" w:rsidRDefault="00992F3F" w:rsidP="00992F3F">
      <w:pPr>
        <w:jc w:val="center"/>
        <w:rPr>
          <w:b/>
          <w:sz w:val="24"/>
          <w:szCs w:val="24"/>
          <w:u w:val="single"/>
        </w:rPr>
      </w:pPr>
    </w:p>
    <w:p w14:paraId="246BA653" w14:textId="77777777" w:rsidR="00493563" w:rsidRPr="00997D3E" w:rsidRDefault="00493563" w:rsidP="00992F3F">
      <w:pPr>
        <w:jc w:val="center"/>
        <w:rPr>
          <w:b/>
          <w:sz w:val="24"/>
          <w:szCs w:val="24"/>
          <w:u w:val="single"/>
        </w:rPr>
      </w:pPr>
    </w:p>
    <w:p w14:paraId="049C1C67" w14:textId="336DFE3E" w:rsidR="00992F3F" w:rsidRPr="00997D3E" w:rsidRDefault="00992F3F" w:rsidP="00992F3F">
      <w:pPr>
        <w:jc w:val="center"/>
        <w:rPr>
          <w:b/>
          <w:sz w:val="24"/>
          <w:szCs w:val="24"/>
        </w:rPr>
      </w:pPr>
      <w:r w:rsidRPr="00997D3E">
        <w:rPr>
          <w:b/>
          <w:sz w:val="24"/>
          <w:szCs w:val="24"/>
        </w:rPr>
        <w:t>„</w:t>
      </w:r>
      <w:r w:rsidRPr="00997D3E">
        <w:rPr>
          <w:b/>
          <w:sz w:val="24"/>
          <w:szCs w:val="24"/>
          <w:u w:val="single"/>
        </w:rPr>
        <w:t>XXX</w:t>
      </w:r>
      <w:r w:rsidRPr="00997D3E">
        <w:rPr>
          <w:b/>
          <w:sz w:val="24"/>
          <w:szCs w:val="24"/>
        </w:rPr>
        <w:t>“</w:t>
      </w:r>
    </w:p>
    <w:p w14:paraId="1DBF51A3" w14:textId="50D892E5" w:rsidR="007232B0" w:rsidRPr="00997D3E" w:rsidRDefault="007232B0" w:rsidP="00992F3F">
      <w:pPr>
        <w:jc w:val="center"/>
        <w:rPr>
          <w:sz w:val="24"/>
          <w:szCs w:val="24"/>
        </w:rPr>
      </w:pPr>
    </w:p>
    <w:p w14:paraId="1F8845BE" w14:textId="77777777" w:rsidR="00493563" w:rsidRPr="00997D3E" w:rsidRDefault="00493563" w:rsidP="00992F3F">
      <w:pPr>
        <w:jc w:val="center"/>
        <w:rPr>
          <w:sz w:val="24"/>
          <w:szCs w:val="24"/>
        </w:rPr>
      </w:pPr>
    </w:p>
    <w:p w14:paraId="6621684F" w14:textId="77777777" w:rsidR="00992F3F" w:rsidRPr="00997D3E" w:rsidRDefault="00992F3F" w:rsidP="00992F3F">
      <w:pPr>
        <w:rPr>
          <w:b/>
          <w:sz w:val="24"/>
          <w:szCs w:val="24"/>
          <w:u w:val="single"/>
        </w:rPr>
      </w:pPr>
    </w:p>
    <w:p w14:paraId="10A087C5" w14:textId="49E848BD" w:rsidR="00992F3F" w:rsidRDefault="00992F3F" w:rsidP="002F0189">
      <w:pPr>
        <w:spacing w:after="160"/>
        <w:jc w:val="both"/>
        <w:rPr>
          <w:sz w:val="24"/>
          <w:szCs w:val="24"/>
        </w:rPr>
      </w:pPr>
      <w:r w:rsidRPr="00997D3E">
        <w:rPr>
          <w:b/>
          <w:bCs/>
          <w:sz w:val="24"/>
          <w:szCs w:val="24"/>
        </w:rPr>
        <w:t>a)</w:t>
      </w:r>
      <w:r w:rsidRPr="00997D3E">
        <w:rPr>
          <w:sz w:val="24"/>
          <w:szCs w:val="24"/>
        </w:rPr>
        <w:t xml:space="preserve"> nebyl</w:t>
      </w:r>
      <w:r w:rsidR="002F0189" w:rsidRPr="00997D3E">
        <w:rPr>
          <w:sz w:val="24"/>
          <w:szCs w:val="24"/>
        </w:rPr>
        <w:t xml:space="preserve">/a </w:t>
      </w:r>
      <w:r w:rsidRPr="00997D3E">
        <w:rPr>
          <w:sz w:val="24"/>
          <w:szCs w:val="24"/>
        </w:rPr>
        <w:t>v zemi svého sídla v posledních 5 letech před zahájením zadávacího řízení pravomocně odsouzen</w:t>
      </w:r>
      <w:r w:rsidR="002F0189" w:rsidRPr="00997D3E">
        <w:rPr>
          <w:sz w:val="24"/>
          <w:szCs w:val="24"/>
        </w:rPr>
        <w:t>/a</w:t>
      </w:r>
      <w:r w:rsidRPr="00997D3E">
        <w:rPr>
          <w:sz w:val="24"/>
          <w:szCs w:val="24"/>
        </w:rPr>
        <w:t xml:space="preserve"> pro trestný čin spáchaný ve prospěch organizované zločinecké skupiny, trestný čin účasti na organizované zločinecké skupině, trestný čin obchodování s lidmi, trestný čin podvodu, úvěrového podvodu, dotačního podvodu, podílnictví, podílnictví z nedbalosti, legalizace výnosů z trestné činnosti, legalizace výnosů z trestné činnosti z nedbalosti, zneužití informace a postavení v obchodním styku, sjednání výhody při zadání veřejné zakázky, při veřejné soutěži a veřejné dražbě, pletichy při zadání veřejné zakázky a při veřejné soutěži, pletichy při veřejné dražbě, poškození finančních zájmů Evropské unie, trestné činy obecně nebezpečné, trestné činy proti České republice, cizímu státu a mezinárodní organizaci, trestní činy proti výkonu pravomoci orgánu veřejné moci a</w:t>
      </w:r>
      <w:r w:rsidR="002F0189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 xml:space="preserve">úřední osoby, trestné činy úředních osob, úplatkářství, jiné rušení činnosti </w:t>
      </w:r>
      <w:r w:rsidRPr="00BE5000">
        <w:rPr>
          <w:sz w:val="24"/>
          <w:szCs w:val="24"/>
        </w:rPr>
        <w:t xml:space="preserve">orgánu veřejné moci, nebo obdobný trestný čin podle právního řádu země sídla dodavatele; jde-li o právnickou osobu, musí tuto podmínku splňovat jak tato právnická osoba, tak každý člen statutárního orgánu, a je-li statutárním orgánem </w:t>
      </w:r>
      <w:r w:rsidR="002F0189">
        <w:rPr>
          <w:sz w:val="24"/>
          <w:szCs w:val="24"/>
        </w:rPr>
        <w:t>účastníka</w:t>
      </w:r>
      <w:r w:rsidRPr="00BE5000">
        <w:rPr>
          <w:sz w:val="24"/>
          <w:szCs w:val="24"/>
        </w:rPr>
        <w:t xml:space="preserve"> či členem statutárního orgánu </w:t>
      </w:r>
      <w:r w:rsidR="002F0189">
        <w:rPr>
          <w:sz w:val="24"/>
          <w:szCs w:val="24"/>
        </w:rPr>
        <w:t xml:space="preserve">účastníka </w:t>
      </w:r>
      <w:r w:rsidRPr="00BE5000">
        <w:rPr>
          <w:sz w:val="24"/>
          <w:szCs w:val="24"/>
        </w:rPr>
        <w:t xml:space="preserve">právnická osoba, musí tuto podmínku splňovat jak tato právnická osoba, každý člen statutárního orgánu této právnické osoby, tak </w:t>
      </w:r>
      <w:r w:rsidR="002F0189">
        <w:rPr>
          <w:sz w:val="24"/>
          <w:szCs w:val="24"/>
        </w:rPr>
        <w:t xml:space="preserve">i </w:t>
      </w:r>
      <w:r w:rsidRPr="00BE5000">
        <w:rPr>
          <w:sz w:val="24"/>
          <w:szCs w:val="24"/>
        </w:rPr>
        <w:t>osoba zastupující tuto právnickou osobu v statutárním orgánu dodavatele; účastní-li se</w:t>
      </w:r>
      <w:r w:rsidR="002F0189">
        <w:rPr>
          <w:sz w:val="24"/>
          <w:szCs w:val="24"/>
        </w:rPr>
        <w:t> </w:t>
      </w:r>
      <w:r w:rsidRPr="00BE5000">
        <w:rPr>
          <w:sz w:val="24"/>
          <w:szCs w:val="24"/>
        </w:rPr>
        <w:t>zadávacího řízení pobočka závodu, musí podmínku podle tohoto písmene splňovat u zahraniční právnické osoby tato právnická osoba vedoucí pobočky závodu,</w:t>
      </w:r>
      <w:r>
        <w:rPr>
          <w:sz w:val="24"/>
          <w:szCs w:val="24"/>
        </w:rPr>
        <w:t xml:space="preserve"> </w:t>
      </w:r>
      <w:r w:rsidRPr="00BE5000">
        <w:rPr>
          <w:sz w:val="24"/>
          <w:szCs w:val="24"/>
        </w:rPr>
        <w:t>u české právnické osoby, vedle výše uvedených osob rovněž vedoucí pobočky závodu</w:t>
      </w:r>
    </w:p>
    <w:p w14:paraId="6F3B55C5" w14:textId="77777777" w:rsidR="00493563" w:rsidRPr="00BE5000" w:rsidRDefault="00493563" w:rsidP="002F0189">
      <w:pPr>
        <w:spacing w:after="160"/>
        <w:jc w:val="both"/>
        <w:rPr>
          <w:sz w:val="24"/>
          <w:szCs w:val="24"/>
        </w:rPr>
      </w:pPr>
    </w:p>
    <w:p w14:paraId="0C673F71" w14:textId="702CF7D4" w:rsidR="00992F3F" w:rsidRDefault="00992F3F" w:rsidP="002F0189">
      <w:pPr>
        <w:spacing w:after="160"/>
        <w:jc w:val="both"/>
        <w:rPr>
          <w:sz w:val="24"/>
          <w:szCs w:val="24"/>
        </w:rPr>
      </w:pPr>
      <w:r w:rsidRPr="002F0189">
        <w:rPr>
          <w:b/>
          <w:bCs/>
          <w:sz w:val="24"/>
          <w:szCs w:val="24"/>
        </w:rPr>
        <w:t>b)</w:t>
      </w:r>
      <w:r w:rsidRPr="00BE5000">
        <w:rPr>
          <w:sz w:val="24"/>
          <w:szCs w:val="24"/>
        </w:rPr>
        <w:t xml:space="preserve"> nemá v České republice nebo v zemi svého sídla v evidenci daní zachycen splatný daňový nedoplatek</w:t>
      </w:r>
    </w:p>
    <w:p w14:paraId="082C84B8" w14:textId="77777777" w:rsidR="00493563" w:rsidRPr="002F0189" w:rsidRDefault="00493563" w:rsidP="002F0189">
      <w:pPr>
        <w:spacing w:after="160"/>
        <w:jc w:val="both"/>
        <w:rPr>
          <w:sz w:val="24"/>
          <w:szCs w:val="24"/>
        </w:rPr>
      </w:pPr>
    </w:p>
    <w:p w14:paraId="53F44D29" w14:textId="2EEC2E55" w:rsidR="00992F3F" w:rsidRDefault="00992F3F" w:rsidP="002F0189">
      <w:pPr>
        <w:spacing w:after="160"/>
        <w:jc w:val="both"/>
        <w:rPr>
          <w:sz w:val="24"/>
          <w:szCs w:val="24"/>
        </w:rPr>
      </w:pPr>
      <w:r w:rsidRPr="002F0189">
        <w:rPr>
          <w:b/>
          <w:bCs/>
          <w:sz w:val="24"/>
          <w:szCs w:val="24"/>
        </w:rPr>
        <w:t>c)</w:t>
      </w:r>
      <w:r w:rsidRPr="00BE5000">
        <w:rPr>
          <w:sz w:val="24"/>
          <w:szCs w:val="24"/>
        </w:rPr>
        <w:t xml:space="preserve"> nemá v České republice nebo v zemi svého sídla splatný nedoplatek na pojistném a na penále na</w:t>
      </w:r>
      <w:r w:rsidR="002F0189">
        <w:rPr>
          <w:sz w:val="24"/>
          <w:szCs w:val="24"/>
        </w:rPr>
        <w:t> </w:t>
      </w:r>
      <w:r w:rsidRPr="00BE5000">
        <w:rPr>
          <w:sz w:val="24"/>
          <w:szCs w:val="24"/>
        </w:rPr>
        <w:t>veřejné</w:t>
      </w:r>
      <w:r w:rsidR="002F0189">
        <w:rPr>
          <w:sz w:val="24"/>
          <w:szCs w:val="24"/>
        </w:rPr>
        <w:t>m</w:t>
      </w:r>
      <w:r w:rsidRPr="00BE5000">
        <w:rPr>
          <w:sz w:val="24"/>
          <w:szCs w:val="24"/>
        </w:rPr>
        <w:t xml:space="preserve"> zdravotní</w:t>
      </w:r>
      <w:r w:rsidR="002F0189">
        <w:rPr>
          <w:sz w:val="24"/>
          <w:szCs w:val="24"/>
        </w:rPr>
        <w:t xml:space="preserve">m </w:t>
      </w:r>
      <w:r w:rsidRPr="00BE5000">
        <w:rPr>
          <w:sz w:val="24"/>
          <w:szCs w:val="24"/>
        </w:rPr>
        <w:t>pojištění</w:t>
      </w:r>
    </w:p>
    <w:p w14:paraId="35BA4227" w14:textId="77777777" w:rsidR="00493563" w:rsidRPr="00BE5000" w:rsidRDefault="00493563" w:rsidP="002F0189">
      <w:pPr>
        <w:spacing w:after="160"/>
        <w:jc w:val="both"/>
        <w:rPr>
          <w:sz w:val="24"/>
          <w:szCs w:val="24"/>
        </w:rPr>
      </w:pPr>
    </w:p>
    <w:p w14:paraId="3BC2E290" w14:textId="087085E1" w:rsidR="002F0189" w:rsidRPr="00BE5000" w:rsidRDefault="00992F3F" w:rsidP="002F0189">
      <w:pPr>
        <w:spacing w:after="160"/>
        <w:jc w:val="both"/>
        <w:rPr>
          <w:sz w:val="24"/>
          <w:szCs w:val="24"/>
        </w:rPr>
      </w:pPr>
      <w:r w:rsidRPr="002F0189">
        <w:rPr>
          <w:b/>
          <w:bCs/>
          <w:sz w:val="24"/>
          <w:szCs w:val="24"/>
        </w:rPr>
        <w:t>d)</w:t>
      </w:r>
      <w:r w:rsidRPr="00BE5000">
        <w:rPr>
          <w:sz w:val="24"/>
          <w:szCs w:val="24"/>
        </w:rPr>
        <w:t xml:space="preserve"> nemá v České republice nebo v zemi svého sídla splatný nedoplatek na pojistném a na penále na</w:t>
      </w:r>
      <w:r w:rsidR="002F0189">
        <w:rPr>
          <w:sz w:val="24"/>
          <w:szCs w:val="24"/>
        </w:rPr>
        <w:t> </w:t>
      </w:r>
      <w:r w:rsidRPr="00BE5000">
        <w:rPr>
          <w:sz w:val="24"/>
          <w:szCs w:val="24"/>
        </w:rPr>
        <w:t>sociální zabezpečení a příspěvku na státní politiku zaměstnanosti</w:t>
      </w:r>
    </w:p>
    <w:p w14:paraId="142FEFDC" w14:textId="48642265" w:rsidR="007232B0" w:rsidRPr="00997D3E" w:rsidRDefault="00992F3F" w:rsidP="002F0189">
      <w:pPr>
        <w:spacing w:after="200"/>
        <w:jc w:val="both"/>
        <w:rPr>
          <w:sz w:val="24"/>
          <w:szCs w:val="24"/>
        </w:rPr>
      </w:pPr>
      <w:r w:rsidRPr="002F0189">
        <w:rPr>
          <w:b/>
          <w:bCs/>
          <w:sz w:val="24"/>
          <w:szCs w:val="24"/>
        </w:rPr>
        <w:t>e)</w:t>
      </w:r>
      <w:r w:rsidRPr="00BE5000">
        <w:rPr>
          <w:sz w:val="24"/>
          <w:szCs w:val="24"/>
        </w:rPr>
        <w:t xml:space="preserve"> není v </w:t>
      </w:r>
      <w:r w:rsidRPr="00997D3E">
        <w:rPr>
          <w:sz w:val="24"/>
          <w:szCs w:val="24"/>
        </w:rPr>
        <w:t>likvidaci, nebylo proti němu</w:t>
      </w:r>
      <w:r w:rsidR="002F0189" w:rsidRPr="00997D3E">
        <w:rPr>
          <w:sz w:val="24"/>
          <w:szCs w:val="24"/>
        </w:rPr>
        <w:t xml:space="preserve">/ní </w:t>
      </w:r>
      <w:r w:rsidRPr="00997D3E">
        <w:rPr>
          <w:sz w:val="24"/>
          <w:szCs w:val="24"/>
        </w:rPr>
        <w:t>vydáno rozhodnutí o úpadku, nebyl</w:t>
      </w:r>
      <w:r w:rsidR="002F0189" w:rsidRPr="00997D3E">
        <w:rPr>
          <w:sz w:val="24"/>
          <w:szCs w:val="24"/>
        </w:rPr>
        <w:t>a proti němu/ní</w:t>
      </w:r>
      <w:r w:rsidRPr="00997D3E">
        <w:rPr>
          <w:sz w:val="24"/>
          <w:szCs w:val="24"/>
        </w:rPr>
        <w:t xml:space="preserve"> nařízena nucená správa podle jiného právního předpisu nebo v obdobné situaci podle právního řádu země </w:t>
      </w:r>
      <w:r w:rsidR="002F0189" w:rsidRPr="00997D3E">
        <w:rPr>
          <w:sz w:val="24"/>
          <w:szCs w:val="24"/>
        </w:rPr>
        <w:t>jeho sídla</w:t>
      </w:r>
    </w:p>
    <w:p w14:paraId="4F81485B" w14:textId="77777777" w:rsidR="007232B0" w:rsidRPr="00997D3E" w:rsidRDefault="007232B0" w:rsidP="002F0189">
      <w:pPr>
        <w:spacing w:after="200"/>
        <w:jc w:val="both"/>
        <w:rPr>
          <w:sz w:val="24"/>
          <w:szCs w:val="24"/>
        </w:rPr>
      </w:pPr>
    </w:p>
    <w:p w14:paraId="07E7CB7E" w14:textId="4782FD7A" w:rsidR="00992F3F" w:rsidRPr="00997D3E" w:rsidRDefault="00992F3F" w:rsidP="002F0189">
      <w:pPr>
        <w:jc w:val="center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 xml:space="preserve">Toto prohlášení </w:t>
      </w:r>
      <w:r w:rsidR="002F0189" w:rsidRPr="00997D3E">
        <w:rPr>
          <w:b/>
          <w:bCs/>
          <w:sz w:val="24"/>
          <w:szCs w:val="24"/>
        </w:rPr>
        <w:t>je činěno</w:t>
      </w:r>
      <w:r w:rsidRPr="00997D3E">
        <w:rPr>
          <w:b/>
          <w:bCs/>
          <w:sz w:val="24"/>
          <w:szCs w:val="24"/>
        </w:rPr>
        <w:t xml:space="preserve"> na základě pravé, vážné a svobodné vůle</w:t>
      </w:r>
      <w:r w:rsidR="002F0189" w:rsidRPr="00997D3E">
        <w:rPr>
          <w:b/>
          <w:bCs/>
          <w:sz w:val="24"/>
          <w:szCs w:val="24"/>
        </w:rPr>
        <w:t xml:space="preserve"> jednajícího, který si je </w:t>
      </w:r>
      <w:r w:rsidRPr="00997D3E">
        <w:rPr>
          <w:b/>
          <w:bCs/>
          <w:sz w:val="24"/>
          <w:szCs w:val="24"/>
        </w:rPr>
        <w:t>vědom všech následků plynoucích z uvedení nepravdivých údajů.</w:t>
      </w:r>
    </w:p>
    <w:p w14:paraId="627664CE" w14:textId="77777777" w:rsidR="00992F3F" w:rsidRPr="00997D3E" w:rsidRDefault="00992F3F" w:rsidP="00992F3F">
      <w:pPr>
        <w:rPr>
          <w:sz w:val="24"/>
          <w:szCs w:val="24"/>
        </w:rPr>
      </w:pPr>
    </w:p>
    <w:p w14:paraId="73063057" w14:textId="3D0AC47E" w:rsidR="00992F3F" w:rsidRPr="00997D3E" w:rsidRDefault="00992F3F" w:rsidP="00992F3F">
      <w:pPr>
        <w:rPr>
          <w:sz w:val="24"/>
          <w:szCs w:val="24"/>
        </w:rPr>
      </w:pPr>
    </w:p>
    <w:p w14:paraId="6120F501" w14:textId="77777777" w:rsidR="00CD7A56" w:rsidRPr="00997D3E" w:rsidRDefault="00CD7A56" w:rsidP="00992F3F">
      <w:pPr>
        <w:rPr>
          <w:sz w:val="24"/>
          <w:szCs w:val="24"/>
        </w:rPr>
      </w:pPr>
    </w:p>
    <w:p w14:paraId="4F795CF6" w14:textId="77777777" w:rsidR="00992F3F" w:rsidRPr="00997D3E" w:rsidRDefault="00992F3F" w:rsidP="00992F3F">
      <w:pPr>
        <w:rPr>
          <w:sz w:val="24"/>
          <w:szCs w:val="24"/>
        </w:rPr>
      </w:pPr>
    </w:p>
    <w:p w14:paraId="5726B16F" w14:textId="77777777" w:rsidR="007232B0" w:rsidRPr="00997D3E" w:rsidRDefault="007232B0" w:rsidP="007232B0">
      <w:pPr>
        <w:outlineLvl w:val="0"/>
        <w:rPr>
          <w:sz w:val="24"/>
          <w:szCs w:val="24"/>
        </w:rPr>
      </w:pPr>
      <w:r w:rsidRPr="00997D3E">
        <w:rPr>
          <w:sz w:val="24"/>
          <w:szCs w:val="24"/>
        </w:rPr>
        <w:t xml:space="preserve">V </w:t>
      </w:r>
      <w:r w:rsidRPr="00997D3E">
        <w:rPr>
          <w:b/>
          <w:bCs/>
          <w:sz w:val="24"/>
          <w:szCs w:val="24"/>
        </w:rPr>
        <w:t>……………………</w:t>
      </w:r>
      <w:r w:rsidRPr="00997D3E">
        <w:rPr>
          <w:sz w:val="24"/>
          <w:szCs w:val="24"/>
        </w:rPr>
        <w:t xml:space="preserve"> dne </w:t>
      </w:r>
      <w:r w:rsidRPr="00997D3E">
        <w:rPr>
          <w:b/>
          <w:bCs/>
          <w:sz w:val="24"/>
          <w:szCs w:val="24"/>
        </w:rPr>
        <w:t>……………………</w:t>
      </w:r>
    </w:p>
    <w:p w14:paraId="0271DB86" w14:textId="77777777" w:rsidR="007232B0" w:rsidRPr="00997D3E" w:rsidRDefault="007232B0" w:rsidP="007232B0">
      <w:pPr>
        <w:ind w:left="4956"/>
        <w:rPr>
          <w:sz w:val="24"/>
          <w:szCs w:val="24"/>
        </w:rPr>
      </w:pPr>
    </w:p>
    <w:p w14:paraId="64FF623E" w14:textId="77777777" w:rsidR="007232B0" w:rsidRPr="00997D3E" w:rsidRDefault="007232B0" w:rsidP="007232B0">
      <w:pPr>
        <w:ind w:left="4956"/>
        <w:rPr>
          <w:sz w:val="24"/>
          <w:szCs w:val="24"/>
        </w:rPr>
      </w:pPr>
    </w:p>
    <w:p w14:paraId="3468D811" w14:textId="77777777" w:rsidR="007232B0" w:rsidRPr="00997D3E" w:rsidRDefault="007232B0" w:rsidP="007232B0">
      <w:pPr>
        <w:ind w:left="4956"/>
        <w:rPr>
          <w:sz w:val="24"/>
          <w:szCs w:val="24"/>
        </w:rPr>
      </w:pPr>
    </w:p>
    <w:p w14:paraId="3535D21A" w14:textId="77777777" w:rsidR="007232B0" w:rsidRPr="00997D3E" w:rsidRDefault="007232B0" w:rsidP="007232B0">
      <w:pPr>
        <w:ind w:left="4956"/>
        <w:rPr>
          <w:sz w:val="24"/>
          <w:szCs w:val="24"/>
        </w:rPr>
      </w:pPr>
    </w:p>
    <w:p w14:paraId="6CCA05AF" w14:textId="27972E23" w:rsidR="007232B0" w:rsidRPr="00997D3E" w:rsidRDefault="007232B0" w:rsidP="006759E7">
      <w:pPr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="006759E7" w:rsidRPr="00997D3E">
        <w:rPr>
          <w:sz w:val="24"/>
          <w:szCs w:val="24"/>
        </w:rPr>
        <w:tab/>
      </w:r>
      <w:r w:rsidR="006759E7" w:rsidRPr="00997D3E">
        <w:rPr>
          <w:sz w:val="24"/>
          <w:szCs w:val="24"/>
        </w:rPr>
        <w:tab/>
      </w:r>
      <w:r w:rsidR="006759E7" w:rsidRPr="00997D3E">
        <w:rPr>
          <w:sz w:val="24"/>
          <w:szCs w:val="24"/>
        </w:rPr>
        <w:tab/>
      </w:r>
      <w:r w:rsidR="006759E7" w:rsidRPr="00997D3E">
        <w:rPr>
          <w:sz w:val="24"/>
          <w:szCs w:val="24"/>
        </w:rPr>
        <w:tab/>
      </w:r>
      <w:r w:rsidR="006759E7" w:rsidRPr="00997D3E">
        <w:rPr>
          <w:sz w:val="24"/>
          <w:szCs w:val="24"/>
        </w:rPr>
        <w:tab/>
      </w:r>
      <w:r w:rsidR="006759E7" w:rsidRPr="00997D3E">
        <w:rPr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>…</w:t>
      </w:r>
      <w:r w:rsidR="006759E7" w:rsidRPr="00997D3E">
        <w:rPr>
          <w:b/>
          <w:bCs/>
          <w:sz w:val="24"/>
          <w:szCs w:val="24"/>
        </w:rPr>
        <w:t>……</w:t>
      </w:r>
      <w:r w:rsidRPr="00997D3E">
        <w:rPr>
          <w:b/>
          <w:bCs/>
          <w:sz w:val="24"/>
          <w:szCs w:val="24"/>
        </w:rPr>
        <w:t>…………………</w:t>
      </w:r>
      <w:r w:rsidR="006759E7" w:rsidRPr="00997D3E">
        <w:rPr>
          <w:b/>
          <w:bCs/>
          <w:sz w:val="24"/>
          <w:szCs w:val="24"/>
        </w:rPr>
        <w:t>……………………………</w:t>
      </w:r>
    </w:p>
    <w:p w14:paraId="6444AC59" w14:textId="100D16AF" w:rsidR="006759E7" w:rsidRPr="00997D3E" w:rsidRDefault="007232B0" w:rsidP="006759E7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      </w:t>
      </w:r>
      <w:r w:rsidR="00CD7A56" w:rsidRPr="00997D3E">
        <w:rPr>
          <w:sz w:val="24"/>
          <w:szCs w:val="24"/>
        </w:rPr>
        <w:t xml:space="preserve">  </w:t>
      </w:r>
      <w:r w:rsidRPr="00997D3E">
        <w:rPr>
          <w:sz w:val="24"/>
          <w:szCs w:val="24"/>
        </w:rPr>
        <w:t xml:space="preserve">  </w:t>
      </w:r>
      <w:r w:rsidR="006759E7" w:rsidRPr="00997D3E">
        <w:rPr>
          <w:sz w:val="24"/>
          <w:szCs w:val="24"/>
        </w:rPr>
        <w:t>J</w:t>
      </w:r>
      <w:r w:rsidRPr="00997D3E">
        <w:rPr>
          <w:sz w:val="24"/>
          <w:szCs w:val="24"/>
        </w:rPr>
        <w:t>méno</w:t>
      </w:r>
      <w:r w:rsidR="006759E7" w:rsidRPr="00997D3E">
        <w:rPr>
          <w:sz w:val="24"/>
          <w:szCs w:val="24"/>
        </w:rPr>
        <w:t>, příjmení</w:t>
      </w:r>
      <w:r w:rsidRPr="00997D3E">
        <w:rPr>
          <w:sz w:val="24"/>
          <w:szCs w:val="24"/>
        </w:rPr>
        <w:t xml:space="preserve"> a podpis</w:t>
      </w:r>
    </w:p>
    <w:p w14:paraId="1693E197" w14:textId="348B6F96" w:rsidR="007232B0" w:rsidRPr="00997D3E" w:rsidRDefault="007232B0" w:rsidP="006759E7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="006759E7" w:rsidRPr="00997D3E">
        <w:rPr>
          <w:sz w:val="24"/>
          <w:szCs w:val="24"/>
        </w:rPr>
        <w:t>oprávněného zástupce účastníka řízení</w:t>
      </w:r>
    </w:p>
    <w:p w14:paraId="7F06B45D" w14:textId="77777777" w:rsidR="007232B0" w:rsidRPr="00997D3E" w:rsidRDefault="007232B0" w:rsidP="007232B0">
      <w:pPr>
        <w:rPr>
          <w:sz w:val="24"/>
          <w:szCs w:val="24"/>
        </w:rPr>
      </w:pPr>
    </w:p>
    <w:p w14:paraId="3F423E7C" w14:textId="77777777" w:rsidR="007232B0" w:rsidRPr="00997D3E" w:rsidRDefault="007232B0" w:rsidP="007232B0">
      <w:pPr>
        <w:rPr>
          <w:sz w:val="24"/>
          <w:szCs w:val="24"/>
        </w:rPr>
      </w:pPr>
    </w:p>
    <w:p w14:paraId="6B63E7B2" w14:textId="52A78926" w:rsidR="007232B0" w:rsidRPr="00997D3E" w:rsidRDefault="007232B0" w:rsidP="007232B0">
      <w:pPr>
        <w:ind w:left="4956"/>
        <w:rPr>
          <w:bdr w:val="single" w:sz="4" w:space="0" w:color="auto"/>
        </w:rPr>
      </w:pPr>
      <w:r w:rsidRPr="00997D3E">
        <w:t xml:space="preserve">     </w:t>
      </w:r>
      <w:r w:rsidR="00CD7A56" w:rsidRPr="00997D3E">
        <w:t xml:space="preserve">   </w:t>
      </w:r>
      <w:r w:rsidRPr="00997D3E">
        <w:t xml:space="preserve"> </w:t>
      </w:r>
      <w:r w:rsidR="00CD7A56" w:rsidRPr="00997D3E">
        <w:t xml:space="preserve">  </w:t>
      </w:r>
      <w:r w:rsidRPr="00997D3E">
        <w:t xml:space="preserve">   </w:t>
      </w:r>
      <w:r w:rsidRPr="00997D3E">
        <w:rPr>
          <w:bdr w:val="single" w:sz="4" w:space="0" w:color="auto"/>
        </w:rPr>
        <w:t>otisk razítka účastníka řízení</w:t>
      </w:r>
      <w:r w:rsidR="006759E7" w:rsidRPr="00997D3E">
        <w:rPr>
          <w:bdr w:val="single" w:sz="4" w:space="0" w:color="auto"/>
        </w:rPr>
        <w:t xml:space="preserve"> </w:t>
      </w:r>
    </w:p>
    <w:p w14:paraId="3AF24906" w14:textId="5DA6395F" w:rsidR="00992F3F" w:rsidRPr="00997D3E" w:rsidRDefault="00CD7A56" w:rsidP="00992F3F">
      <w:pPr>
        <w:rPr>
          <w:bdr w:val="single" w:sz="4" w:space="0" w:color="auto"/>
        </w:rPr>
      </w:pPr>
      <w:r w:rsidRPr="00997D3E">
        <w:rPr>
          <w:bdr w:val="single" w:sz="4" w:space="0" w:color="auto"/>
        </w:rPr>
        <w:br w:type="page"/>
      </w:r>
    </w:p>
    <w:p w14:paraId="21F0A38E" w14:textId="70D014DD" w:rsidR="00CD7A56" w:rsidRPr="00353427" w:rsidRDefault="00CD7A56" w:rsidP="00CD7A56">
      <w:pPr>
        <w:jc w:val="right"/>
        <w:outlineLvl w:val="0"/>
        <w:rPr>
          <w:b/>
          <w:color w:val="0F243E" w:themeColor="text2" w:themeShade="80"/>
          <w:sz w:val="24"/>
          <w:szCs w:val="24"/>
        </w:rPr>
      </w:pPr>
      <w:r w:rsidRPr="00353427">
        <w:rPr>
          <w:b/>
          <w:color w:val="0F243E" w:themeColor="text2" w:themeShade="80"/>
          <w:sz w:val="24"/>
          <w:szCs w:val="24"/>
        </w:rPr>
        <w:t xml:space="preserve">Příloha </w:t>
      </w:r>
      <w:r>
        <w:rPr>
          <w:b/>
          <w:color w:val="0F243E" w:themeColor="text2" w:themeShade="80"/>
          <w:sz w:val="24"/>
          <w:szCs w:val="24"/>
        </w:rPr>
        <w:t>C</w:t>
      </w:r>
      <w:r w:rsidRPr="00353427">
        <w:rPr>
          <w:b/>
          <w:color w:val="0F243E" w:themeColor="text2" w:themeShade="80"/>
          <w:sz w:val="24"/>
          <w:szCs w:val="24"/>
        </w:rPr>
        <w:t>. zadávací dokumentace</w:t>
      </w:r>
    </w:p>
    <w:p w14:paraId="42857C1C" w14:textId="77777777" w:rsidR="00992F3F" w:rsidRPr="00BE5000" w:rsidRDefault="00992F3F" w:rsidP="00CD7A56">
      <w:pPr>
        <w:jc w:val="center"/>
        <w:rPr>
          <w:b/>
          <w:sz w:val="40"/>
          <w:szCs w:val="40"/>
        </w:rPr>
      </w:pPr>
    </w:p>
    <w:p w14:paraId="15F7037C" w14:textId="77777777" w:rsidR="00992F3F" w:rsidRPr="00997D3E" w:rsidRDefault="00992F3F" w:rsidP="00992F3F">
      <w:pPr>
        <w:jc w:val="center"/>
        <w:rPr>
          <w:b/>
          <w:sz w:val="40"/>
          <w:szCs w:val="40"/>
        </w:rPr>
      </w:pPr>
      <w:r w:rsidRPr="00997D3E">
        <w:rPr>
          <w:b/>
          <w:sz w:val="40"/>
          <w:szCs w:val="40"/>
        </w:rPr>
        <w:t>Čestné prohlášení o bezdlužnosti</w:t>
      </w:r>
    </w:p>
    <w:p w14:paraId="7370482F" w14:textId="506A1C54" w:rsidR="00992F3F" w:rsidRPr="00997D3E" w:rsidRDefault="00992F3F" w:rsidP="00CD7A56">
      <w:pPr>
        <w:jc w:val="center"/>
        <w:rPr>
          <w:b/>
          <w:sz w:val="28"/>
          <w:szCs w:val="28"/>
        </w:rPr>
      </w:pPr>
    </w:p>
    <w:p w14:paraId="11CD934B" w14:textId="16985062" w:rsidR="00CD7A56" w:rsidRPr="00997D3E" w:rsidRDefault="00CD7A56" w:rsidP="00CD7A56">
      <w:pPr>
        <w:jc w:val="center"/>
        <w:rPr>
          <w:b/>
          <w:sz w:val="28"/>
          <w:szCs w:val="28"/>
        </w:rPr>
      </w:pPr>
    </w:p>
    <w:p w14:paraId="6C50728D" w14:textId="77777777" w:rsidR="00CD7A56" w:rsidRPr="00997D3E" w:rsidRDefault="00CD7A56" w:rsidP="00CD7A56">
      <w:pPr>
        <w:jc w:val="center"/>
        <w:rPr>
          <w:b/>
          <w:sz w:val="28"/>
          <w:szCs w:val="28"/>
        </w:rPr>
      </w:pPr>
    </w:p>
    <w:p w14:paraId="358E341A" w14:textId="395D6BD5" w:rsidR="00992F3F" w:rsidRPr="00997D3E" w:rsidRDefault="00992F3F" w:rsidP="00992F3F">
      <w:pPr>
        <w:jc w:val="both"/>
        <w:rPr>
          <w:sz w:val="24"/>
          <w:szCs w:val="24"/>
        </w:rPr>
      </w:pPr>
      <w:r w:rsidRPr="00997D3E">
        <w:rPr>
          <w:sz w:val="24"/>
          <w:szCs w:val="24"/>
        </w:rPr>
        <w:t>Jako účastník</w:t>
      </w:r>
      <w:r w:rsidR="00510F9D" w:rsidRPr="00997D3E">
        <w:rPr>
          <w:sz w:val="24"/>
          <w:szCs w:val="24"/>
        </w:rPr>
        <w:t xml:space="preserve"> příslušného</w:t>
      </w:r>
      <w:r w:rsidRPr="00997D3E">
        <w:rPr>
          <w:sz w:val="24"/>
          <w:szCs w:val="24"/>
        </w:rPr>
        <w:t xml:space="preserve">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rPr>
          <w:b/>
          <w:bCs/>
          <w:i/>
          <w:iCs/>
          <w:sz w:val="24"/>
          <w:szCs w:val="24"/>
        </w:rPr>
        <w:t>zadávacího řízení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rPr>
          <w:b/>
          <w:bCs/>
          <w:i/>
          <w:iCs/>
          <w:sz w:val="24"/>
          <w:szCs w:val="24"/>
        </w:rPr>
        <w:t>výběrového řízení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t>vybrat dle konkrétní VZ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u </w:t>
      </w:r>
      <w:r w:rsidRPr="00997D3E">
        <w:rPr>
          <w:sz w:val="24"/>
          <w:szCs w:val="24"/>
        </w:rPr>
        <w:t>veřejné zakáz</w:t>
      </w:r>
      <w:r w:rsidR="00510F9D" w:rsidRPr="00997D3E">
        <w:rPr>
          <w:sz w:val="24"/>
          <w:szCs w:val="24"/>
        </w:rPr>
        <w:t>ky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sz w:val="24"/>
          <w:szCs w:val="24"/>
        </w:rPr>
        <w:t>„</w:t>
      </w:r>
      <w:r w:rsidRPr="00997D3E">
        <w:rPr>
          <w:b/>
          <w:sz w:val="24"/>
          <w:szCs w:val="24"/>
          <w:u w:val="single"/>
        </w:rPr>
        <w:t>XXX</w:t>
      </w:r>
      <w:r w:rsidRPr="00997D3E">
        <w:rPr>
          <w:b/>
          <w:sz w:val="24"/>
          <w:szCs w:val="24"/>
        </w:rPr>
        <w:t>“</w:t>
      </w:r>
      <w:r w:rsidRPr="00997D3E">
        <w:rPr>
          <w:sz w:val="24"/>
          <w:szCs w:val="24"/>
        </w:rPr>
        <w:t xml:space="preserve"> čestně prohlašuji, že nemám vůči statutárnímu městu Brnu, jeho příspěvkovým organizacím a</w:t>
      </w:r>
      <w:r w:rsidR="00493563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>obchodním společnostem s majoritní účastí statutárního města Brna a</w:t>
      </w:r>
      <w:r w:rsidR="00510F9D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>dále vůči jeho městským částem a</w:t>
      </w:r>
      <w:r w:rsidR="00493563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>jejich</w:t>
      </w:r>
      <w:r w:rsidR="00493563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>příspěvkovým organizacím žádné právní (finanční) závazky po splatnosti (dluhy apod.).</w:t>
      </w:r>
    </w:p>
    <w:p w14:paraId="2B719B32" w14:textId="7EB459E2" w:rsidR="00992F3F" w:rsidRPr="00997D3E" w:rsidRDefault="00992F3F" w:rsidP="00992F3F">
      <w:pPr>
        <w:jc w:val="both"/>
        <w:rPr>
          <w:sz w:val="24"/>
          <w:szCs w:val="24"/>
        </w:rPr>
      </w:pPr>
    </w:p>
    <w:p w14:paraId="67E941B0" w14:textId="77777777" w:rsidR="00493563" w:rsidRPr="00997D3E" w:rsidRDefault="00493563" w:rsidP="00992F3F">
      <w:pPr>
        <w:jc w:val="both"/>
        <w:rPr>
          <w:sz w:val="24"/>
          <w:szCs w:val="24"/>
        </w:rPr>
      </w:pPr>
    </w:p>
    <w:p w14:paraId="79604E9A" w14:textId="77777777" w:rsidR="00493563" w:rsidRPr="00997D3E" w:rsidRDefault="00493563" w:rsidP="00493563">
      <w:pPr>
        <w:jc w:val="center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>Toto prohlášení je činěno na základě pravé, vážné a svobodné vůle jednajícího, který si je vědom všech následků plynoucích z uvedení nepravdivých údajů.</w:t>
      </w:r>
    </w:p>
    <w:p w14:paraId="405B8729" w14:textId="77777777" w:rsidR="00992F3F" w:rsidRPr="00997D3E" w:rsidRDefault="00992F3F" w:rsidP="00992F3F">
      <w:pPr>
        <w:rPr>
          <w:sz w:val="24"/>
          <w:szCs w:val="24"/>
        </w:rPr>
      </w:pPr>
    </w:p>
    <w:p w14:paraId="125CFA00" w14:textId="77777777" w:rsidR="00992F3F" w:rsidRPr="00997D3E" w:rsidRDefault="00992F3F" w:rsidP="00992F3F">
      <w:pPr>
        <w:rPr>
          <w:sz w:val="24"/>
          <w:szCs w:val="24"/>
        </w:rPr>
      </w:pPr>
    </w:p>
    <w:p w14:paraId="13EF9E21" w14:textId="77777777" w:rsidR="00992F3F" w:rsidRPr="00997D3E" w:rsidRDefault="00992F3F" w:rsidP="00992F3F">
      <w:pPr>
        <w:rPr>
          <w:sz w:val="24"/>
          <w:szCs w:val="24"/>
        </w:rPr>
      </w:pPr>
    </w:p>
    <w:p w14:paraId="7CFD4608" w14:textId="77777777" w:rsidR="00CD7A56" w:rsidRPr="00997D3E" w:rsidRDefault="00CD7A56" w:rsidP="00CD7A56">
      <w:pPr>
        <w:outlineLvl w:val="0"/>
        <w:rPr>
          <w:sz w:val="24"/>
          <w:szCs w:val="24"/>
        </w:rPr>
      </w:pPr>
      <w:r w:rsidRPr="00997D3E">
        <w:rPr>
          <w:sz w:val="24"/>
          <w:szCs w:val="24"/>
        </w:rPr>
        <w:t xml:space="preserve">V </w:t>
      </w:r>
      <w:r w:rsidRPr="00997D3E">
        <w:rPr>
          <w:b/>
          <w:bCs/>
          <w:sz w:val="24"/>
          <w:szCs w:val="24"/>
        </w:rPr>
        <w:t>……………………</w:t>
      </w:r>
      <w:r w:rsidRPr="00997D3E">
        <w:rPr>
          <w:sz w:val="24"/>
          <w:szCs w:val="24"/>
        </w:rPr>
        <w:t xml:space="preserve"> dne </w:t>
      </w:r>
      <w:r w:rsidRPr="00997D3E">
        <w:rPr>
          <w:b/>
          <w:bCs/>
          <w:sz w:val="24"/>
          <w:szCs w:val="24"/>
        </w:rPr>
        <w:t>……………………</w:t>
      </w:r>
    </w:p>
    <w:p w14:paraId="1B74A322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64A31D80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60AFA2A5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4CFF8A67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026D71EE" w14:textId="77777777" w:rsidR="00CD7A56" w:rsidRPr="00997D3E" w:rsidRDefault="00CD7A56" w:rsidP="00CD7A56">
      <w:pPr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3BB86924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          Jméno, příjmení a podpis</w:t>
      </w:r>
    </w:p>
    <w:p w14:paraId="2CA64DF8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oprávněného zástupce účastníka řízení</w:t>
      </w:r>
    </w:p>
    <w:p w14:paraId="0309DCF1" w14:textId="77777777" w:rsidR="00CD7A56" w:rsidRPr="00997D3E" w:rsidRDefault="00CD7A56" w:rsidP="00CD7A56">
      <w:pPr>
        <w:rPr>
          <w:sz w:val="24"/>
          <w:szCs w:val="24"/>
        </w:rPr>
      </w:pPr>
    </w:p>
    <w:p w14:paraId="2C6DC5B8" w14:textId="77777777" w:rsidR="00CD7A56" w:rsidRPr="00997D3E" w:rsidRDefault="00CD7A56" w:rsidP="00CD7A56">
      <w:pPr>
        <w:rPr>
          <w:sz w:val="24"/>
          <w:szCs w:val="24"/>
        </w:rPr>
      </w:pPr>
    </w:p>
    <w:p w14:paraId="0A46F838" w14:textId="77777777" w:rsidR="00CD7A56" w:rsidRPr="00997D3E" w:rsidRDefault="00CD7A56" w:rsidP="00CD7A56">
      <w:pPr>
        <w:ind w:left="4956"/>
        <w:rPr>
          <w:bdr w:val="single" w:sz="4" w:space="0" w:color="auto"/>
        </w:rPr>
      </w:pPr>
      <w:r w:rsidRPr="00997D3E">
        <w:t xml:space="preserve">              </w:t>
      </w:r>
      <w:r w:rsidRPr="00997D3E">
        <w:rPr>
          <w:bdr w:val="single" w:sz="4" w:space="0" w:color="auto"/>
        </w:rPr>
        <w:t xml:space="preserve">otisk razítka účastníka řízení </w:t>
      </w:r>
    </w:p>
    <w:p w14:paraId="139AA8B9" w14:textId="12CB348F" w:rsidR="00992F3F" w:rsidRPr="00997D3E" w:rsidRDefault="00CD7A56" w:rsidP="00CD7A56">
      <w:pPr>
        <w:rPr>
          <w:bdr w:val="single" w:sz="4" w:space="0" w:color="auto"/>
        </w:rPr>
      </w:pPr>
      <w:r w:rsidRPr="00997D3E">
        <w:rPr>
          <w:bdr w:val="single" w:sz="4" w:space="0" w:color="auto"/>
        </w:rPr>
        <w:br w:type="page"/>
      </w:r>
    </w:p>
    <w:p w14:paraId="54826F56" w14:textId="3EE1CFA2" w:rsidR="00CD7A56" w:rsidRPr="00353427" w:rsidRDefault="00CD7A56" w:rsidP="00CD7A56">
      <w:pPr>
        <w:jc w:val="right"/>
        <w:outlineLvl w:val="0"/>
        <w:rPr>
          <w:b/>
          <w:color w:val="0F243E" w:themeColor="text2" w:themeShade="80"/>
          <w:sz w:val="24"/>
          <w:szCs w:val="24"/>
        </w:rPr>
      </w:pPr>
      <w:r w:rsidRPr="00353427">
        <w:rPr>
          <w:b/>
          <w:color w:val="0F243E" w:themeColor="text2" w:themeShade="80"/>
          <w:sz w:val="24"/>
          <w:szCs w:val="24"/>
        </w:rPr>
        <w:t xml:space="preserve">Příloha </w:t>
      </w:r>
      <w:r>
        <w:rPr>
          <w:b/>
          <w:color w:val="0F243E" w:themeColor="text2" w:themeShade="80"/>
          <w:sz w:val="24"/>
          <w:szCs w:val="24"/>
        </w:rPr>
        <w:t>D</w:t>
      </w:r>
      <w:r w:rsidRPr="00353427">
        <w:rPr>
          <w:b/>
          <w:color w:val="0F243E" w:themeColor="text2" w:themeShade="80"/>
          <w:sz w:val="24"/>
          <w:szCs w:val="24"/>
        </w:rPr>
        <w:t>. zadávací dokumentace</w:t>
      </w:r>
    </w:p>
    <w:p w14:paraId="78613F5E" w14:textId="77777777" w:rsidR="00992F3F" w:rsidRPr="00CD7A56" w:rsidRDefault="00992F3F" w:rsidP="00CD7A56">
      <w:pPr>
        <w:jc w:val="center"/>
        <w:rPr>
          <w:b/>
          <w:sz w:val="40"/>
          <w:szCs w:val="40"/>
        </w:rPr>
      </w:pPr>
    </w:p>
    <w:p w14:paraId="45C8F0A9" w14:textId="658C3F6D" w:rsidR="00992F3F" w:rsidRPr="00BE5000" w:rsidRDefault="00992F3F" w:rsidP="00992F3F">
      <w:pPr>
        <w:jc w:val="center"/>
        <w:rPr>
          <w:b/>
          <w:sz w:val="40"/>
          <w:szCs w:val="40"/>
        </w:rPr>
      </w:pPr>
      <w:r w:rsidRPr="00BE5000">
        <w:rPr>
          <w:b/>
          <w:sz w:val="40"/>
          <w:szCs w:val="40"/>
        </w:rPr>
        <w:t>Čestné prohlášení o pravdivosti údajů</w:t>
      </w:r>
      <w:r w:rsidR="00CD7A56">
        <w:rPr>
          <w:b/>
          <w:sz w:val="40"/>
          <w:szCs w:val="40"/>
        </w:rPr>
        <w:t xml:space="preserve"> </w:t>
      </w:r>
      <w:r w:rsidRPr="00BE5000">
        <w:rPr>
          <w:b/>
          <w:sz w:val="40"/>
          <w:szCs w:val="40"/>
        </w:rPr>
        <w:t>a</w:t>
      </w:r>
      <w:r w:rsidR="00CD7A56">
        <w:rPr>
          <w:b/>
          <w:sz w:val="40"/>
          <w:szCs w:val="40"/>
        </w:rPr>
        <w:t> </w:t>
      </w:r>
      <w:r w:rsidRPr="00BE5000">
        <w:rPr>
          <w:b/>
          <w:sz w:val="40"/>
          <w:szCs w:val="40"/>
        </w:rPr>
        <w:t>vázanosti</w:t>
      </w:r>
      <w:r w:rsidR="00CD7A56">
        <w:rPr>
          <w:b/>
          <w:sz w:val="40"/>
          <w:szCs w:val="40"/>
        </w:rPr>
        <w:t> </w:t>
      </w:r>
      <w:r w:rsidRPr="00BE5000">
        <w:rPr>
          <w:b/>
          <w:sz w:val="40"/>
          <w:szCs w:val="40"/>
        </w:rPr>
        <w:t>obsahem nabídky</w:t>
      </w:r>
    </w:p>
    <w:p w14:paraId="48C55272" w14:textId="0C71C161" w:rsidR="00992F3F" w:rsidRDefault="00992F3F" w:rsidP="00992F3F">
      <w:pPr>
        <w:jc w:val="center"/>
        <w:rPr>
          <w:b/>
          <w:sz w:val="28"/>
          <w:szCs w:val="28"/>
        </w:rPr>
      </w:pPr>
    </w:p>
    <w:p w14:paraId="03145C91" w14:textId="3F2FCE3D" w:rsidR="00CD7A56" w:rsidRPr="00997D3E" w:rsidRDefault="00CD7A56" w:rsidP="00992F3F">
      <w:pPr>
        <w:jc w:val="center"/>
        <w:rPr>
          <w:b/>
          <w:sz w:val="28"/>
          <w:szCs w:val="28"/>
        </w:rPr>
      </w:pPr>
    </w:p>
    <w:p w14:paraId="2807D068" w14:textId="77777777" w:rsidR="00CD7A56" w:rsidRPr="00997D3E" w:rsidRDefault="00CD7A56" w:rsidP="00992F3F">
      <w:pPr>
        <w:jc w:val="center"/>
        <w:rPr>
          <w:b/>
          <w:sz w:val="28"/>
          <w:szCs w:val="28"/>
        </w:rPr>
      </w:pPr>
    </w:p>
    <w:p w14:paraId="2759CCDD" w14:textId="6F93407C" w:rsidR="00992F3F" w:rsidRPr="00997D3E" w:rsidRDefault="00992F3F" w:rsidP="00992F3F">
      <w:pPr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Jako účastník </w:t>
      </w:r>
      <w:r w:rsidR="00510F9D" w:rsidRPr="00997D3E">
        <w:rPr>
          <w:sz w:val="24"/>
          <w:szCs w:val="24"/>
        </w:rPr>
        <w:t xml:space="preserve">předmětného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rPr>
          <w:b/>
          <w:bCs/>
          <w:i/>
          <w:iCs/>
          <w:sz w:val="24"/>
          <w:szCs w:val="24"/>
        </w:rPr>
        <w:t>zadávacího řízení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rPr>
          <w:b/>
          <w:bCs/>
          <w:i/>
          <w:iCs/>
          <w:sz w:val="24"/>
          <w:szCs w:val="24"/>
        </w:rPr>
        <w:t>výběrového řízení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</w:t>
      </w:r>
      <w:r w:rsidR="00510F9D" w:rsidRPr="00997D3E">
        <w:rPr>
          <w:b/>
          <w:bCs/>
          <w:sz w:val="24"/>
          <w:szCs w:val="24"/>
        </w:rPr>
        <w:t>[</w:t>
      </w:r>
      <w:r w:rsidR="00510F9D" w:rsidRPr="00997D3E">
        <w:t>vybrat dle konkrétní VZ</w:t>
      </w:r>
      <w:r w:rsidR="00510F9D" w:rsidRPr="00997D3E">
        <w:rPr>
          <w:b/>
          <w:bCs/>
          <w:sz w:val="24"/>
          <w:szCs w:val="24"/>
        </w:rPr>
        <w:t>]</w:t>
      </w:r>
      <w:r w:rsidR="00510F9D" w:rsidRPr="00997D3E">
        <w:rPr>
          <w:sz w:val="24"/>
          <w:szCs w:val="24"/>
        </w:rPr>
        <w:t xml:space="preserve"> u </w:t>
      </w:r>
      <w:r w:rsidRPr="00997D3E">
        <w:rPr>
          <w:sz w:val="24"/>
          <w:szCs w:val="24"/>
        </w:rPr>
        <w:t>veřejné zakáz</w:t>
      </w:r>
      <w:r w:rsidR="00510F9D" w:rsidRPr="00997D3E">
        <w:rPr>
          <w:sz w:val="24"/>
          <w:szCs w:val="24"/>
        </w:rPr>
        <w:t>ky</w:t>
      </w:r>
      <w:r w:rsidRPr="00997D3E">
        <w:rPr>
          <w:sz w:val="24"/>
          <w:szCs w:val="24"/>
        </w:rPr>
        <w:t xml:space="preserve"> </w:t>
      </w:r>
      <w:r w:rsidR="00CD7A56" w:rsidRPr="00997D3E">
        <w:rPr>
          <w:b/>
          <w:sz w:val="24"/>
          <w:szCs w:val="24"/>
        </w:rPr>
        <w:t>„</w:t>
      </w:r>
      <w:r w:rsidR="00CD7A56" w:rsidRPr="00997D3E">
        <w:rPr>
          <w:b/>
          <w:sz w:val="24"/>
          <w:szCs w:val="24"/>
          <w:u w:val="single"/>
        </w:rPr>
        <w:t>XXX</w:t>
      </w:r>
      <w:r w:rsidR="00CD7A56" w:rsidRPr="00997D3E">
        <w:rPr>
          <w:b/>
          <w:sz w:val="24"/>
          <w:szCs w:val="24"/>
        </w:rPr>
        <w:t>“</w:t>
      </w:r>
      <w:r w:rsidR="00CD7A56"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>čestně prohlašuji, že veškeré informace uváděné a obsažené v nabídce jsou pravdivé a jako účastník zadávacího řízení jsem vázán celým obsahem nabídky po celou dobu běhu zadávací lhůty.</w:t>
      </w:r>
    </w:p>
    <w:p w14:paraId="2E5B6C82" w14:textId="74A46465" w:rsidR="00CD7A56" w:rsidRPr="00997D3E" w:rsidRDefault="00CD7A56" w:rsidP="00CD7A56">
      <w:pPr>
        <w:rPr>
          <w:sz w:val="24"/>
          <w:szCs w:val="24"/>
        </w:rPr>
      </w:pPr>
    </w:p>
    <w:p w14:paraId="7E222902" w14:textId="77777777" w:rsidR="00493563" w:rsidRPr="00997D3E" w:rsidRDefault="00493563" w:rsidP="00CD7A56">
      <w:pPr>
        <w:rPr>
          <w:sz w:val="24"/>
          <w:szCs w:val="24"/>
        </w:rPr>
      </w:pPr>
    </w:p>
    <w:p w14:paraId="4FFE94EF" w14:textId="77777777" w:rsidR="00493563" w:rsidRPr="00997D3E" w:rsidRDefault="00493563" w:rsidP="00493563">
      <w:pPr>
        <w:jc w:val="center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>Toto prohlášení je činěno na základě pravé, vážné a svobodné vůle jednajícího, který si je vědom všech následků plynoucích z uvedení nepravdivých údajů.</w:t>
      </w:r>
    </w:p>
    <w:p w14:paraId="045E70ED" w14:textId="77777777" w:rsidR="00CD7A56" w:rsidRPr="00997D3E" w:rsidRDefault="00CD7A56" w:rsidP="00CD7A56">
      <w:pPr>
        <w:rPr>
          <w:sz w:val="24"/>
          <w:szCs w:val="24"/>
        </w:rPr>
      </w:pPr>
    </w:p>
    <w:p w14:paraId="361EE254" w14:textId="77777777" w:rsidR="00CD7A56" w:rsidRPr="00997D3E" w:rsidRDefault="00CD7A56" w:rsidP="00CD7A56">
      <w:pPr>
        <w:rPr>
          <w:sz w:val="24"/>
          <w:szCs w:val="24"/>
        </w:rPr>
      </w:pPr>
    </w:p>
    <w:p w14:paraId="59DD8D20" w14:textId="77777777" w:rsidR="00CD7A56" w:rsidRPr="00997D3E" w:rsidRDefault="00CD7A56" w:rsidP="00CD7A56">
      <w:pPr>
        <w:rPr>
          <w:sz w:val="24"/>
          <w:szCs w:val="24"/>
        </w:rPr>
      </w:pPr>
    </w:p>
    <w:p w14:paraId="237BF1F3" w14:textId="77777777" w:rsidR="00CD7A56" w:rsidRPr="00997D3E" w:rsidRDefault="00CD7A56" w:rsidP="00CD7A56">
      <w:pPr>
        <w:outlineLvl w:val="0"/>
        <w:rPr>
          <w:sz w:val="24"/>
          <w:szCs w:val="24"/>
        </w:rPr>
      </w:pPr>
      <w:r w:rsidRPr="00997D3E">
        <w:rPr>
          <w:sz w:val="24"/>
          <w:szCs w:val="24"/>
        </w:rPr>
        <w:t xml:space="preserve">V </w:t>
      </w:r>
      <w:r w:rsidRPr="00997D3E">
        <w:rPr>
          <w:b/>
          <w:bCs/>
          <w:sz w:val="24"/>
          <w:szCs w:val="24"/>
        </w:rPr>
        <w:t>……………………</w:t>
      </w:r>
      <w:r w:rsidRPr="00997D3E">
        <w:rPr>
          <w:sz w:val="24"/>
          <w:szCs w:val="24"/>
        </w:rPr>
        <w:t xml:space="preserve"> dne </w:t>
      </w:r>
      <w:r w:rsidRPr="00997D3E">
        <w:rPr>
          <w:b/>
          <w:bCs/>
          <w:sz w:val="24"/>
          <w:szCs w:val="24"/>
        </w:rPr>
        <w:t>……………………</w:t>
      </w:r>
    </w:p>
    <w:p w14:paraId="64FDAB47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72A09EE1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16FC00A5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5CB18ACA" w14:textId="77777777" w:rsidR="00CD7A56" w:rsidRPr="00997D3E" w:rsidRDefault="00CD7A56" w:rsidP="00CD7A56">
      <w:pPr>
        <w:ind w:left="4956"/>
        <w:rPr>
          <w:sz w:val="24"/>
          <w:szCs w:val="24"/>
        </w:rPr>
      </w:pPr>
    </w:p>
    <w:p w14:paraId="222640D9" w14:textId="77777777" w:rsidR="00CD7A56" w:rsidRPr="00997D3E" w:rsidRDefault="00CD7A56" w:rsidP="00CD7A56">
      <w:pPr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30929A07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          Jméno, příjmení a podpis</w:t>
      </w:r>
    </w:p>
    <w:p w14:paraId="032BC62E" w14:textId="77777777" w:rsidR="00CD7A56" w:rsidRPr="00997D3E" w:rsidRDefault="00CD7A56" w:rsidP="00CD7A56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oprávněného zástupce účastníka řízení</w:t>
      </w:r>
    </w:p>
    <w:p w14:paraId="415E78B3" w14:textId="77777777" w:rsidR="00CD7A56" w:rsidRPr="00997D3E" w:rsidRDefault="00CD7A56" w:rsidP="00CD7A56">
      <w:pPr>
        <w:rPr>
          <w:sz w:val="24"/>
          <w:szCs w:val="24"/>
        </w:rPr>
      </w:pPr>
    </w:p>
    <w:p w14:paraId="60494864" w14:textId="77777777" w:rsidR="00CD7A56" w:rsidRPr="00997D3E" w:rsidRDefault="00CD7A56" w:rsidP="00CD7A56">
      <w:pPr>
        <w:rPr>
          <w:sz w:val="24"/>
          <w:szCs w:val="24"/>
        </w:rPr>
      </w:pPr>
    </w:p>
    <w:p w14:paraId="766AFB3E" w14:textId="77777777" w:rsidR="00CD7A56" w:rsidRPr="00997D3E" w:rsidRDefault="00CD7A56" w:rsidP="00CD7A56">
      <w:pPr>
        <w:ind w:left="4956"/>
        <w:rPr>
          <w:bdr w:val="single" w:sz="4" w:space="0" w:color="auto"/>
        </w:rPr>
      </w:pPr>
      <w:r w:rsidRPr="00997D3E">
        <w:t xml:space="preserve">              </w:t>
      </w:r>
      <w:r w:rsidRPr="00997D3E">
        <w:rPr>
          <w:bdr w:val="single" w:sz="4" w:space="0" w:color="auto"/>
        </w:rPr>
        <w:t xml:space="preserve">otisk razítka účastníka řízení </w:t>
      </w:r>
    </w:p>
    <w:p w14:paraId="01356E57" w14:textId="77777777" w:rsidR="00CD7A56" w:rsidRPr="00997D3E" w:rsidRDefault="00CD7A56" w:rsidP="00CD7A56">
      <w:pPr>
        <w:rPr>
          <w:bdr w:val="single" w:sz="4" w:space="0" w:color="auto"/>
        </w:rPr>
      </w:pPr>
      <w:r w:rsidRPr="00997D3E">
        <w:rPr>
          <w:bdr w:val="single" w:sz="4" w:space="0" w:color="auto"/>
        </w:rPr>
        <w:br w:type="page"/>
      </w:r>
    </w:p>
    <w:p w14:paraId="04421346" w14:textId="016B3256" w:rsidR="00992F3F" w:rsidRPr="00CD7A56" w:rsidRDefault="00CD7A56" w:rsidP="00CD7A56">
      <w:pPr>
        <w:jc w:val="right"/>
        <w:outlineLvl w:val="0"/>
        <w:rPr>
          <w:b/>
          <w:color w:val="0F243E" w:themeColor="text2" w:themeShade="80"/>
          <w:sz w:val="24"/>
          <w:szCs w:val="24"/>
        </w:rPr>
      </w:pPr>
      <w:r w:rsidRPr="00353427">
        <w:rPr>
          <w:b/>
          <w:color w:val="0F243E" w:themeColor="text2" w:themeShade="80"/>
          <w:sz w:val="24"/>
          <w:szCs w:val="24"/>
        </w:rPr>
        <w:t xml:space="preserve">Příloha </w:t>
      </w:r>
      <w:r>
        <w:rPr>
          <w:b/>
          <w:color w:val="0F243E" w:themeColor="text2" w:themeShade="80"/>
          <w:sz w:val="24"/>
          <w:szCs w:val="24"/>
        </w:rPr>
        <w:t>E</w:t>
      </w:r>
      <w:r w:rsidRPr="00353427">
        <w:rPr>
          <w:b/>
          <w:color w:val="0F243E" w:themeColor="text2" w:themeShade="80"/>
          <w:sz w:val="24"/>
          <w:szCs w:val="24"/>
        </w:rPr>
        <w:t>. zadávací dokumentace</w:t>
      </w:r>
    </w:p>
    <w:p w14:paraId="75EA2457" w14:textId="77777777" w:rsidR="00992F3F" w:rsidRPr="00CD7A56" w:rsidRDefault="00992F3F" w:rsidP="00992F3F">
      <w:pPr>
        <w:spacing w:after="120" w:line="264" w:lineRule="auto"/>
        <w:jc w:val="center"/>
        <w:rPr>
          <w:b/>
          <w:sz w:val="40"/>
          <w:szCs w:val="40"/>
        </w:rPr>
      </w:pPr>
    </w:p>
    <w:p w14:paraId="1E0843E2" w14:textId="4E5649D2" w:rsidR="00992F3F" w:rsidRDefault="00992F3F" w:rsidP="00CD7A56">
      <w:pPr>
        <w:spacing w:after="120" w:line="264" w:lineRule="auto"/>
        <w:contextualSpacing/>
        <w:jc w:val="center"/>
        <w:rPr>
          <w:b/>
          <w:sz w:val="40"/>
          <w:szCs w:val="40"/>
        </w:rPr>
      </w:pPr>
      <w:r w:rsidRPr="00BE5000">
        <w:rPr>
          <w:b/>
          <w:sz w:val="40"/>
          <w:szCs w:val="40"/>
        </w:rPr>
        <w:t>Souhlas účastníka zadávacího řízení se zveřejněním uzavřené smlouvy na zakázku, včetně všech jejich případných dodatků</w:t>
      </w:r>
    </w:p>
    <w:p w14:paraId="5F5ACB53" w14:textId="393722FE" w:rsidR="00CD7A56" w:rsidRPr="00CD7A56" w:rsidRDefault="00CD7A56" w:rsidP="00CD7A56">
      <w:pPr>
        <w:spacing w:after="120" w:line="264" w:lineRule="auto"/>
        <w:contextualSpacing/>
        <w:jc w:val="center"/>
        <w:rPr>
          <w:b/>
          <w:sz w:val="28"/>
          <w:szCs w:val="28"/>
        </w:rPr>
      </w:pPr>
    </w:p>
    <w:p w14:paraId="13463D12" w14:textId="08A1AA5E" w:rsidR="00CD7A56" w:rsidRPr="00CD7A56" w:rsidRDefault="00CD7A56" w:rsidP="00CD7A56">
      <w:pPr>
        <w:spacing w:after="120" w:line="264" w:lineRule="auto"/>
        <w:contextualSpacing/>
        <w:jc w:val="center"/>
        <w:rPr>
          <w:b/>
          <w:sz w:val="28"/>
          <w:szCs w:val="28"/>
        </w:rPr>
      </w:pPr>
    </w:p>
    <w:p w14:paraId="3D118EEC" w14:textId="77777777" w:rsidR="00CD7A56" w:rsidRPr="00997D3E" w:rsidRDefault="00CD7A56" w:rsidP="00CD7A56">
      <w:pPr>
        <w:spacing w:after="120" w:line="264" w:lineRule="auto"/>
        <w:contextualSpacing/>
        <w:jc w:val="center"/>
        <w:rPr>
          <w:b/>
          <w:sz w:val="28"/>
          <w:szCs w:val="28"/>
        </w:rPr>
      </w:pPr>
    </w:p>
    <w:p w14:paraId="115BD25C" w14:textId="06A44138" w:rsidR="00992F3F" w:rsidRPr="00997D3E" w:rsidRDefault="00510F9D" w:rsidP="00992F3F">
      <w:pPr>
        <w:jc w:val="both"/>
        <w:rPr>
          <w:sz w:val="24"/>
          <w:szCs w:val="24"/>
        </w:rPr>
      </w:pPr>
      <w:r w:rsidRPr="00997D3E">
        <w:rPr>
          <w:sz w:val="24"/>
          <w:szCs w:val="24"/>
        </w:rPr>
        <w:t xml:space="preserve">Jako účastník předmětného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zadávacího řízení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výběrového řízení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[</w:t>
      </w:r>
      <w:r w:rsidRPr="00997D3E">
        <w:t>vybrat dle konkrétní VZ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u veřejné zakázky</w:t>
      </w:r>
      <w:r w:rsidRPr="00997D3E">
        <w:rPr>
          <w:b/>
          <w:sz w:val="24"/>
          <w:szCs w:val="24"/>
        </w:rPr>
        <w:t xml:space="preserve"> </w:t>
      </w:r>
      <w:r w:rsidR="00CD7A56" w:rsidRPr="00997D3E">
        <w:rPr>
          <w:b/>
          <w:sz w:val="24"/>
          <w:szCs w:val="24"/>
        </w:rPr>
        <w:t>„</w:t>
      </w:r>
      <w:r w:rsidR="00CD7A56" w:rsidRPr="00997D3E">
        <w:rPr>
          <w:b/>
          <w:sz w:val="24"/>
          <w:szCs w:val="24"/>
          <w:u w:val="single"/>
        </w:rPr>
        <w:t>XXX</w:t>
      </w:r>
      <w:r w:rsidR="00CD7A56" w:rsidRPr="00997D3E">
        <w:rPr>
          <w:b/>
          <w:sz w:val="24"/>
          <w:szCs w:val="24"/>
        </w:rPr>
        <w:t>“</w:t>
      </w:r>
      <w:r w:rsidR="00CD7A56"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>písemně</w:t>
      </w:r>
      <w:r w:rsidR="00992F3F" w:rsidRPr="00997D3E">
        <w:rPr>
          <w:sz w:val="24"/>
          <w:szCs w:val="24"/>
        </w:rPr>
        <w:t xml:space="preserve"> prohlašuji, že souhlasím se</w:t>
      </w:r>
      <w:r w:rsidR="007C7612" w:rsidRPr="00997D3E">
        <w:rPr>
          <w:sz w:val="24"/>
          <w:szCs w:val="24"/>
        </w:rPr>
        <w:t> </w:t>
      </w:r>
      <w:r w:rsidR="00992F3F" w:rsidRPr="00997D3E">
        <w:rPr>
          <w:sz w:val="24"/>
          <w:szCs w:val="24"/>
        </w:rPr>
        <w:t>zveřejněním uzavřené smlouvy na</w:t>
      </w:r>
      <w:r w:rsidRPr="00997D3E">
        <w:rPr>
          <w:sz w:val="24"/>
          <w:szCs w:val="24"/>
        </w:rPr>
        <w:t> </w:t>
      </w:r>
      <w:r w:rsidR="00992F3F" w:rsidRPr="00997D3E">
        <w:rPr>
          <w:sz w:val="24"/>
          <w:szCs w:val="24"/>
        </w:rPr>
        <w:t xml:space="preserve">dodávky, služby, stavební práce pro </w:t>
      </w:r>
      <w:r w:rsidR="007C7612" w:rsidRPr="00997D3E">
        <w:rPr>
          <w:sz w:val="24"/>
          <w:szCs w:val="24"/>
        </w:rPr>
        <w:t>s</w:t>
      </w:r>
      <w:r w:rsidR="00992F3F" w:rsidRPr="00997D3E">
        <w:rPr>
          <w:sz w:val="24"/>
          <w:szCs w:val="24"/>
        </w:rPr>
        <w:t>tatutární město Brno, Městskou část Brno-</w:t>
      </w:r>
      <w:r w:rsidR="007C7612" w:rsidRPr="00997D3E">
        <w:rPr>
          <w:sz w:val="24"/>
          <w:szCs w:val="24"/>
        </w:rPr>
        <w:t>Židenice,</w:t>
      </w:r>
      <w:r w:rsidR="00992F3F" w:rsidRPr="00997D3E">
        <w:rPr>
          <w:sz w:val="24"/>
          <w:szCs w:val="24"/>
        </w:rPr>
        <w:t xml:space="preserve"> a</w:t>
      </w:r>
      <w:r w:rsidRPr="00997D3E">
        <w:rPr>
          <w:sz w:val="24"/>
          <w:szCs w:val="24"/>
        </w:rPr>
        <w:t> </w:t>
      </w:r>
      <w:r w:rsidR="00992F3F" w:rsidRPr="00997D3E">
        <w:rPr>
          <w:sz w:val="24"/>
          <w:szCs w:val="24"/>
        </w:rPr>
        <w:t>to</w:t>
      </w:r>
      <w:r w:rsidRPr="00997D3E">
        <w:rPr>
          <w:sz w:val="24"/>
          <w:szCs w:val="24"/>
        </w:rPr>
        <w:t> </w:t>
      </w:r>
      <w:r w:rsidR="00992F3F" w:rsidRPr="00997D3E">
        <w:rPr>
          <w:sz w:val="24"/>
          <w:szCs w:val="24"/>
        </w:rPr>
        <w:t>včetně všech jejích dodatků.</w:t>
      </w:r>
    </w:p>
    <w:p w14:paraId="776D108A" w14:textId="77777777" w:rsidR="007C7612" w:rsidRPr="00997D3E" w:rsidRDefault="007C7612" w:rsidP="007C7612">
      <w:pPr>
        <w:rPr>
          <w:sz w:val="24"/>
          <w:szCs w:val="24"/>
        </w:rPr>
      </w:pPr>
    </w:p>
    <w:p w14:paraId="2E206FCD" w14:textId="77777777" w:rsidR="007C7612" w:rsidRPr="00997D3E" w:rsidRDefault="007C7612" w:rsidP="007C7612">
      <w:pPr>
        <w:rPr>
          <w:sz w:val="24"/>
          <w:szCs w:val="24"/>
        </w:rPr>
      </w:pPr>
    </w:p>
    <w:p w14:paraId="2D6DD414" w14:textId="77777777" w:rsidR="007C7612" w:rsidRPr="00997D3E" w:rsidRDefault="007C7612" w:rsidP="007C7612">
      <w:pPr>
        <w:rPr>
          <w:sz w:val="24"/>
          <w:szCs w:val="24"/>
        </w:rPr>
      </w:pPr>
    </w:p>
    <w:p w14:paraId="696DDD7A" w14:textId="40F9C27C" w:rsidR="007C7612" w:rsidRPr="00997D3E" w:rsidRDefault="007C7612" w:rsidP="007C7612">
      <w:pPr>
        <w:rPr>
          <w:sz w:val="24"/>
          <w:szCs w:val="24"/>
        </w:rPr>
      </w:pPr>
    </w:p>
    <w:p w14:paraId="48A6D900" w14:textId="77777777" w:rsidR="00493563" w:rsidRPr="00997D3E" w:rsidRDefault="00493563" w:rsidP="007C7612">
      <w:pPr>
        <w:rPr>
          <w:sz w:val="24"/>
          <w:szCs w:val="24"/>
        </w:rPr>
      </w:pPr>
    </w:p>
    <w:p w14:paraId="36D685D6" w14:textId="77777777" w:rsidR="007C7612" w:rsidRPr="00997D3E" w:rsidRDefault="007C7612" w:rsidP="007C7612">
      <w:pPr>
        <w:outlineLvl w:val="0"/>
        <w:rPr>
          <w:sz w:val="24"/>
          <w:szCs w:val="24"/>
        </w:rPr>
      </w:pPr>
      <w:r w:rsidRPr="00997D3E">
        <w:rPr>
          <w:sz w:val="24"/>
          <w:szCs w:val="24"/>
        </w:rPr>
        <w:t xml:space="preserve">V </w:t>
      </w:r>
      <w:r w:rsidRPr="00997D3E">
        <w:rPr>
          <w:b/>
          <w:bCs/>
          <w:sz w:val="24"/>
          <w:szCs w:val="24"/>
        </w:rPr>
        <w:t>……………………</w:t>
      </w:r>
      <w:r w:rsidRPr="00997D3E">
        <w:rPr>
          <w:sz w:val="24"/>
          <w:szCs w:val="24"/>
        </w:rPr>
        <w:t xml:space="preserve"> dne </w:t>
      </w:r>
      <w:r w:rsidRPr="00997D3E">
        <w:rPr>
          <w:b/>
          <w:bCs/>
          <w:sz w:val="24"/>
          <w:szCs w:val="24"/>
        </w:rPr>
        <w:t>……………………</w:t>
      </w:r>
    </w:p>
    <w:p w14:paraId="5ED92786" w14:textId="77777777" w:rsidR="007C7612" w:rsidRPr="00997D3E" w:rsidRDefault="007C7612" w:rsidP="007C7612">
      <w:pPr>
        <w:ind w:left="4956"/>
        <w:rPr>
          <w:sz w:val="24"/>
          <w:szCs w:val="24"/>
        </w:rPr>
      </w:pPr>
    </w:p>
    <w:p w14:paraId="4BCE3624" w14:textId="77777777" w:rsidR="007C7612" w:rsidRPr="00997D3E" w:rsidRDefault="007C7612" w:rsidP="007C7612">
      <w:pPr>
        <w:ind w:left="4956"/>
        <w:rPr>
          <w:sz w:val="24"/>
          <w:szCs w:val="24"/>
        </w:rPr>
      </w:pPr>
    </w:p>
    <w:p w14:paraId="40FFE396" w14:textId="77777777" w:rsidR="007C7612" w:rsidRPr="00997D3E" w:rsidRDefault="007C7612" w:rsidP="007C7612">
      <w:pPr>
        <w:ind w:left="4956"/>
        <w:rPr>
          <w:sz w:val="24"/>
          <w:szCs w:val="24"/>
        </w:rPr>
      </w:pPr>
    </w:p>
    <w:p w14:paraId="33CAC989" w14:textId="77777777" w:rsidR="007C7612" w:rsidRPr="00997D3E" w:rsidRDefault="007C7612" w:rsidP="007C7612">
      <w:pPr>
        <w:ind w:left="4956"/>
        <w:rPr>
          <w:sz w:val="24"/>
          <w:szCs w:val="24"/>
        </w:rPr>
      </w:pPr>
    </w:p>
    <w:p w14:paraId="05A250A9" w14:textId="77777777" w:rsidR="007C7612" w:rsidRPr="00997D3E" w:rsidRDefault="007C7612" w:rsidP="007C7612">
      <w:pPr>
        <w:rPr>
          <w:sz w:val="24"/>
          <w:szCs w:val="24"/>
        </w:rPr>
      </w:pPr>
      <w:r w:rsidRPr="00997D3E">
        <w:rPr>
          <w:sz w:val="24"/>
          <w:szCs w:val="24"/>
        </w:rPr>
        <w:t xml:space="preserve">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3EFD063D" w14:textId="77777777" w:rsidR="007C7612" w:rsidRPr="00997D3E" w:rsidRDefault="007C7612" w:rsidP="007C7612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          Jméno, příjmení a podpis</w:t>
      </w:r>
    </w:p>
    <w:p w14:paraId="0BE51766" w14:textId="77777777" w:rsidR="007C7612" w:rsidRPr="00997D3E" w:rsidRDefault="007C7612" w:rsidP="007C7612">
      <w:pPr>
        <w:ind w:left="4248" w:firstLine="708"/>
        <w:rPr>
          <w:sz w:val="24"/>
          <w:szCs w:val="24"/>
        </w:rPr>
      </w:pPr>
      <w:r w:rsidRPr="00997D3E">
        <w:rPr>
          <w:sz w:val="24"/>
          <w:szCs w:val="24"/>
        </w:rPr>
        <w:t xml:space="preserve"> oprávněného zástupce účastníka řízení</w:t>
      </w:r>
    </w:p>
    <w:p w14:paraId="6EBF513C" w14:textId="77777777" w:rsidR="007C7612" w:rsidRPr="00997D3E" w:rsidRDefault="007C7612" w:rsidP="007C7612">
      <w:pPr>
        <w:rPr>
          <w:sz w:val="24"/>
          <w:szCs w:val="24"/>
        </w:rPr>
      </w:pPr>
    </w:p>
    <w:p w14:paraId="3C9C58F1" w14:textId="77777777" w:rsidR="007C7612" w:rsidRPr="00997D3E" w:rsidRDefault="007C7612" w:rsidP="007C7612">
      <w:pPr>
        <w:rPr>
          <w:sz w:val="24"/>
          <w:szCs w:val="24"/>
        </w:rPr>
      </w:pPr>
    </w:p>
    <w:p w14:paraId="550CEFFD" w14:textId="77777777" w:rsidR="007C7612" w:rsidRPr="00997D3E" w:rsidRDefault="007C7612" w:rsidP="007C7612">
      <w:pPr>
        <w:ind w:left="4956"/>
        <w:rPr>
          <w:bdr w:val="single" w:sz="4" w:space="0" w:color="auto"/>
        </w:rPr>
      </w:pPr>
      <w:r w:rsidRPr="00997D3E">
        <w:t xml:space="preserve">              </w:t>
      </w:r>
      <w:r w:rsidRPr="00997D3E">
        <w:rPr>
          <w:bdr w:val="single" w:sz="4" w:space="0" w:color="auto"/>
        </w:rPr>
        <w:t xml:space="preserve">otisk razítka účastníka řízení </w:t>
      </w:r>
    </w:p>
    <w:p w14:paraId="0286D708" w14:textId="6FAF6C3E" w:rsidR="00A27113" w:rsidRPr="00997D3E" w:rsidRDefault="007C7612" w:rsidP="007C7612">
      <w:pPr>
        <w:rPr>
          <w:bdr w:val="single" w:sz="4" w:space="0" w:color="auto"/>
        </w:rPr>
      </w:pPr>
      <w:r w:rsidRPr="00997D3E">
        <w:rPr>
          <w:bdr w:val="single" w:sz="4" w:space="0" w:color="auto"/>
        </w:rPr>
        <w:br w:type="page"/>
      </w:r>
    </w:p>
    <w:p w14:paraId="67F91442" w14:textId="57BFB565" w:rsidR="00DC3B76" w:rsidRDefault="00BE38FD" w:rsidP="004F7770">
      <w:pPr>
        <w:rPr>
          <w:b/>
          <w:color w:val="0F243E" w:themeColor="text2" w:themeShade="80"/>
          <w:sz w:val="32"/>
          <w:szCs w:val="32"/>
        </w:rPr>
      </w:pPr>
      <w:r>
        <w:rPr>
          <w:b/>
          <w:noProof/>
          <w:color w:val="0F243E" w:themeColor="text2" w:themeShade="80"/>
          <w:sz w:val="32"/>
          <w:szCs w:val="32"/>
        </w:rPr>
        <w:object w:dxaOrig="1440" w:dyaOrig="1440" w14:anchorId="39F896EF">
          <v:shape id="_x0000_s1148" type="#_x0000_t75" alt="" style="position:absolute;margin-left:29pt;margin-top:38.6pt;width:537pt;height:56.25pt;z-index:251687936;visibility:visible;mso-wrap-edited:f;mso-height-percent:0;mso-position-horizontal-relative:page;mso-position-vertical-relative:page;mso-height-percent:0">
            <v:imagedata r:id="rId8" o:title=""/>
            <w10:wrap anchorx="page" anchory="page"/>
          </v:shape>
          <o:OLEObject Type="Embed" ProgID="Word.Picture.8" ShapeID="_x0000_s1148" DrawAspect="Content" ObjectID="_1694868205" r:id="rId18"/>
        </w:object>
      </w:r>
    </w:p>
    <w:p w14:paraId="46586F02" w14:textId="77777777" w:rsidR="00DC3B76" w:rsidRDefault="00DC3B76" w:rsidP="004F7770">
      <w:pPr>
        <w:rPr>
          <w:b/>
          <w:color w:val="0F243E" w:themeColor="text2" w:themeShade="80"/>
          <w:sz w:val="32"/>
          <w:szCs w:val="32"/>
        </w:rPr>
      </w:pPr>
    </w:p>
    <w:p w14:paraId="3B1D2842" w14:textId="137E351A" w:rsidR="00DC3B76" w:rsidRDefault="00DC3B76" w:rsidP="002D2C9A">
      <w:pPr>
        <w:spacing w:before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>Příloha č. 7b</w:t>
      </w:r>
    </w:p>
    <w:p w14:paraId="43A7E17B" w14:textId="6DCDAE5D" w:rsidR="002D2C9A" w:rsidRDefault="002D2C9A" w:rsidP="002D6659">
      <w:pPr>
        <w:jc w:val="both"/>
        <w:rPr>
          <w:b/>
          <w:color w:val="0F243E" w:themeColor="text2" w:themeShade="80"/>
          <w:sz w:val="32"/>
          <w:szCs w:val="32"/>
        </w:rPr>
      </w:pPr>
    </w:p>
    <w:p w14:paraId="06A7241E" w14:textId="32958C5F" w:rsidR="002D2C9A" w:rsidRPr="0034712C" w:rsidRDefault="002D2C9A" w:rsidP="002D6659">
      <w:pPr>
        <w:jc w:val="both"/>
        <w:rPr>
          <w:rFonts w:ascii="Arial Black" w:hAnsi="Arial Black"/>
          <w:bCs/>
          <w:sz w:val="24"/>
          <w:szCs w:val="24"/>
        </w:rPr>
      </w:pPr>
      <w:r w:rsidRPr="0034712C">
        <w:rPr>
          <w:rFonts w:ascii="Arial Black" w:hAnsi="Arial Black"/>
          <w:bCs/>
          <w:sz w:val="32"/>
          <w:szCs w:val="32"/>
        </w:rPr>
        <w:t xml:space="preserve">Zadávací podmínky </w:t>
      </w:r>
      <w:r w:rsidRPr="0034712C">
        <w:rPr>
          <w:rFonts w:ascii="Arial Black" w:hAnsi="Arial Black"/>
          <w:bCs/>
          <w:sz w:val="24"/>
          <w:szCs w:val="24"/>
        </w:rPr>
        <w:t>na veřejnou zakázku „XXX“</w:t>
      </w:r>
    </w:p>
    <w:p w14:paraId="2E36DBE0" w14:textId="34952DB8" w:rsidR="002D2C9A" w:rsidRPr="0034712C" w:rsidRDefault="002D2C9A" w:rsidP="002D6659">
      <w:pPr>
        <w:jc w:val="both"/>
        <w:rPr>
          <w:rFonts w:ascii="Arial Black" w:hAnsi="Arial Black"/>
          <w:bCs/>
          <w:sz w:val="24"/>
          <w:szCs w:val="24"/>
        </w:rPr>
      </w:pPr>
    </w:p>
    <w:p w14:paraId="6AF56596" w14:textId="77777777" w:rsidR="002D2C9A" w:rsidRPr="00EE4C84" w:rsidRDefault="002D2C9A" w:rsidP="009D075F">
      <w:pPr>
        <w:pStyle w:val="Odstavecseseznamem"/>
        <w:numPr>
          <w:ilvl w:val="0"/>
          <w:numId w:val="38"/>
        </w:numPr>
        <w:spacing w:after="80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EE4C84">
        <w:rPr>
          <w:rFonts w:ascii="Times New Roman" w:hAnsi="Times New Roman" w:cs="Times New Roman"/>
          <w:b/>
          <w:sz w:val="25"/>
          <w:szCs w:val="25"/>
          <w:u w:val="single"/>
        </w:rPr>
        <w:t>Předmět plnění veřejné zakázky:</w:t>
      </w:r>
    </w:p>
    <w:p w14:paraId="3BE8374C" w14:textId="5987F41C" w:rsidR="002D2C9A" w:rsidRPr="0034712C" w:rsidRDefault="002D2C9A" w:rsidP="002D2C9A">
      <w:pPr>
        <w:jc w:val="both"/>
        <w:rPr>
          <w:bCs/>
          <w:sz w:val="24"/>
          <w:szCs w:val="24"/>
        </w:rPr>
      </w:pPr>
      <w:r w:rsidRPr="0034712C">
        <w:rPr>
          <w:sz w:val="24"/>
          <w:szCs w:val="24"/>
        </w:rPr>
        <w:t>Jedná se o veřejnou zakázku</w:t>
      </w:r>
      <w:r w:rsidR="009D075F" w:rsidRPr="0034712C">
        <w:rPr>
          <w:sz w:val="24"/>
          <w:szCs w:val="24"/>
        </w:rPr>
        <w:t xml:space="preserve"> malého rozsahu</w:t>
      </w:r>
      <w:r w:rsidRPr="0034712C">
        <w:rPr>
          <w:sz w:val="24"/>
          <w:szCs w:val="24"/>
        </w:rPr>
        <w:t xml:space="preserve"> na</w:t>
      </w:r>
      <w:r w:rsidRPr="0034712C">
        <w:rPr>
          <w:b/>
          <w:bCs/>
          <w:sz w:val="24"/>
          <w:szCs w:val="24"/>
        </w:rPr>
        <w:t xml:space="preserve"> [</w:t>
      </w:r>
      <w:r w:rsidRPr="0034712C">
        <w:rPr>
          <w:b/>
          <w:bCs/>
          <w:i/>
          <w:iCs/>
          <w:sz w:val="24"/>
          <w:szCs w:val="24"/>
        </w:rPr>
        <w:t>dodávky</w:t>
      </w:r>
      <w:r w:rsidRPr="0034712C">
        <w:rPr>
          <w:b/>
          <w:bCs/>
          <w:sz w:val="24"/>
          <w:szCs w:val="24"/>
        </w:rPr>
        <w:t>]</w:t>
      </w:r>
      <w:r w:rsidRPr="0034712C">
        <w:rPr>
          <w:b/>
          <w:bCs/>
          <w:i/>
          <w:iCs/>
          <w:sz w:val="24"/>
          <w:szCs w:val="24"/>
        </w:rPr>
        <w:t xml:space="preserve"> </w:t>
      </w:r>
      <w:r w:rsidRPr="0034712C">
        <w:rPr>
          <w:b/>
          <w:bCs/>
          <w:sz w:val="24"/>
          <w:szCs w:val="24"/>
        </w:rPr>
        <w:t>[</w:t>
      </w:r>
      <w:r w:rsidRPr="0034712C">
        <w:rPr>
          <w:b/>
          <w:bCs/>
          <w:i/>
          <w:iCs/>
          <w:sz w:val="24"/>
          <w:szCs w:val="24"/>
        </w:rPr>
        <w:t>služby</w:t>
      </w:r>
      <w:r w:rsidRPr="0034712C">
        <w:rPr>
          <w:b/>
          <w:bCs/>
          <w:sz w:val="24"/>
          <w:szCs w:val="24"/>
        </w:rPr>
        <w:t>] [</w:t>
      </w:r>
      <w:r w:rsidRPr="0034712C">
        <w:rPr>
          <w:b/>
          <w:bCs/>
          <w:i/>
          <w:iCs/>
          <w:sz w:val="24"/>
          <w:szCs w:val="24"/>
        </w:rPr>
        <w:t>stavební práce</w:t>
      </w:r>
      <w:r w:rsidRPr="0034712C">
        <w:rPr>
          <w:b/>
          <w:bCs/>
          <w:sz w:val="24"/>
          <w:szCs w:val="24"/>
        </w:rPr>
        <w:t>]</w:t>
      </w:r>
      <w:r w:rsidRPr="0034712C">
        <w:rPr>
          <w:sz w:val="24"/>
          <w:szCs w:val="24"/>
        </w:rPr>
        <w:t xml:space="preserve"> </w:t>
      </w:r>
      <w:r w:rsidRPr="0034712C">
        <w:rPr>
          <w:b/>
          <w:bCs/>
          <w:sz w:val="24"/>
          <w:szCs w:val="24"/>
        </w:rPr>
        <w:t>[</w:t>
      </w:r>
      <w:r w:rsidRPr="0034712C">
        <w:t>vybrat dle konkrétní VZ</w:t>
      </w:r>
      <w:r w:rsidRPr="0034712C">
        <w:rPr>
          <w:b/>
          <w:bCs/>
          <w:sz w:val="24"/>
          <w:szCs w:val="24"/>
        </w:rPr>
        <w:t>]</w:t>
      </w:r>
      <w:r w:rsidR="009D075F" w:rsidRPr="0034712C">
        <w:rPr>
          <w:sz w:val="24"/>
          <w:szCs w:val="24"/>
        </w:rPr>
        <w:t>.</w:t>
      </w:r>
    </w:p>
    <w:p w14:paraId="3C63621F" w14:textId="0ADF93DE" w:rsidR="002D2C9A" w:rsidRPr="0034712C" w:rsidRDefault="002D2C9A" w:rsidP="002D6659">
      <w:pPr>
        <w:jc w:val="both"/>
        <w:rPr>
          <w:bCs/>
          <w:sz w:val="24"/>
          <w:szCs w:val="24"/>
        </w:rPr>
      </w:pPr>
    </w:p>
    <w:p w14:paraId="3E3855FC" w14:textId="58810D2F" w:rsidR="009D075F" w:rsidRPr="00EE4C84" w:rsidRDefault="009D075F" w:rsidP="002D6659">
      <w:pPr>
        <w:jc w:val="both"/>
        <w:rPr>
          <w:bCs/>
          <w:sz w:val="24"/>
          <w:szCs w:val="24"/>
        </w:rPr>
      </w:pPr>
      <w:r w:rsidRPr="00EE4C84">
        <w:rPr>
          <w:bCs/>
          <w:sz w:val="24"/>
          <w:szCs w:val="24"/>
        </w:rPr>
        <w:t>Předmětem plnění je</w:t>
      </w:r>
      <w:r w:rsidR="00EE4C84">
        <w:rPr>
          <w:bCs/>
          <w:sz w:val="24"/>
          <w:szCs w:val="24"/>
        </w:rPr>
        <w:t>:</w:t>
      </w:r>
    </w:p>
    <w:p w14:paraId="3E15C51C" w14:textId="7173C863" w:rsidR="009D075F" w:rsidRPr="009D075F" w:rsidRDefault="009D075F" w:rsidP="009D075F">
      <w:pPr>
        <w:pStyle w:val="Odstavecseseznamem"/>
        <w:numPr>
          <w:ilvl w:val="0"/>
          <w:numId w:val="37"/>
        </w:numPr>
        <w:jc w:val="both"/>
        <w:rPr>
          <w:rFonts w:ascii="Times New Roman" w:hAnsi="Times New Roman" w:cs="Times New Roman"/>
          <w:bCs/>
          <w:color w:val="0F243E" w:themeColor="text2" w:themeShade="80"/>
          <w:sz w:val="24"/>
          <w:szCs w:val="24"/>
        </w:rPr>
      </w:pPr>
    </w:p>
    <w:p w14:paraId="5DCD373E" w14:textId="35254278" w:rsidR="009D075F" w:rsidRPr="009D075F" w:rsidRDefault="009D075F" w:rsidP="009D075F">
      <w:pPr>
        <w:pStyle w:val="Odstavecseseznamem"/>
        <w:numPr>
          <w:ilvl w:val="0"/>
          <w:numId w:val="37"/>
        </w:numPr>
        <w:jc w:val="both"/>
        <w:rPr>
          <w:rFonts w:ascii="Times New Roman" w:hAnsi="Times New Roman" w:cs="Times New Roman"/>
          <w:bCs/>
          <w:color w:val="0F243E" w:themeColor="text2" w:themeShade="80"/>
          <w:sz w:val="24"/>
          <w:szCs w:val="24"/>
        </w:rPr>
      </w:pPr>
    </w:p>
    <w:p w14:paraId="061E1520" w14:textId="43A53D16" w:rsidR="009D075F" w:rsidRPr="009D075F" w:rsidRDefault="009D075F" w:rsidP="009D075F">
      <w:pPr>
        <w:pStyle w:val="Odstavecseseznamem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bCs/>
          <w:color w:val="0F243E" w:themeColor="text2" w:themeShade="80"/>
          <w:sz w:val="24"/>
          <w:szCs w:val="24"/>
        </w:rPr>
      </w:pPr>
    </w:p>
    <w:p w14:paraId="38D38CD5" w14:textId="5A6AECE9" w:rsidR="002D2C9A" w:rsidRPr="0034712C" w:rsidRDefault="002D2C9A" w:rsidP="002D6659">
      <w:pPr>
        <w:jc w:val="both"/>
        <w:rPr>
          <w:bCs/>
          <w:sz w:val="24"/>
          <w:szCs w:val="24"/>
        </w:rPr>
      </w:pPr>
    </w:p>
    <w:p w14:paraId="1A8800F6" w14:textId="77777777" w:rsidR="009D075F" w:rsidRPr="0034712C" w:rsidRDefault="009D075F" w:rsidP="009D075F">
      <w:pPr>
        <w:pStyle w:val="Odstavecseseznamem"/>
        <w:numPr>
          <w:ilvl w:val="0"/>
          <w:numId w:val="38"/>
        </w:numPr>
        <w:spacing w:after="80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34712C">
        <w:rPr>
          <w:rFonts w:ascii="Times New Roman" w:hAnsi="Times New Roman" w:cs="Times New Roman"/>
          <w:b/>
          <w:sz w:val="25"/>
          <w:szCs w:val="25"/>
          <w:u w:val="single"/>
        </w:rPr>
        <w:t>Místo a doba plnění:</w:t>
      </w:r>
    </w:p>
    <w:p w14:paraId="2C440E62" w14:textId="3F237A25" w:rsidR="009D075F" w:rsidRPr="0034712C" w:rsidRDefault="009D075F" w:rsidP="009D075F">
      <w:pPr>
        <w:spacing w:after="80"/>
        <w:jc w:val="both"/>
        <w:rPr>
          <w:bCs/>
          <w:sz w:val="24"/>
          <w:szCs w:val="24"/>
        </w:rPr>
      </w:pPr>
      <w:r w:rsidRPr="0034712C">
        <w:rPr>
          <w:bCs/>
          <w:sz w:val="24"/>
          <w:szCs w:val="24"/>
        </w:rPr>
        <w:t xml:space="preserve">Veřejná zakázka bude realizována v období od XXX do XXX na adrese XXX v Brně-Židenicích </w:t>
      </w:r>
    </w:p>
    <w:p w14:paraId="5ECA80A5" w14:textId="4AA07EFD" w:rsidR="009D075F" w:rsidRPr="0034712C" w:rsidRDefault="009D075F" w:rsidP="009D075F">
      <w:pPr>
        <w:pStyle w:val="Odstavecseseznamem"/>
        <w:spacing w:after="80"/>
        <w:ind w:left="360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</w:p>
    <w:p w14:paraId="5E7273B3" w14:textId="77777777" w:rsidR="009D075F" w:rsidRPr="0034712C" w:rsidRDefault="009D075F" w:rsidP="009D075F">
      <w:pPr>
        <w:pStyle w:val="Odstavecseseznamem"/>
        <w:numPr>
          <w:ilvl w:val="0"/>
          <w:numId w:val="38"/>
        </w:numPr>
        <w:spacing w:after="80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34712C">
        <w:rPr>
          <w:rFonts w:ascii="Times New Roman" w:hAnsi="Times New Roman" w:cs="Times New Roman"/>
          <w:b/>
          <w:sz w:val="25"/>
          <w:szCs w:val="25"/>
          <w:u w:val="single"/>
        </w:rPr>
        <w:t>Obchodní podmínky:</w:t>
      </w:r>
    </w:p>
    <w:p w14:paraId="516870A4" w14:textId="77777777" w:rsidR="009D075F" w:rsidRPr="009D075F" w:rsidRDefault="009D075F" w:rsidP="009D075F">
      <w:pPr>
        <w:pStyle w:val="Odstavecseseznamem"/>
        <w:numPr>
          <w:ilvl w:val="0"/>
          <w:numId w:val="37"/>
        </w:numPr>
        <w:spacing w:after="60" w:line="240" w:lineRule="auto"/>
        <w:ind w:left="714" w:hanging="357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075F">
        <w:rPr>
          <w:rFonts w:ascii="Times New Roman" w:hAnsi="Times New Roman" w:cs="Times New Roman"/>
          <w:iCs/>
          <w:sz w:val="24"/>
          <w:szCs w:val="24"/>
        </w:rPr>
        <w:t>Zadavatel neposkytne zálohu na plnění veřejné zakázky.</w:t>
      </w:r>
    </w:p>
    <w:p w14:paraId="3DC238D2" w14:textId="77777777" w:rsidR="009D075F" w:rsidRPr="009D075F" w:rsidRDefault="009D075F" w:rsidP="009D075F">
      <w:pPr>
        <w:pStyle w:val="Odstavecseseznamem"/>
        <w:numPr>
          <w:ilvl w:val="0"/>
          <w:numId w:val="37"/>
        </w:numPr>
        <w:spacing w:after="60" w:line="240" w:lineRule="auto"/>
        <w:ind w:left="714" w:hanging="357"/>
        <w:contextualSpacing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075F">
        <w:rPr>
          <w:rFonts w:ascii="Times New Roman" w:hAnsi="Times New Roman" w:cs="Times New Roman"/>
          <w:iCs/>
          <w:sz w:val="24"/>
          <w:szCs w:val="24"/>
        </w:rPr>
        <w:t>Provedená dodávka bude fakturována po kompletní realizaci a na základě vzájemně odsouhlasené faktury.</w:t>
      </w:r>
    </w:p>
    <w:p w14:paraId="14FFD3FE" w14:textId="651B61A7" w:rsidR="009D075F" w:rsidRPr="00BA5141" w:rsidRDefault="009D075F" w:rsidP="009D075F">
      <w:pPr>
        <w:pStyle w:val="Odstavecseseznamem"/>
        <w:numPr>
          <w:ilvl w:val="0"/>
          <w:numId w:val="37"/>
        </w:numPr>
        <w:spacing w:after="60" w:line="240" w:lineRule="auto"/>
        <w:ind w:left="714" w:hanging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075F">
        <w:rPr>
          <w:rFonts w:ascii="Times New Roman" w:hAnsi="Times New Roman" w:cs="Times New Roman"/>
          <w:iCs/>
          <w:sz w:val="24"/>
          <w:szCs w:val="24"/>
        </w:rPr>
        <w:t>Splatnost daňových dokladů je stanovena na 30 dnů ode dne doručení zadavateli. Platba bude provedena výhradně bezhotovostním</w:t>
      </w:r>
      <w:r w:rsidRPr="009D075F">
        <w:rPr>
          <w:rFonts w:ascii="Times New Roman" w:hAnsi="Times New Roman" w:cs="Times New Roman"/>
          <w:sz w:val="24"/>
          <w:szCs w:val="24"/>
        </w:rPr>
        <w:t xml:space="preserve"> převodem v Kč.</w:t>
      </w:r>
    </w:p>
    <w:p w14:paraId="667E303D" w14:textId="29641A9D" w:rsidR="009D075F" w:rsidRPr="00BA5141" w:rsidRDefault="009D075F" w:rsidP="00BA5141">
      <w:pPr>
        <w:pStyle w:val="Odstavecseseznamem"/>
        <w:spacing w:after="60" w:line="240" w:lineRule="auto"/>
        <w:ind w:left="71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2C7A31" w14:textId="5F3DDAA8" w:rsidR="00BA5141" w:rsidRPr="0034712C" w:rsidRDefault="009D075F" w:rsidP="00BA5141">
      <w:pPr>
        <w:pStyle w:val="Odstavecseseznamem"/>
        <w:numPr>
          <w:ilvl w:val="0"/>
          <w:numId w:val="38"/>
        </w:numPr>
        <w:spacing w:after="60" w:line="240" w:lineRule="auto"/>
        <w:contextualSpacing w:val="0"/>
        <w:jc w:val="both"/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</w:pPr>
      <w:r w:rsidRPr="0034712C"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  <w:t>Náležitosti nabídky</w:t>
      </w:r>
      <w:r w:rsidR="00BA5141" w:rsidRPr="0034712C"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  <w:t xml:space="preserve"> a její podání</w:t>
      </w:r>
    </w:p>
    <w:p w14:paraId="6FA79CBE" w14:textId="6E82EC93" w:rsidR="00BA5141" w:rsidRPr="00BA5141" w:rsidRDefault="00BA5141" w:rsidP="00BA5141">
      <w:pPr>
        <w:pStyle w:val="Odstavecseseznamem"/>
        <w:numPr>
          <w:ilvl w:val="0"/>
          <w:numId w:val="40"/>
        </w:numPr>
        <w:spacing w:after="60" w:line="240" w:lineRule="auto"/>
        <w:ind w:left="71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141">
        <w:rPr>
          <w:rFonts w:ascii="Times New Roman" w:hAnsi="Times New Roman" w:cs="Times New Roman"/>
          <w:iCs/>
          <w:sz w:val="24"/>
          <w:szCs w:val="24"/>
        </w:rPr>
        <w:t>Nabídka bude provedena v písemné formě v českém jazyce, bez chyb a překlepů, které by</w:t>
      </w:r>
      <w:r>
        <w:rPr>
          <w:rFonts w:ascii="Times New Roman" w:hAnsi="Times New Roman" w:cs="Times New Roman"/>
          <w:iCs/>
          <w:sz w:val="24"/>
          <w:szCs w:val="24"/>
        </w:rPr>
        <w:t> </w:t>
      </w:r>
      <w:r w:rsidRPr="00BA5141">
        <w:rPr>
          <w:rFonts w:ascii="Times New Roman" w:hAnsi="Times New Roman" w:cs="Times New Roman"/>
          <w:iCs/>
          <w:sz w:val="24"/>
          <w:szCs w:val="24"/>
        </w:rPr>
        <w:t xml:space="preserve">zadavatele mohly uvést v omyl </w:t>
      </w:r>
      <w:proofErr w:type="gramStart"/>
      <w:r w:rsidRPr="00BA5141">
        <w:rPr>
          <w:rFonts w:ascii="Times New Roman" w:hAnsi="Times New Roman" w:cs="Times New Roman"/>
          <w:iCs/>
          <w:sz w:val="24"/>
          <w:szCs w:val="24"/>
        </w:rPr>
        <w:t>vzhledem  k</w:t>
      </w:r>
      <w:proofErr w:type="gramEnd"/>
      <w:r w:rsidRPr="00BA5141">
        <w:rPr>
          <w:rFonts w:ascii="Times New Roman" w:hAnsi="Times New Roman" w:cs="Times New Roman"/>
          <w:iCs/>
          <w:sz w:val="24"/>
          <w:szCs w:val="24"/>
        </w:rPr>
        <w:t> jejímu obsahu.</w:t>
      </w:r>
    </w:p>
    <w:p w14:paraId="7A33E7B4" w14:textId="6A63DA1A" w:rsidR="009D075F" w:rsidRPr="008356A8" w:rsidRDefault="00BA5141" w:rsidP="00BA5141">
      <w:pPr>
        <w:pStyle w:val="Odstavecseseznamem"/>
        <w:numPr>
          <w:ilvl w:val="0"/>
          <w:numId w:val="40"/>
        </w:numPr>
        <w:spacing w:after="60" w:line="240" w:lineRule="auto"/>
        <w:ind w:left="71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141">
        <w:rPr>
          <w:rFonts w:ascii="Times New Roman" w:hAnsi="Times New Roman" w:cs="Times New Roman"/>
          <w:iCs/>
          <w:sz w:val="24"/>
          <w:szCs w:val="24"/>
        </w:rPr>
        <w:t xml:space="preserve">Nabídka může být podána </w:t>
      </w:r>
      <w:r w:rsidR="008356A8">
        <w:rPr>
          <w:rFonts w:ascii="Times New Roman" w:hAnsi="Times New Roman" w:cs="Times New Roman"/>
          <w:iCs/>
          <w:sz w:val="24"/>
          <w:szCs w:val="24"/>
        </w:rPr>
        <w:t xml:space="preserve">pouze </w:t>
      </w:r>
      <w:r w:rsidRPr="00BA5141">
        <w:rPr>
          <w:rFonts w:ascii="Times New Roman" w:hAnsi="Times New Roman" w:cs="Times New Roman"/>
          <w:iCs/>
          <w:sz w:val="24"/>
          <w:szCs w:val="24"/>
        </w:rPr>
        <w:t xml:space="preserve">osobně na adrese sídla zadavatele, </w:t>
      </w:r>
      <w:r>
        <w:rPr>
          <w:rFonts w:ascii="Times New Roman" w:hAnsi="Times New Roman" w:cs="Times New Roman"/>
          <w:iCs/>
          <w:sz w:val="24"/>
          <w:szCs w:val="24"/>
        </w:rPr>
        <w:t>či</w:t>
      </w:r>
      <w:r w:rsidRPr="00BA5141">
        <w:rPr>
          <w:rFonts w:ascii="Times New Roman" w:hAnsi="Times New Roman" w:cs="Times New Roman"/>
          <w:iCs/>
          <w:sz w:val="24"/>
          <w:szCs w:val="24"/>
        </w:rPr>
        <w:t xml:space="preserve"> po domluvě zaslána elektronicky na předem určenou emailovou adresu / datovou schránku.</w:t>
      </w:r>
    </w:p>
    <w:p w14:paraId="1E215F62" w14:textId="77777777" w:rsidR="00BA5141" w:rsidRPr="00BA5141" w:rsidRDefault="00BA5141" w:rsidP="008356A8">
      <w:pPr>
        <w:pStyle w:val="Odstavecseseznamem"/>
        <w:spacing w:after="60" w:line="240" w:lineRule="auto"/>
        <w:ind w:left="71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389551" w14:textId="7BF34484" w:rsidR="00BA5141" w:rsidRPr="0034712C" w:rsidRDefault="00BA5141" w:rsidP="00BA5141">
      <w:pPr>
        <w:pStyle w:val="Odstavecseseznamem"/>
        <w:numPr>
          <w:ilvl w:val="0"/>
          <w:numId w:val="41"/>
        </w:numPr>
        <w:spacing w:after="60"/>
        <w:jc w:val="both"/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</w:pPr>
      <w:r w:rsidRPr="0034712C"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  <w:t xml:space="preserve">Další požadavky a </w:t>
      </w:r>
      <w:r w:rsidR="008356A8" w:rsidRPr="0034712C">
        <w:rPr>
          <w:rFonts w:ascii="Times New Roman" w:hAnsi="Times New Roman" w:cs="Times New Roman"/>
          <w:b/>
          <w:bCs/>
          <w:iCs/>
          <w:sz w:val="25"/>
          <w:szCs w:val="25"/>
          <w:u w:val="single"/>
        </w:rPr>
        <w:t>oznámení zadavatele</w:t>
      </w:r>
    </w:p>
    <w:p w14:paraId="3E988752" w14:textId="2D224785" w:rsidR="008356A8" w:rsidRDefault="008356A8" w:rsidP="008356A8">
      <w:pPr>
        <w:pStyle w:val="Odstavecseseznamem"/>
        <w:numPr>
          <w:ilvl w:val="0"/>
          <w:numId w:val="42"/>
        </w:numPr>
        <w:spacing w:after="60"/>
        <w:jc w:val="both"/>
        <w:rPr>
          <w:rFonts w:ascii="Times New Roman" w:hAnsi="Times New Roman" w:cs="Times New Roman"/>
          <w:b/>
          <w:bCs/>
          <w:iCs/>
          <w:sz w:val="25"/>
          <w:szCs w:val="25"/>
        </w:rPr>
      </w:pPr>
    </w:p>
    <w:p w14:paraId="6A7FAAB0" w14:textId="5ED85ADA" w:rsidR="008356A8" w:rsidRDefault="008356A8" w:rsidP="008356A8">
      <w:pPr>
        <w:pStyle w:val="Odstavecseseznamem"/>
        <w:numPr>
          <w:ilvl w:val="0"/>
          <w:numId w:val="42"/>
        </w:numPr>
        <w:spacing w:after="60"/>
        <w:jc w:val="both"/>
        <w:rPr>
          <w:rFonts w:ascii="Times New Roman" w:hAnsi="Times New Roman" w:cs="Times New Roman"/>
          <w:b/>
          <w:bCs/>
          <w:iCs/>
          <w:sz w:val="25"/>
          <w:szCs w:val="25"/>
        </w:rPr>
      </w:pPr>
    </w:p>
    <w:p w14:paraId="5DD962A1" w14:textId="1DABB200" w:rsidR="008356A8" w:rsidRDefault="008356A8" w:rsidP="008356A8">
      <w:pPr>
        <w:pStyle w:val="Odstavecseseznamem"/>
        <w:numPr>
          <w:ilvl w:val="0"/>
          <w:numId w:val="42"/>
        </w:numPr>
        <w:spacing w:after="60"/>
        <w:jc w:val="both"/>
        <w:rPr>
          <w:rFonts w:ascii="Times New Roman" w:hAnsi="Times New Roman" w:cs="Times New Roman"/>
          <w:b/>
          <w:bCs/>
          <w:iCs/>
          <w:sz w:val="25"/>
          <w:szCs w:val="25"/>
        </w:rPr>
      </w:pPr>
    </w:p>
    <w:p w14:paraId="558A22D3" w14:textId="3FE70B5C" w:rsidR="008356A8" w:rsidRDefault="008356A8" w:rsidP="008356A8">
      <w:pPr>
        <w:pStyle w:val="Odstavecseseznamem"/>
        <w:spacing w:after="60"/>
        <w:jc w:val="both"/>
        <w:rPr>
          <w:rFonts w:ascii="Times New Roman" w:hAnsi="Times New Roman" w:cs="Times New Roman"/>
          <w:b/>
          <w:bCs/>
          <w:iCs/>
          <w:sz w:val="25"/>
          <w:szCs w:val="25"/>
        </w:rPr>
      </w:pPr>
    </w:p>
    <w:p w14:paraId="5AE3A2DB" w14:textId="77777777" w:rsidR="00BA5141" w:rsidRPr="008356A8" w:rsidRDefault="00BA5141" w:rsidP="008356A8">
      <w:pPr>
        <w:pStyle w:val="Odstavecseseznamem"/>
        <w:spacing w:after="60"/>
        <w:ind w:left="360"/>
        <w:jc w:val="both"/>
        <w:rPr>
          <w:rFonts w:ascii="Times New Roman" w:hAnsi="Times New Roman" w:cs="Times New Roman"/>
          <w:b/>
          <w:bCs/>
          <w:iCs/>
          <w:sz w:val="25"/>
          <w:szCs w:val="25"/>
        </w:rPr>
      </w:pPr>
    </w:p>
    <w:p w14:paraId="2E2B1F09" w14:textId="77777777" w:rsidR="009D075F" w:rsidRPr="009D075F" w:rsidRDefault="009D075F" w:rsidP="00BA5141">
      <w:pPr>
        <w:pStyle w:val="Odstavecseseznamem"/>
        <w:jc w:val="both"/>
        <w:rPr>
          <w:bCs/>
          <w:color w:val="0F243E" w:themeColor="text2" w:themeShade="80"/>
          <w:sz w:val="24"/>
          <w:szCs w:val="24"/>
        </w:rPr>
      </w:pPr>
    </w:p>
    <w:p w14:paraId="324E3BB4" w14:textId="6EF4E2A6" w:rsidR="004F7770" w:rsidRDefault="004F7770" w:rsidP="002D2C9A">
      <w:pPr>
        <w:jc w:val="both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</w:p>
    <w:p w14:paraId="1755D521" w14:textId="2DBCC8CE" w:rsidR="00A27113" w:rsidRDefault="00A27113" w:rsidP="00A27113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>Příloha č. 8</w:t>
      </w:r>
    </w:p>
    <w:p w14:paraId="49B5F905" w14:textId="4147171E" w:rsidR="00A27113" w:rsidRDefault="00140743" w:rsidP="00A27113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Záměr</w:t>
      </w:r>
      <w:r w:rsidR="00A27113">
        <w:rPr>
          <w:b/>
          <w:bCs/>
          <w:sz w:val="32"/>
          <w:szCs w:val="32"/>
        </w:rPr>
        <w:t xml:space="preserve"> </w:t>
      </w:r>
      <w:r w:rsidR="00A27113" w:rsidRPr="0096427A">
        <w:rPr>
          <w:b/>
          <w:bCs/>
          <w:sz w:val="32"/>
          <w:szCs w:val="32"/>
        </w:rPr>
        <w:t xml:space="preserve">zadání </w:t>
      </w:r>
      <w:r w:rsidR="00A27113">
        <w:rPr>
          <w:b/>
          <w:bCs/>
          <w:sz w:val="32"/>
          <w:szCs w:val="32"/>
        </w:rPr>
        <w:t xml:space="preserve">veřejné </w:t>
      </w:r>
      <w:r w:rsidR="00A27113" w:rsidRPr="0096427A">
        <w:rPr>
          <w:b/>
          <w:bCs/>
          <w:sz w:val="32"/>
          <w:szCs w:val="32"/>
        </w:rPr>
        <w:t>zakázky</w:t>
      </w:r>
      <w:r w:rsidR="00A01A90">
        <w:rPr>
          <w:b/>
          <w:bCs/>
          <w:sz w:val="32"/>
          <w:szCs w:val="32"/>
        </w:rPr>
        <w:t xml:space="preserve"> </w:t>
      </w:r>
      <w:r w:rsidR="00021F90">
        <w:rPr>
          <w:b/>
          <w:bCs/>
          <w:sz w:val="32"/>
          <w:szCs w:val="32"/>
        </w:rPr>
        <w:t>na specifické plnění</w:t>
      </w:r>
    </w:p>
    <w:p w14:paraId="74372C8D" w14:textId="46E525C7" w:rsidR="00A27113" w:rsidRPr="00A01A90" w:rsidRDefault="00A01A90" w:rsidP="00A01A90">
      <w:pPr>
        <w:autoSpaceDE w:val="0"/>
        <w:autoSpaceDN w:val="0"/>
        <w:adjustRightInd w:val="0"/>
        <w:spacing w:after="400"/>
        <w:jc w:val="center"/>
        <w:rPr>
          <w:sz w:val="22"/>
          <w:szCs w:val="22"/>
        </w:rPr>
      </w:pPr>
      <w:r>
        <w:rPr>
          <w:sz w:val="22"/>
          <w:szCs w:val="22"/>
        </w:rPr>
        <w:t>dle</w:t>
      </w:r>
      <w:r w:rsidRPr="00EB32D4">
        <w:rPr>
          <w:sz w:val="22"/>
          <w:szCs w:val="22"/>
        </w:rPr>
        <w:t xml:space="preserve"> Části druhé, Článku V. Metodiky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9"/>
        <w:gridCol w:w="8129"/>
      </w:tblGrid>
      <w:tr w:rsidR="00A27113" w14:paraId="577B81A8" w14:textId="77777777" w:rsidTr="00A01A90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03B525E5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/>
                <w:sz w:val="24"/>
                <w:szCs w:val="24"/>
              </w:rPr>
              <w:t>Zadavatel</w:t>
            </w:r>
          </w:p>
        </w:tc>
      </w:tr>
      <w:tr w:rsidR="00A27113" w14:paraId="0F274063" w14:textId="77777777" w:rsidTr="00A01A90">
        <w:tc>
          <w:tcPr>
            <w:tcW w:w="1555" w:type="dxa"/>
          </w:tcPr>
          <w:p w14:paraId="3829DE1A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393A5DA4" w14:textId="77777777" w:rsidR="00A27113" w:rsidRPr="00234CB1" w:rsidRDefault="00A27113" w:rsidP="00A01A90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tatutární město Brno, městská část Brno-Židenice</w:t>
            </w:r>
          </w:p>
        </w:tc>
      </w:tr>
      <w:tr w:rsidR="00A27113" w14:paraId="594B8ECE" w14:textId="77777777" w:rsidTr="00A01A90">
        <w:tc>
          <w:tcPr>
            <w:tcW w:w="1555" w:type="dxa"/>
          </w:tcPr>
          <w:p w14:paraId="6FDDC757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</w:tcPr>
          <w:p w14:paraId="2A354958" w14:textId="77777777" w:rsidR="00A27113" w:rsidRPr="00BB3DA8" w:rsidRDefault="00A27113" w:rsidP="00A01A90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4CB1">
              <w:rPr>
                <w:rFonts w:ascii="Times New Roman" w:hAnsi="Times New Roman" w:cs="Times New Roman"/>
                <w:bCs/>
                <w:sz w:val="24"/>
                <w:szCs w:val="24"/>
              </w:rPr>
              <w:t>44992785</w:t>
            </w:r>
          </w:p>
        </w:tc>
      </w:tr>
      <w:tr w:rsidR="00A27113" w14:paraId="52078067" w14:textId="77777777" w:rsidTr="00A01A90">
        <w:tc>
          <w:tcPr>
            <w:tcW w:w="10485" w:type="dxa"/>
            <w:gridSpan w:val="2"/>
            <w:shd w:val="clear" w:color="auto" w:fill="F2F2F2" w:themeFill="background1" w:themeFillShade="F2"/>
          </w:tcPr>
          <w:p w14:paraId="42B26CDF" w14:textId="77777777" w:rsidR="00A27113" w:rsidRPr="0033316A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/>
                <w:sz w:val="24"/>
                <w:szCs w:val="24"/>
              </w:rPr>
              <w:t>Veřejná zakázka</w:t>
            </w:r>
          </w:p>
        </w:tc>
      </w:tr>
      <w:tr w:rsidR="00A27113" w14:paraId="24E12EA5" w14:textId="77777777" w:rsidTr="00A01A90">
        <w:trPr>
          <w:trHeight w:val="535"/>
        </w:trPr>
        <w:tc>
          <w:tcPr>
            <w:tcW w:w="1555" w:type="dxa"/>
            <w:vAlign w:val="center"/>
          </w:tcPr>
          <w:p w14:paraId="04D5BDA6" w14:textId="77777777" w:rsidR="00A27113" w:rsidRPr="0033316A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</w:tcPr>
          <w:p w14:paraId="16D92EB2" w14:textId="77777777" w:rsidR="00A27113" w:rsidRPr="0033316A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A27113" w14:paraId="0E053C9C" w14:textId="77777777" w:rsidTr="00511EBE">
        <w:trPr>
          <w:trHeight w:val="615"/>
        </w:trPr>
        <w:tc>
          <w:tcPr>
            <w:tcW w:w="1555" w:type="dxa"/>
            <w:vAlign w:val="center"/>
          </w:tcPr>
          <w:p w14:paraId="6DC72A75" w14:textId="77777777" w:rsidR="00A27113" w:rsidRPr="0033316A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316A">
              <w:rPr>
                <w:rFonts w:ascii="Times New Roman" w:hAnsi="Times New Roman" w:cs="Times New Roman"/>
                <w:bCs/>
                <w:sz w:val="24"/>
                <w:szCs w:val="24"/>
              </w:rPr>
              <w:t>Předmět plnění</w:t>
            </w:r>
          </w:p>
        </w:tc>
        <w:tc>
          <w:tcPr>
            <w:tcW w:w="8930" w:type="dxa"/>
          </w:tcPr>
          <w:p w14:paraId="0CB4C564" w14:textId="77777777" w:rsidR="00A27113" w:rsidRPr="0033316A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79F2F7BF" w14:textId="77777777" w:rsidR="00A27113" w:rsidRDefault="00A27113" w:rsidP="00A27113">
      <w:pPr>
        <w:autoSpaceDE w:val="0"/>
        <w:autoSpaceDN w:val="0"/>
        <w:adjustRightInd w:val="0"/>
        <w:spacing w:after="240"/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5"/>
        <w:gridCol w:w="2378"/>
        <w:gridCol w:w="1725"/>
        <w:gridCol w:w="1279"/>
        <w:gridCol w:w="1090"/>
        <w:gridCol w:w="1651"/>
      </w:tblGrid>
      <w:tr w:rsidR="00A27113" w14:paraId="1000E459" w14:textId="77777777" w:rsidTr="00A01A90">
        <w:tc>
          <w:tcPr>
            <w:tcW w:w="10485" w:type="dxa"/>
            <w:gridSpan w:val="6"/>
            <w:shd w:val="clear" w:color="auto" w:fill="F2F2F2" w:themeFill="background1" w:themeFillShade="F2"/>
          </w:tcPr>
          <w:p w14:paraId="79175ABC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Vybraný dodavatel</w:t>
            </w:r>
          </w:p>
        </w:tc>
      </w:tr>
      <w:tr w:rsidR="00A27113" w14:paraId="270C6DCF" w14:textId="77777777" w:rsidTr="00511EBE">
        <w:trPr>
          <w:trHeight w:val="480"/>
        </w:trPr>
        <w:tc>
          <w:tcPr>
            <w:tcW w:w="1555" w:type="dxa"/>
          </w:tcPr>
          <w:p w14:paraId="0D44DC2A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Název</w:t>
            </w:r>
          </w:p>
        </w:tc>
        <w:tc>
          <w:tcPr>
            <w:tcW w:w="8930" w:type="dxa"/>
            <w:gridSpan w:val="5"/>
          </w:tcPr>
          <w:p w14:paraId="25BEE2B8" w14:textId="77777777" w:rsidR="00A27113" w:rsidRPr="002C7C12" w:rsidRDefault="00A27113" w:rsidP="00A01A90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A27113" w14:paraId="51E991B3" w14:textId="77777777" w:rsidTr="00511EBE">
        <w:trPr>
          <w:trHeight w:val="304"/>
        </w:trPr>
        <w:tc>
          <w:tcPr>
            <w:tcW w:w="1555" w:type="dxa"/>
          </w:tcPr>
          <w:p w14:paraId="22DD642F" w14:textId="77777777" w:rsidR="00A27113" w:rsidRPr="00BB3DA8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DA8">
              <w:rPr>
                <w:rFonts w:ascii="Times New Roman" w:hAnsi="Times New Roman" w:cs="Times New Roman"/>
                <w:bCs/>
                <w:sz w:val="24"/>
                <w:szCs w:val="24"/>
              </w:rPr>
              <w:t>IČO</w:t>
            </w:r>
          </w:p>
        </w:tc>
        <w:tc>
          <w:tcPr>
            <w:tcW w:w="8930" w:type="dxa"/>
            <w:gridSpan w:val="5"/>
          </w:tcPr>
          <w:p w14:paraId="22592B94" w14:textId="77777777" w:rsidR="00A27113" w:rsidRPr="002C7C12" w:rsidRDefault="00A27113" w:rsidP="00A01A90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A27113" w14:paraId="7EF21784" w14:textId="77777777" w:rsidTr="00A01A90">
        <w:trPr>
          <w:trHeight w:val="653"/>
        </w:trPr>
        <w:tc>
          <w:tcPr>
            <w:tcW w:w="1555" w:type="dxa"/>
          </w:tcPr>
          <w:p w14:paraId="08875E11" w14:textId="77777777" w:rsidR="00A27113" w:rsidRPr="006C7116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116">
              <w:rPr>
                <w:rFonts w:ascii="Times New Roman" w:hAnsi="Times New Roman" w:cs="Times New Roman"/>
                <w:bCs/>
                <w:sz w:val="24"/>
                <w:szCs w:val="24"/>
              </w:rPr>
              <w:t>Cena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bez DPH</w:t>
            </w:r>
          </w:p>
        </w:tc>
        <w:tc>
          <w:tcPr>
            <w:tcW w:w="2693" w:type="dxa"/>
          </w:tcPr>
          <w:p w14:paraId="4C306414" w14:textId="77777777" w:rsidR="00A27113" w:rsidRPr="0034712C" w:rsidRDefault="00A27113" w:rsidP="00A01A90">
            <w:pPr>
              <w:spacing w:before="240" w:after="16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77C2C0D" w14:textId="77777777" w:rsidR="00A27113" w:rsidRPr="0034712C" w:rsidRDefault="00A27113" w:rsidP="00A01A90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34712C">
              <w:rPr>
                <w:rFonts w:ascii="Times New Roman" w:hAnsi="Times New Roman" w:cs="Times New Roman"/>
                <w:sz w:val="24"/>
                <w:szCs w:val="24"/>
              </w:rPr>
              <w:t>Cena s DPH:</w:t>
            </w:r>
          </w:p>
        </w:tc>
        <w:tc>
          <w:tcPr>
            <w:tcW w:w="1417" w:type="dxa"/>
            <w:vAlign w:val="center"/>
          </w:tcPr>
          <w:p w14:paraId="71B2F84A" w14:textId="77777777" w:rsidR="00A27113" w:rsidRPr="0034712C" w:rsidRDefault="00A27113" w:rsidP="00A01A90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3471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14:paraId="79EC1B9A" w14:textId="77777777" w:rsidR="00A27113" w:rsidRPr="0034712C" w:rsidRDefault="00A27113" w:rsidP="00A01A90">
            <w:pPr>
              <w:spacing w:before="240" w:after="160"/>
              <w:contextualSpacing/>
              <w:jc w:val="center"/>
              <w:rPr>
                <w:b/>
                <w:sz w:val="24"/>
                <w:szCs w:val="24"/>
              </w:rPr>
            </w:pPr>
            <w:r w:rsidRPr="0034712C">
              <w:rPr>
                <w:rFonts w:ascii="Times New Roman" w:hAnsi="Times New Roman" w:cs="Times New Roman"/>
                <w:sz w:val="24"/>
                <w:szCs w:val="24"/>
              </w:rPr>
              <w:t>Sazba DPH</w:t>
            </w:r>
          </w:p>
        </w:tc>
        <w:tc>
          <w:tcPr>
            <w:tcW w:w="1843" w:type="dxa"/>
            <w:vAlign w:val="center"/>
          </w:tcPr>
          <w:p w14:paraId="71EBD25C" w14:textId="77777777" w:rsidR="00A27113" w:rsidRPr="0034712C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  <w:tr w:rsidR="00A27113" w14:paraId="36E63208" w14:textId="77777777" w:rsidTr="00511EBE">
        <w:trPr>
          <w:trHeight w:val="287"/>
        </w:trPr>
        <w:tc>
          <w:tcPr>
            <w:tcW w:w="1555" w:type="dxa"/>
            <w:vAlign w:val="center"/>
          </w:tcPr>
          <w:p w14:paraId="287D2C26" w14:textId="77777777" w:rsidR="00A27113" w:rsidRPr="002C7C12" w:rsidRDefault="00A27113" w:rsidP="00A01A90">
            <w:pPr>
              <w:spacing w:before="240" w:after="16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C12">
              <w:rPr>
                <w:rFonts w:ascii="Times New Roman" w:hAnsi="Times New Roman" w:cs="Times New Roman"/>
                <w:bCs/>
                <w:sz w:val="24"/>
                <w:szCs w:val="24"/>
              </w:rPr>
              <w:t>Kritérium výběru</w:t>
            </w:r>
          </w:p>
        </w:tc>
        <w:tc>
          <w:tcPr>
            <w:tcW w:w="8930" w:type="dxa"/>
            <w:gridSpan w:val="5"/>
          </w:tcPr>
          <w:p w14:paraId="651377C2" w14:textId="77777777" w:rsidR="00A27113" w:rsidRPr="002C7C12" w:rsidRDefault="00A27113" w:rsidP="00A01A90">
            <w:pPr>
              <w:spacing w:before="240" w:after="1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381A2D9B" w14:textId="77777777" w:rsidR="00A27113" w:rsidRDefault="00A27113" w:rsidP="00A27113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2"/>
          <w:szCs w:val="22"/>
        </w:rPr>
      </w:pPr>
    </w:p>
    <w:p w14:paraId="5F545ED6" w14:textId="4A3F7BDC" w:rsidR="00A27113" w:rsidRPr="002C5BA1" w:rsidRDefault="00A27113" w:rsidP="00A27113">
      <w:pPr>
        <w:autoSpaceDE w:val="0"/>
        <w:autoSpaceDN w:val="0"/>
        <w:adjustRightInd w:val="0"/>
        <w:spacing w:after="200"/>
        <w:rPr>
          <w:rFonts w:ascii="ArialMT" w:hAnsi="ArialMT" w:cs="ArialMT"/>
          <w:sz w:val="22"/>
          <w:szCs w:val="22"/>
        </w:rPr>
      </w:pPr>
      <w:r w:rsidRPr="005D1DC9">
        <w:rPr>
          <w:b/>
          <w:bCs/>
          <w:sz w:val="28"/>
          <w:szCs w:val="28"/>
        </w:rPr>
        <w:t xml:space="preserve">Důvod </w:t>
      </w:r>
      <w:r w:rsidR="00A01A90">
        <w:rPr>
          <w:b/>
          <w:bCs/>
          <w:sz w:val="28"/>
          <w:szCs w:val="28"/>
        </w:rPr>
        <w:t>výběru dodavatele</w:t>
      </w:r>
      <w:r w:rsidR="005E7CD4">
        <w:rPr>
          <w:b/>
          <w:bCs/>
          <w:sz w:val="28"/>
          <w:szCs w:val="28"/>
        </w:rPr>
        <w:t xml:space="preserve"> veřejné zakázky:</w:t>
      </w:r>
    </w:p>
    <w:p w14:paraId="6F0739A0" w14:textId="00000DF4" w:rsidR="00511EBE" w:rsidRDefault="00A27113" w:rsidP="00511EBE">
      <w:pPr>
        <w:autoSpaceDE w:val="0"/>
        <w:autoSpaceDN w:val="0"/>
        <w:adjustRightInd w:val="0"/>
        <w:spacing w:after="80"/>
        <w:rPr>
          <w:i/>
          <w:iCs/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</w:t>
      </w:r>
      <w:r w:rsidR="00A01A90">
        <w:rPr>
          <w:b/>
          <w:bCs/>
          <w:sz w:val="26"/>
          <w:szCs w:val="26"/>
        </w:rPr>
        <w:t xml:space="preserve">předmět plnění je jedinečné dílo </w:t>
      </w:r>
      <w:r w:rsidR="00A01A90" w:rsidRPr="0034712C">
        <w:rPr>
          <w:b/>
          <w:bCs/>
          <w:sz w:val="26"/>
          <w:szCs w:val="26"/>
        </w:rPr>
        <w:t>či výkon</w:t>
      </w:r>
      <w:r w:rsidR="005E7CD4" w:rsidRPr="0034712C">
        <w:rPr>
          <w:sz w:val="26"/>
          <w:szCs w:val="26"/>
        </w:rPr>
        <w:t xml:space="preserve"> </w:t>
      </w:r>
      <w:r w:rsidR="005E7CD4" w:rsidRPr="0034712C">
        <w:t>(</w:t>
      </w:r>
      <w:r w:rsidR="00301DDF">
        <w:t>v</w:t>
      </w:r>
      <w:r w:rsidR="005E7CD4" w:rsidRPr="004A13FA">
        <w:t>iditelně označit</w:t>
      </w:r>
      <w:r w:rsidR="005E7CD4" w:rsidRPr="003B0F57">
        <w:t xml:space="preserve"> </w:t>
      </w:r>
      <w:r w:rsidR="005E7CD4" w:rsidRPr="003B0F57">
        <w:rPr>
          <w:rFonts w:ascii="Wingdings" w:hAnsi="Wingdings"/>
          <w:b/>
          <w:bCs/>
          <w:sz w:val="28"/>
          <w:szCs w:val="28"/>
        </w:rPr>
        <w:t>ü</w:t>
      </w:r>
      <w:r w:rsidR="005E7CD4" w:rsidRPr="003B0F57">
        <w:rPr>
          <w:sz w:val="24"/>
          <w:szCs w:val="24"/>
        </w:rPr>
        <w:t>)</w:t>
      </w:r>
      <w:r w:rsidR="00140743">
        <w:rPr>
          <w:rFonts w:ascii="ArialMT" w:hAnsi="ArialMT" w:cs="ArialMT"/>
          <w:sz w:val="22"/>
          <w:szCs w:val="22"/>
        </w:rPr>
        <w:t xml:space="preserve">: </w:t>
      </w:r>
      <w:r w:rsidR="00140743" w:rsidRPr="00140743">
        <w:rPr>
          <w:i/>
          <w:iCs/>
          <w:sz w:val="24"/>
          <w:szCs w:val="24"/>
        </w:rPr>
        <w:t>Poptávané plnění je</w:t>
      </w:r>
      <w:r w:rsidR="005B485F">
        <w:rPr>
          <w:i/>
          <w:iCs/>
          <w:sz w:val="24"/>
          <w:szCs w:val="24"/>
        </w:rPr>
        <w:t> </w:t>
      </w:r>
      <w:r w:rsidR="00140743" w:rsidRPr="00140743">
        <w:rPr>
          <w:i/>
          <w:iCs/>
          <w:sz w:val="24"/>
          <w:szCs w:val="24"/>
        </w:rPr>
        <w:t xml:space="preserve">jedinečnou </w:t>
      </w:r>
      <w:r w:rsidR="005B485F">
        <w:rPr>
          <w:i/>
          <w:iCs/>
          <w:sz w:val="24"/>
          <w:szCs w:val="24"/>
        </w:rPr>
        <w:t xml:space="preserve">autorskou </w:t>
      </w:r>
      <w:r w:rsidR="00140743" w:rsidRPr="00140743">
        <w:rPr>
          <w:i/>
          <w:iCs/>
          <w:sz w:val="24"/>
          <w:szCs w:val="24"/>
        </w:rPr>
        <w:t xml:space="preserve">tvorbou </w:t>
      </w:r>
      <w:r w:rsidR="004F7770" w:rsidRPr="004F7770">
        <w:rPr>
          <w:i/>
          <w:iCs/>
          <w:sz w:val="24"/>
          <w:szCs w:val="24"/>
        </w:rPr>
        <w:t xml:space="preserve">chráněnou výhradními autorskými právy </w:t>
      </w:r>
      <w:r w:rsidR="00140743" w:rsidRPr="004F7770">
        <w:rPr>
          <w:i/>
          <w:iCs/>
          <w:sz w:val="24"/>
          <w:szCs w:val="24"/>
        </w:rPr>
        <w:t>a</w:t>
      </w:r>
      <w:r w:rsidR="005B485F" w:rsidRPr="004F7770">
        <w:rPr>
          <w:i/>
          <w:iCs/>
          <w:sz w:val="24"/>
          <w:szCs w:val="24"/>
        </w:rPr>
        <w:t>/nebo</w:t>
      </w:r>
      <w:r w:rsidR="005B485F">
        <w:rPr>
          <w:i/>
          <w:iCs/>
          <w:sz w:val="24"/>
          <w:szCs w:val="24"/>
        </w:rPr>
        <w:t xml:space="preserve"> je</w:t>
      </w:r>
      <w:r w:rsidR="00140743" w:rsidRPr="00140743">
        <w:rPr>
          <w:i/>
          <w:iCs/>
          <w:sz w:val="24"/>
          <w:szCs w:val="24"/>
        </w:rPr>
        <w:t xml:space="preserve"> z povahy věci jiným dodavatelem nenapodobitelné.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11EBE" w14:paraId="38F55EFD" w14:textId="77777777" w:rsidTr="004F7770">
        <w:trPr>
          <w:trHeight w:val="5055"/>
        </w:trPr>
        <w:tc>
          <w:tcPr>
            <w:tcW w:w="9628" w:type="dxa"/>
          </w:tcPr>
          <w:p w14:paraId="657E4A4D" w14:textId="49B985C6" w:rsidR="00511EBE" w:rsidRDefault="00511EBE" w:rsidP="005B485F">
            <w:pPr>
              <w:autoSpaceDE w:val="0"/>
              <w:autoSpaceDN w:val="0"/>
              <w:adjustRightInd w:val="0"/>
              <w:spacing w:after="80"/>
              <w:rPr>
                <w:i/>
                <w:iCs/>
                <w:sz w:val="24"/>
                <w:szCs w:val="24"/>
              </w:rPr>
            </w:pP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popis důvodu výběru dodavatele</w:t>
            </w: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</w:tc>
      </w:tr>
    </w:tbl>
    <w:p w14:paraId="4696DB2A" w14:textId="77777777" w:rsidR="004F7770" w:rsidRDefault="004F7770" w:rsidP="004F7770">
      <w:pPr>
        <w:autoSpaceDE w:val="0"/>
        <w:autoSpaceDN w:val="0"/>
        <w:adjustRightInd w:val="0"/>
        <w:spacing w:before="120" w:after="80"/>
        <w:rPr>
          <w:rFonts w:ascii="Segoe UI Symbol" w:hAnsi="Segoe UI Symbol" w:cs="Segoe UI Symbol"/>
          <w:b/>
          <w:bCs/>
          <w:sz w:val="26"/>
          <w:szCs w:val="26"/>
        </w:rPr>
      </w:pPr>
    </w:p>
    <w:p w14:paraId="2E472DC5" w14:textId="7A1D06B2" w:rsidR="00511EBE" w:rsidRDefault="00511EBE" w:rsidP="004F7770">
      <w:pPr>
        <w:autoSpaceDE w:val="0"/>
        <w:autoSpaceDN w:val="0"/>
        <w:adjustRightInd w:val="0"/>
        <w:spacing w:before="120" w:after="80"/>
        <w:rPr>
          <w:i/>
          <w:iCs/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předmět plnění je zvláštním řešením </w:t>
      </w:r>
      <w:r w:rsidRPr="005E7CD4">
        <w:rPr>
          <w:u w:val="single"/>
        </w:rPr>
        <w:t>(</w:t>
      </w:r>
      <w:r>
        <w:t>v</w:t>
      </w:r>
      <w:r w:rsidRPr="004A13FA">
        <w:t>iditelně označit</w:t>
      </w:r>
      <w:r w:rsidRPr="003B0F57">
        <w:t xml:space="preserve"> </w:t>
      </w:r>
      <w:r w:rsidRPr="003B0F57">
        <w:rPr>
          <w:rFonts w:ascii="Wingdings" w:hAnsi="Wingdings"/>
          <w:b/>
          <w:bCs/>
          <w:sz w:val="28"/>
          <w:szCs w:val="28"/>
        </w:rPr>
        <w:t>ü</w:t>
      </w:r>
      <w:r w:rsidRPr="003B0F57">
        <w:rPr>
          <w:sz w:val="24"/>
          <w:szCs w:val="24"/>
        </w:rPr>
        <w:t>)</w:t>
      </w:r>
      <w:r>
        <w:rPr>
          <w:rFonts w:ascii="ArialMT" w:hAnsi="ArialMT" w:cs="ArialMT"/>
          <w:sz w:val="22"/>
          <w:szCs w:val="22"/>
        </w:rPr>
        <w:t xml:space="preserve">: </w:t>
      </w:r>
      <w:r w:rsidRPr="00140743">
        <w:rPr>
          <w:i/>
          <w:iCs/>
          <w:sz w:val="24"/>
          <w:szCs w:val="24"/>
        </w:rPr>
        <w:t>Poptávané plnění je</w:t>
      </w:r>
      <w:r>
        <w:rPr>
          <w:i/>
          <w:iCs/>
          <w:sz w:val="24"/>
          <w:szCs w:val="24"/>
        </w:rPr>
        <w:t> technickým, intelektuálním či jiným obdobným řešením u kterého by realizace jiným dodavatelem z objektivních důvodů vedla ke zcela neúměrným nákladům na realizaci či provoz.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11EBE" w14:paraId="3931D9E5" w14:textId="77777777" w:rsidTr="004F7770">
        <w:trPr>
          <w:trHeight w:val="5248"/>
        </w:trPr>
        <w:tc>
          <w:tcPr>
            <w:tcW w:w="9628" w:type="dxa"/>
          </w:tcPr>
          <w:p w14:paraId="7BB3BBA0" w14:textId="6D4DE839" w:rsidR="00511EBE" w:rsidRDefault="00511EBE" w:rsidP="00511EBE">
            <w:pPr>
              <w:autoSpaceDE w:val="0"/>
              <w:autoSpaceDN w:val="0"/>
              <w:adjustRightInd w:val="0"/>
              <w:spacing w:after="80"/>
              <w:rPr>
                <w:i/>
                <w:iCs/>
                <w:sz w:val="24"/>
                <w:szCs w:val="24"/>
              </w:rPr>
            </w:pP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popis důvodu výběru dodavatele</w:t>
            </w:r>
            <w:r w:rsidRPr="00E5115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</w:tc>
      </w:tr>
    </w:tbl>
    <w:p w14:paraId="31F86765" w14:textId="062DB37C" w:rsidR="00140743" w:rsidRDefault="00140743" w:rsidP="00140743">
      <w:pPr>
        <w:autoSpaceDE w:val="0"/>
        <w:autoSpaceDN w:val="0"/>
        <w:adjustRightInd w:val="0"/>
        <w:rPr>
          <w:sz w:val="24"/>
          <w:szCs w:val="24"/>
        </w:rPr>
      </w:pPr>
    </w:p>
    <w:p w14:paraId="4EDEBD89" w14:textId="0C056214" w:rsidR="00EE4C84" w:rsidRDefault="00EE4C84" w:rsidP="00EE4C84">
      <w:pPr>
        <w:autoSpaceDE w:val="0"/>
        <w:autoSpaceDN w:val="0"/>
        <w:adjustRightInd w:val="0"/>
        <w:spacing w:before="120" w:after="80"/>
        <w:jc w:val="both"/>
        <w:rPr>
          <w:i/>
          <w:iCs/>
          <w:sz w:val="24"/>
          <w:szCs w:val="24"/>
        </w:rPr>
      </w:pPr>
      <w:r w:rsidRPr="005D1DC9">
        <w:rPr>
          <w:rFonts w:ascii="Segoe UI Symbol" w:hAnsi="Segoe UI Symbol" w:cs="Segoe UI Symbol"/>
          <w:b/>
          <w:bCs/>
          <w:sz w:val="26"/>
          <w:szCs w:val="26"/>
        </w:rPr>
        <w:t>☐</w:t>
      </w:r>
      <w:r w:rsidRPr="005D1DC9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hospodářská soutěž neproběhla </w:t>
      </w:r>
      <w:r w:rsidRPr="005E7CD4">
        <w:rPr>
          <w:u w:val="single"/>
        </w:rPr>
        <w:t>(</w:t>
      </w:r>
      <w:r>
        <w:t>v</w:t>
      </w:r>
      <w:r w:rsidRPr="004A13FA">
        <w:t>iditelně označit</w:t>
      </w:r>
      <w:r w:rsidRPr="003B0F57">
        <w:t xml:space="preserve"> </w:t>
      </w:r>
      <w:r w:rsidRPr="003B0F57">
        <w:rPr>
          <w:rFonts w:ascii="Wingdings" w:hAnsi="Wingdings"/>
          <w:b/>
          <w:bCs/>
          <w:sz w:val="28"/>
          <w:szCs w:val="28"/>
        </w:rPr>
        <w:t>ü</w:t>
      </w:r>
      <w:r w:rsidRPr="003B0F57">
        <w:rPr>
          <w:sz w:val="24"/>
          <w:szCs w:val="24"/>
        </w:rPr>
        <w:t>)</w:t>
      </w:r>
      <w:r>
        <w:rPr>
          <w:rFonts w:ascii="ArialMT" w:hAnsi="ArialMT" w:cs="ArialMT"/>
          <w:sz w:val="22"/>
          <w:szCs w:val="22"/>
        </w:rPr>
        <w:t xml:space="preserve">: </w:t>
      </w:r>
      <w:r>
        <w:rPr>
          <w:i/>
          <w:iCs/>
          <w:sz w:val="24"/>
          <w:szCs w:val="24"/>
        </w:rPr>
        <w:t xml:space="preserve">Totožná veřejná zakázka již byla poptávána zadavatele v režimu Části druhé, článku III. či článku IV. Metodiky – dle pravidel pro výběr dodavatele v režimu OTEVŘENÁ VÝZVA, přičemž žádný z dodavatelů se k jejímu plnění ve stanovené lhůtě nepřihlásil. Součástí záměru zadání veřejné zakázky ne specifické plnění je v takovém případě ucelená dokumentace k předešlé snaze zadavatele o její zadání ve výše uvedeném režimu. </w:t>
      </w:r>
    </w:p>
    <w:p w14:paraId="224B4376" w14:textId="77777777" w:rsidR="00EE4C84" w:rsidRDefault="00EE4C84" w:rsidP="00140743">
      <w:pPr>
        <w:autoSpaceDE w:val="0"/>
        <w:autoSpaceDN w:val="0"/>
        <w:adjustRightInd w:val="0"/>
        <w:rPr>
          <w:sz w:val="24"/>
          <w:szCs w:val="24"/>
        </w:rPr>
      </w:pPr>
    </w:p>
    <w:p w14:paraId="72AAE837" w14:textId="219B8A4E" w:rsidR="00144CF7" w:rsidRDefault="00144CF7" w:rsidP="00140743">
      <w:pPr>
        <w:autoSpaceDE w:val="0"/>
        <w:autoSpaceDN w:val="0"/>
        <w:adjustRightInd w:val="0"/>
        <w:rPr>
          <w:sz w:val="24"/>
          <w:szCs w:val="24"/>
        </w:rPr>
      </w:pPr>
    </w:p>
    <w:p w14:paraId="6715A3C8" w14:textId="77777777" w:rsidR="00144CF7" w:rsidRPr="0034712C" w:rsidRDefault="00144CF7" w:rsidP="00140743">
      <w:pPr>
        <w:autoSpaceDE w:val="0"/>
        <w:autoSpaceDN w:val="0"/>
        <w:adjustRightInd w:val="0"/>
        <w:rPr>
          <w:sz w:val="24"/>
          <w:szCs w:val="24"/>
        </w:rPr>
      </w:pPr>
    </w:p>
    <w:p w14:paraId="21A3612A" w14:textId="77777777" w:rsidR="00140743" w:rsidRPr="0034712C" w:rsidRDefault="00140743" w:rsidP="00140743">
      <w:pPr>
        <w:autoSpaceDE w:val="0"/>
        <w:autoSpaceDN w:val="0"/>
        <w:adjustRightInd w:val="0"/>
      </w:pPr>
      <w:r w:rsidRPr="0034712C">
        <w:rPr>
          <w:bCs/>
          <w:sz w:val="24"/>
          <w:szCs w:val="24"/>
        </w:rPr>
        <w:t xml:space="preserve">V Brně dne </w:t>
      </w:r>
      <w:r w:rsidRPr="0034712C">
        <w:rPr>
          <w:b/>
          <w:sz w:val="24"/>
          <w:szCs w:val="24"/>
        </w:rPr>
        <w:t>…………………….</w:t>
      </w:r>
      <w:r w:rsidRPr="0034712C">
        <w:rPr>
          <w:bCs/>
          <w:sz w:val="24"/>
          <w:szCs w:val="24"/>
        </w:rPr>
        <w:tab/>
        <w:t xml:space="preserve">    </w:t>
      </w:r>
      <w:r w:rsidRPr="0034712C">
        <w:rPr>
          <w:bdr w:val="single" w:sz="4" w:space="0" w:color="auto"/>
        </w:rPr>
        <w:t>otisk úředního razítka</w:t>
      </w:r>
      <w:r w:rsidRPr="0034712C">
        <w:t xml:space="preserve">         </w:t>
      </w:r>
      <w:r w:rsidRPr="0034712C">
        <w:rPr>
          <w:bCs/>
          <w:sz w:val="24"/>
          <w:szCs w:val="24"/>
        </w:rPr>
        <w:tab/>
        <w:t xml:space="preserve">Podpis: </w:t>
      </w:r>
      <w:r w:rsidRPr="0034712C">
        <w:rPr>
          <w:b/>
          <w:sz w:val="24"/>
          <w:szCs w:val="24"/>
        </w:rPr>
        <w:t>…………………….</w:t>
      </w:r>
    </w:p>
    <w:p w14:paraId="13D34913" w14:textId="77777777" w:rsidR="00140743" w:rsidRPr="0034712C" w:rsidRDefault="00140743" w:rsidP="00140743">
      <w:pPr>
        <w:rPr>
          <w:bCs/>
          <w:sz w:val="24"/>
          <w:szCs w:val="24"/>
        </w:rPr>
      </w:pPr>
    </w:p>
    <w:p w14:paraId="7D78BFB9" w14:textId="3FF5092D" w:rsidR="00A27113" w:rsidRDefault="00A27113" w:rsidP="00144CF7">
      <w:pPr>
        <w:rPr>
          <w:b/>
          <w:sz w:val="24"/>
          <w:szCs w:val="24"/>
        </w:rPr>
      </w:pPr>
    </w:p>
    <w:p w14:paraId="366DD4CC" w14:textId="2E895A98" w:rsidR="00144CF7" w:rsidRDefault="00144CF7" w:rsidP="00144CF7">
      <w:pPr>
        <w:rPr>
          <w:b/>
          <w:sz w:val="24"/>
          <w:szCs w:val="24"/>
        </w:rPr>
      </w:pPr>
    </w:p>
    <w:p w14:paraId="666553CE" w14:textId="584CF6D4" w:rsidR="00144CF7" w:rsidRDefault="00144CF7" w:rsidP="00144CF7">
      <w:pPr>
        <w:rPr>
          <w:b/>
          <w:sz w:val="24"/>
          <w:szCs w:val="24"/>
        </w:rPr>
      </w:pPr>
    </w:p>
    <w:p w14:paraId="1BA5F98F" w14:textId="4963B4EC" w:rsidR="00144CF7" w:rsidRDefault="00144CF7" w:rsidP="00144CF7">
      <w:pPr>
        <w:rPr>
          <w:b/>
          <w:sz w:val="24"/>
          <w:szCs w:val="24"/>
        </w:rPr>
      </w:pPr>
    </w:p>
    <w:p w14:paraId="112090A3" w14:textId="77777777" w:rsidR="00144CF7" w:rsidRDefault="00144CF7" w:rsidP="00144CF7">
      <w:pPr>
        <w:rPr>
          <w:b/>
          <w:sz w:val="24"/>
          <w:szCs w:val="24"/>
        </w:rPr>
      </w:pPr>
    </w:p>
    <w:p w14:paraId="09B7AEB9" w14:textId="77777777" w:rsidR="00144CF7" w:rsidRDefault="00144CF7" w:rsidP="00144CF7">
      <w:pPr>
        <w:jc w:val="center"/>
        <w:rPr>
          <w:b/>
          <w:spacing w:val="40"/>
        </w:rPr>
      </w:pPr>
    </w:p>
    <w:p w14:paraId="1E7CF304" w14:textId="77777777" w:rsidR="00144CF7" w:rsidRDefault="00144CF7" w:rsidP="00144CF7">
      <w:pPr>
        <w:spacing w:after="80"/>
        <w:jc w:val="center"/>
        <w:rPr>
          <w:b/>
          <w:spacing w:val="40"/>
          <w:sz w:val="28"/>
          <w:szCs w:val="28"/>
        </w:rPr>
      </w:pPr>
      <w:r w:rsidRPr="00144CF7">
        <w:rPr>
          <w:b/>
          <w:spacing w:val="40"/>
          <w:sz w:val="28"/>
          <w:szCs w:val="28"/>
        </w:rPr>
        <w:t>DOLOŽKA</w:t>
      </w:r>
    </w:p>
    <w:p w14:paraId="3BB09390" w14:textId="5B9780AC" w:rsidR="00144CF7" w:rsidRPr="00144CF7" w:rsidRDefault="00144CF7" w:rsidP="00144CF7">
      <w:pPr>
        <w:jc w:val="both"/>
        <w:rPr>
          <w:b/>
          <w:spacing w:val="40"/>
          <w:sz w:val="28"/>
          <w:szCs w:val="28"/>
        </w:rPr>
      </w:pPr>
      <w:r w:rsidRPr="00144CF7">
        <w:rPr>
          <w:b/>
          <w:sz w:val="24"/>
          <w:szCs w:val="24"/>
        </w:rPr>
        <w:t xml:space="preserve">Tento záměr zadání veřejné zakázky by schválen na </w:t>
      </w:r>
      <w:r>
        <w:rPr>
          <w:color w:val="383838"/>
          <w:sz w:val="24"/>
          <w:szCs w:val="24"/>
        </w:rPr>
        <w:t>…….</w:t>
      </w:r>
      <w:r w:rsidRPr="00144CF7">
        <w:rPr>
          <w:color w:val="383838"/>
          <w:spacing w:val="27"/>
          <w:sz w:val="24"/>
          <w:szCs w:val="24"/>
        </w:rPr>
        <w:t xml:space="preserve"> </w:t>
      </w:r>
      <w:r w:rsidRPr="00144CF7">
        <w:rPr>
          <w:color w:val="4B4B4B"/>
          <w:sz w:val="24"/>
          <w:szCs w:val="24"/>
        </w:rPr>
        <w:t>zasedání</w:t>
      </w:r>
      <w:r w:rsidRPr="00144CF7">
        <w:rPr>
          <w:color w:val="4B4B4B"/>
          <w:spacing w:val="33"/>
          <w:sz w:val="24"/>
          <w:szCs w:val="24"/>
        </w:rPr>
        <w:t xml:space="preserve"> </w:t>
      </w:r>
      <w:r w:rsidRPr="00144CF7">
        <w:rPr>
          <w:color w:val="262626"/>
          <w:spacing w:val="4"/>
          <w:sz w:val="24"/>
          <w:szCs w:val="24"/>
        </w:rPr>
        <w:t>RM</w:t>
      </w:r>
      <w:r w:rsidRPr="00144CF7">
        <w:rPr>
          <w:color w:val="4B4B4B"/>
          <w:spacing w:val="4"/>
          <w:sz w:val="24"/>
          <w:szCs w:val="24"/>
        </w:rPr>
        <w:t>Č</w:t>
      </w:r>
      <w:r>
        <w:rPr>
          <w:color w:val="4B4B4B"/>
          <w:spacing w:val="4"/>
          <w:sz w:val="24"/>
          <w:szCs w:val="24"/>
        </w:rPr>
        <w:t xml:space="preserve"> </w:t>
      </w:r>
      <w:r w:rsidRPr="00144CF7">
        <w:rPr>
          <w:color w:val="383838"/>
          <w:sz w:val="24"/>
          <w:szCs w:val="24"/>
        </w:rPr>
        <w:t>Brno-Židenice,</w:t>
      </w:r>
      <w:r w:rsidRPr="00144CF7">
        <w:rPr>
          <w:color w:val="383838"/>
          <w:spacing w:val="40"/>
          <w:sz w:val="24"/>
          <w:szCs w:val="24"/>
        </w:rPr>
        <w:t xml:space="preserve"> </w:t>
      </w:r>
      <w:r w:rsidRPr="00144CF7">
        <w:rPr>
          <w:color w:val="262626"/>
          <w:sz w:val="24"/>
          <w:szCs w:val="24"/>
        </w:rPr>
        <w:t>konaném</w:t>
      </w:r>
      <w:r w:rsidRPr="00144CF7">
        <w:rPr>
          <w:color w:val="262626"/>
          <w:spacing w:val="32"/>
          <w:sz w:val="24"/>
          <w:szCs w:val="24"/>
        </w:rPr>
        <w:t xml:space="preserve"> </w:t>
      </w:r>
      <w:r w:rsidRPr="00144CF7">
        <w:rPr>
          <w:color w:val="181818"/>
          <w:sz w:val="24"/>
          <w:szCs w:val="24"/>
        </w:rPr>
        <w:t>dne</w:t>
      </w:r>
      <w:r>
        <w:rPr>
          <w:color w:val="181818"/>
          <w:spacing w:val="22"/>
          <w:sz w:val="24"/>
          <w:szCs w:val="24"/>
        </w:rPr>
        <w:t xml:space="preserve"> ………………</w:t>
      </w:r>
      <w:r w:rsidRPr="00144CF7">
        <w:rPr>
          <w:color w:val="383838"/>
          <w:spacing w:val="25"/>
          <w:w w:val="106"/>
          <w:sz w:val="24"/>
          <w:szCs w:val="24"/>
        </w:rPr>
        <w:t xml:space="preserve"> </w:t>
      </w:r>
      <w:r w:rsidRPr="00144CF7">
        <w:rPr>
          <w:color w:val="383838"/>
          <w:sz w:val="24"/>
          <w:szCs w:val="24"/>
        </w:rPr>
        <w:t>bod</w:t>
      </w:r>
      <w:r w:rsidRPr="00144CF7">
        <w:rPr>
          <w:color w:val="383838"/>
          <w:spacing w:val="-3"/>
          <w:sz w:val="24"/>
          <w:szCs w:val="24"/>
        </w:rPr>
        <w:t xml:space="preserve"> </w:t>
      </w:r>
      <w:r w:rsidRPr="00144CF7">
        <w:rPr>
          <w:color w:val="383838"/>
          <w:sz w:val="24"/>
          <w:szCs w:val="24"/>
        </w:rPr>
        <w:t>č.</w:t>
      </w:r>
      <w:r>
        <w:rPr>
          <w:color w:val="383838"/>
          <w:spacing w:val="-18"/>
          <w:sz w:val="24"/>
          <w:szCs w:val="24"/>
        </w:rPr>
        <w:t xml:space="preserve">  </w:t>
      </w:r>
      <w:r>
        <w:rPr>
          <w:color w:val="383838"/>
          <w:spacing w:val="-3"/>
          <w:sz w:val="24"/>
          <w:szCs w:val="24"/>
        </w:rPr>
        <w:t>…. /</w:t>
      </w:r>
      <w:r w:rsidRPr="00144CF7">
        <w:rPr>
          <w:color w:val="383838"/>
          <w:spacing w:val="-3"/>
          <w:sz w:val="24"/>
          <w:szCs w:val="24"/>
        </w:rPr>
        <w:t xml:space="preserve"> </w:t>
      </w:r>
      <w:r>
        <w:rPr>
          <w:color w:val="383838"/>
          <w:spacing w:val="-3"/>
          <w:sz w:val="24"/>
          <w:szCs w:val="24"/>
        </w:rPr>
        <w:t>….</w:t>
      </w:r>
    </w:p>
    <w:p w14:paraId="1F8093BD" w14:textId="0019DCE0" w:rsidR="00144CF7" w:rsidRPr="00144CF7" w:rsidRDefault="00144CF7" w:rsidP="00144CF7">
      <w:pPr>
        <w:jc w:val="center"/>
        <w:rPr>
          <w:b/>
          <w:sz w:val="28"/>
          <w:szCs w:val="28"/>
        </w:rPr>
      </w:pPr>
    </w:p>
    <w:p w14:paraId="5BD0A9C5" w14:textId="77777777" w:rsidR="00144CF7" w:rsidRDefault="00144CF7" w:rsidP="00144CF7">
      <w:pPr>
        <w:rPr>
          <w:b/>
          <w:color w:val="365F91" w:themeColor="accent1" w:themeShade="BF"/>
          <w:sz w:val="32"/>
          <w:szCs w:val="32"/>
        </w:rPr>
      </w:pPr>
    </w:p>
    <w:p w14:paraId="3C5A10D3" w14:textId="77777777" w:rsidR="00A27113" w:rsidRDefault="00A27113">
      <w:pPr>
        <w:rPr>
          <w:color w:val="999999"/>
          <w:bdr w:val="single" w:sz="4" w:space="0" w:color="auto"/>
        </w:rPr>
      </w:pPr>
    </w:p>
    <w:p w14:paraId="00876A19" w14:textId="3EC23AE4" w:rsidR="00A27113" w:rsidRDefault="00A27113">
      <w:pPr>
        <w:rPr>
          <w:color w:val="999999"/>
          <w:bdr w:val="single" w:sz="4" w:space="0" w:color="auto"/>
        </w:rPr>
      </w:pPr>
      <w:r>
        <w:rPr>
          <w:color w:val="999999"/>
          <w:bdr w:val="single" w:sz="4" w:space="0" w:color="auto"/>
        </w:rPr>
        <w:br w:type="page"/>
      </w:r>
    </w:p>
    <w:p w14:paraId="0F4C5261" w14:textId="7707092A" w:rsidR="00871339" w:rsidRDefault="00871339" w:rsidP="00B45CB5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 xml:space="preserve">Příloha č. </w:t>
      </w:r>
      <w:r w:rsidR="00FE4522">
        <w:rPr>
          <w:b/>
          <w:color w:val="0F243E" w:themeColor="text2" w:themeShade="80"/>
          <w:sz w:val="32"/>
          <w:szCs w:val="32"/>
        </w:rPr>
        <w:t>9</w:t>
      </w:r>
      <w:r>
        <w:rPr>
          <w:b/>
          <w:color w:val="0F243E" w:themeColor="text2" w:themeShade="80"/>
          <w:sz w:val="32"/>
          <w:szCs w:val="32"/>
        </w:rPr>
        <w:t>a</w:t>
      </w:r>
    </w:p>
    <w:p w14:paraId="6C262DDA" w14:textId="77777777" w:rsidR="00871339" w:rsidRDefault="00871339" w:rsidP="00871339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0B67FA7B" w14:textId="60A319EB" w:rsidR="00871339" w:rsidRPr="00871339" w:rsidRDefault="00871339" w:rsidP="00357ADD">
      <w:pPr>
        <w:jc w:val="center"/>
        <w:rPr>
          <w:b/>
          <w:sz w:val="32"/>
          <w:szCs w:val="32"/>
        </w:rPr>
      </w:pPr>
      <w:r w:rsidRPr="00871339">
        <w:rPr>
          <w:b/>
          <w:caps/>
          <w:sz w:val="32"/>
          <w:szCs w:val="32"/>
        </w:rPr>
        <w:t>VYHLÁŠENÍ VEŘEJNÉ ZAKÁZKY</w:t>
      </w:r>
    </w:p>
    <w:p w14:paraId="2F010A7D" w14:textId="77777777" w:rsidR="00871339" w:rsidRPr="00BE5000" w:rsidRDefault="00871339" w:rsidP="00871339"/>
    <w:p w14:paraId="55FC3407" w14:textId="77777777" w:rsidR="00871339" w:rsidRPr="00357ADD" w:rsidRDefault="00871339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357ADD">
        <w:rPr>
          <w:b/>
          <w:noProof w:val="0"/>
          <w:color w:val="000000"/>
          <w:sz w:val="26"/>
          <w:szCs w:val="26"/>
        </w:rPr>
        <w:t>Rada městské části Brno-Židenice:</w:t>
      </w:r>
    </w:p>
    <w:p w14:paraId="4764C97C" w14:textId="77777777" w:rsidR="00871339" w:rsidRPr="00997D3E" w:rsidRDefault="00871339" w:rsidP="00871339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noProof w:val="0"/>
          <w:sz w:val="24"/>
          <w:szCs w:val="24"/>
        </w:rPr>
      </w:pPr>
    </w:p>
    <w:p w14:paraId="0DAF132D" w14:textId="3AF5CE10" w:rsidR="00871339" w:rsidRPr="00997D3E" w:rsidRDefault="00871339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both"/>
        <w:rPr>
          <w:noProof w:val="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>1. schvaluje</w:t>
      </w:r>
      <w:r w:rsidRPr="00997D3E">
        <w:rPr>
          <w:noProof w:val="0"/>
          <w:sz w:val="24"/>
          <w:szCs w:val="24"/>
        </w:rPr>
        <w:t xml:space="preserve"> zadání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noProof w:val="0"/>
          <w:sz w:val="24"/>
          <w:szCs w:val="24"/>
        </w:rPr>
        <w:t xml:space="preserve">veřejné zakázky „XXX“ </w:t>
      </w:r>
      <w:r w:rsidR="00357ADD" w:rsidRPr="00997D3E">
        <w:rPr>
          <w:noProof w:val="0"/>
          <w:sz w:val="24"/>
          <w:szCs w:val="24"/>
        </w:rPr>
        <w:t>v souladu se</w:t>
      </w:r>
      <w:r w:rsidRPr="00997D3E">
        <w:rPr>
          <w:noProof w:val="0"/>
          <w:sz w:val="24"/>
          <w:szCs w:val="24"/>
        </w:rPr>
        <w:t xml:space="preserve"> zákon</w:t>
      </w:r>
      <w:r w:rsidR="00357ADD" w:rsidRPr="00997D3E">
        <w:rPr>
          <w:noProof w:val="0"/>
          <w:sz w:val="24"/>
          <w:szCs w:val="24"/>
        </w:rPr>
        <w:t>em</w:t>
      </w:r>
      <w:r w:rsidRPr="00997D3E">
        <w:rPr>
          <w:noProof w:val="0"/>
          <w:sz w:val="24"/>
          <w:szCs w:val="24"/>
        </w:rPr>
        <w:t xml:space="preserve"> 134/2016 Sb., o zadáván</w:t>
      </w:r>
      <w:r w:rsidR="00357ADD" w:rsidRPr="00997D3E">
        <w:rPr>
          <w:noProof w:val="0"/>
          <w:sz w:val="24"/>
          <w:szCs w:val="24"/>
        </w:rPr>
        <w:t xml:space="preserve">í </w:t>
      </w:r>
      <w:r w:rsidRPr="00997D3E">
        <w:rPr>
          <w:noProof w:val="0"/>
          <w:sz w:val="24"/>
          <w:szCs w:val="24"/>
        </w:rPr>
        <w:t>veřejných zakázek, ve znění pozdějších předpisů</w:t>
      </w:r>
      <w:r w:rsidR="00357ADD" w:rsidRPr="00997D3E">
        <w:rPr>
          <w:noProof w:val="0"/>
          <w:sz w:val="24"/>
          <w:szCs w:val="24"/>
        </w:rPr>
        <w:t>, a prováděcími předpisy k tomuto zákonu</w:t>
      </w:r>
      <w:r w:rsidRPr="00997D3E">
        <w:rPr>
          <w:noProof w:val="0"/>
          <w:sz w:val="24"/>
          <w:szCs w:val="24"/>
        </w:rPr>
        <w:t>;</w:t>
      </w:r>
    </w:p>
    <w:p w14:paraId="52A72070" w14:textId="3F4C063F" w:rsidR="00357ADD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 w:val="0"/>
          <w:color w:val="00000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>2. ukládá</w:t>
      </w:r>
      <w:r w:rsidRPr="00997D3E">
        <w:rPr>
          <w:noProof w:val="0"/>
          <w:sz w:val="24"/>
          <w:szCs w:val="24"/>
        </w:rPr>
        <w:t xml:space="preserve"> referátu právnímu SO ÚT a OB/OMDŽ/OSV zajistit náležitosti stanovené </w:t>
      </w:r>
      <w:r w:rsidRPr="00BE5000">
        <w:rPr>
          <w:noProof w:val="0"/>
          <w:color w:val="000000"/>
          <w:sz w:val="24"/>
          <w:szCs w:val="24"/>
        </w:rPr>
        <w:t xml:space="preserve">zákonem 134/2016 Sb., </w:t>
      </w:r>
      <w:r>
        <w:rPr>
          <w:noProof w:val="0"/>
          <w:color w:val="000000"/>
          <w:sz w:val="24"/>
          <w:szCs w:val="24"/>
        </w:rPr>
        <w:t>o zadávání veřejných zakázek, ve znění pozdějších předpisů, a prováděcími předpisy k tomuto zákonu</w:t>
      </w:r>
      <w:r w:rsidR="00980379">
        <w:rPr>
          <w:noProof w:val="0"/>
          <w:color w:val="000000"/>
          <w:sz w:val="24"/>
          <w:szCs w:val="24"/>
        </w:rPr>
        <w:t>.</w:t>
      </w:r>
    </w:p>
    <w:p w14:paraId="2D63D5CA" w14:textId="6A0D73B5" w:rsidR="00357ADD" w:rsidRDefault="00357ADD" w:rsidP="00980379">
      <w:pPr>
        <w:spacing w:after="280"/>
        <w:contextualSpacing/>
        <w:rPr>
          <w:b/>
          <w:color w:val="0F243E" w:themeColor="text2" w:themeShade="80"/>
          <w:sz w:val="32"/>
          <w:szCs w:val="32"/>
        </w:rPr>
      </w:pPr>
    </w:p>
    <w:p w14:paraId="1AEF980A" w14:textId="63F787B1" w:rsidR="00357ADD" w:rsidRDefault="00357ADD" w:rsidP="00357ADD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 xml:space="preserve">Příloha č. </w:t>
      </w:r>
      <w:r w:rsidR="00FE4522">
        <w:rPr>
          <w:b/>
          <w:color w:val="0F243E" w:themeColor="text2" w:themeShade="80"/>
          <w:sz w:val="32"/>
          <w:szCs w:val="32"/>
        </w:rPr>
        <w:t>9</w:t>
      </w:r>
      <w:r>
        <w:rPr>
          <w:b/>
          <w:color w:val="0F243E" w:themeColor="text2" w:themeShade="80"/>
          <w:sz w:val="32"/>
          <w:szCs w:val="32"/>
        </w:rPr>
        <w:t>b</w:t>
      </w:r>
    </w:p>
    <w:p w14:paraId="74A8651D" w14:textId="77777777" w:rsidR="00357ADD" w:rsidRDefault="00357ADD" w:rsidP="00357ADD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211CD1FA" w14:textId="18569880" w:rsidR="00357ADD" w:rsidRDefault="00357ADD" w:rsidP="003B02F7">
      <w:pPr>
        <w:jc w:val="center"/>
        <w:rPr>
          <w:b/>
          <w:caps/>
          <w:sz w:val="32"/>
          <w:szCs w:val="32"/>
        </w:rPr>
      </w:pPr>
      <w:r w:rsidRPr="00871339">
        <w:rPr>
          <w:b/>
          <w:caps/>
          <w:sz w:val="32"/>
          <w:szCs w:val="32"/>
        </w:rPr>
        <w:t>VYHLÁŠENÍ VEŘEJNÉ ZAKÁZKY</w:t>
      </w:r>
      <w:r>
        <w:rPr>
          <w:b/>
          <w:caps/>
          <w:sz w:val="32"/>
          <w:szCs w:val="32"/>
        </w:rPr>
        <w:t xml:space="preserve"> ve spolupráci se zástupcem zadavatele</w:t>
      </w:r>
    </w:p>
    <w:p w14:paraId="4D252C42" w14:textId="77777777" w:rsidR="00357ADD" w:rsidRPr="00357ADD" w:rsidRDefault="00357ADD" w:rsidP="00357ADD">
      <w:pPr>
        <w:rPr>
          <w:bCs/>
        </w:rPr>
      </w:pPr>
    </w:p>
    <w:p w14:paraId="5D71BFCD" w14:textId="77777777" w:rsidR="00357ADD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  <w:r w:rsidRPr="00357ADD">
        <w:rPr>
          <w:b/>
          <w:noProof w:val="0"/>
          <w:color w:val="000000"/>
          <w:sz w:val="26"/>
          <w:szCs w:val="26"/>
        </w:rPr>
        <w:t xml:space="preserve">Rada </w:t>
      </w:r>
      <w:r w:rsidRPr="00997D3E">
        <w:rPr>
          <w:b/>
          <w:noProof w:val="0"/>
          <w:sz w:val="26"/>
          <w:szCs w:val="26"/>
        </w:rPr>
        <w:t>městské části Brno-Židenice:</w:t>
      </w:r>
    </w:p>
    <w:p w14:paraId="6FD80831" w14:textId="77777777" w:rsidR="00357ADD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noProof w:val="0"/>
          <w:sz w:val="24"/>
          <w:szCs w:val="24"/>
        </w:rPr>
      </w:pPr>
    </w:p>
    <w:p w14:paraId="4DBF2F25" w14:textId="5F4D76BE" w:rsidR="00357ADD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both"/>
        <w:rPr>
          <w:noProof w:val="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>1. schvaluje</w:t>
      </w:r>
      <w:r w:rsidRPr="00997D3E">
        <w:rPr>
          <w:noProof w:val="0"/>
          <w:sz w:val="24"/>
          <w:szCs w:val="24"/>
        </w:rPr>
        <w:t xml:space="preserve"> zadání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noProof w:val="0"/>
          <w:sz w:val="24"/>
          <w:szCs w:val="24"/>
        </w:rPr>
        <w:t>veřejné zakázky „XXX“ v souladu se zákonem 134/2016 Sb., o zadávání veřejných zakázek, ve znění pozdějších předpisů, a prováděcími předpisy k tomuto zákonu;</w:t>
      </w:r>
    </w:p>
    <w:p w14:paraId="39D13223" w14:textId="0E440234" w:rsidR="00357ADD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both"/>
        <w:rPr>
          <w:noProof w:val="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>2.</w:t>
      </w:r>
      <w:r w:rsidRPr="00997D3E">
        <w:rPr>
          <w:noProof w:val="0"/>
          <w:sz w:val="24"/>
          <w:szCs w:val="24"/>
        </w:rPr>
        <w:t xml:space="preserve"> </w:t>
      </w:r>
      <w:r w:rsidRPr="00997D3E">
        <w:rPr>
          <w:b/>
          <w:noProof w:val="0"/>
          <w:spacing w:val="40"/>
          <w:sz w:val="24"/>
          <w:szCs w:val="24"/>
        </w:rPr>
        <w:t>pověřuje</w:t>
      </w:r>
      <w:r w:rsidRPr="00997D3E">
        <w:rPr>
          <w:noProof w:val="0"/>
          <w:sz w:val="24"/>
          <w:szCs w:val="24"/>
        </w:rPr>
        <w:t xml:space="preserve"> starostu městské části udělením plné moci zástupci zadavatele, společnosti „XXX“ ke</w:t>
      </w:r>
      <w:r w:rsidR="00B17F90" w:rsidRPr="00997D3E">
        <w:rPr>
          <w:noProof w:val="0"/>
          <w:sz w:val="24"/>
          <w:szCs w:val="24"/>
        </w:rPr>
        <w:t> </w:t>
      </w:r>
      <w:r w:rsidRPr="00997D3E">
        <w:rPr>
          <w:noProof w:val="0"/>
          <w:sz w:val="24"/>
          <w:szCs w:val="24"/>
        </w:rPr>
        <w:t>zveřejnění Oznámení o zakázce a Oznámení o zadání zakázky v IS VZ;</w:t>
      </w:r>
    </w:p>
    <w:p w14:paraId="7E4DD3D9" w14:textId="6DAC83AA" w:rsidR="00357ADD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both"/>
        <w:rPr>
          <w:noProof w:val="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 xml:space="preserve">3. pověřuje </w:t>
      </w:r>
      <w:r w:rsidRPr="00997D3E">
        <w:rPr>
          <w:noProof w:val="0"/>
          <w:sz w:val="24"/>
          <w:szCs w:val="24"/>
        </w:rPr>
        <w:t>zástupce zadavatele, společnost „XXX“ ke zveřejnění Oznámení o zakázce a Oznámení o</w:t>
      </w:r>
      <w:r w:rsidR="00B17F90" w:rsidRPr="00997D3E">
        <w:rPr>
          <w:noProof w:val="0"/>
          <w:sz w:val="24"/>
          <w:szCs w:val="24"/>
        </w:rPr>
        <w:t> </w:t>
      </w:r>
      <w:r w:rsidRPr="00997D3E">
        <w:rPr>
          <w:noProof w:val="0"/>
          <w:sz w:val="24"/>
          <w:szCs w:val="24"/>
        </w:rPr>
        <w:t>zadání zakázky v IS VZ;</w:t>
      </w:r>
    </w:p>
    <w:p w14:paraId="5D267DE6" w14:textId="629882EA" w:rsidR="00E80EB0" w:rsidRPr="00997D3E" w:rsidRDefault="00357ADD" w:rsidP="00357ADD">
      <w:pPr>
        <w:pStyle w:val="Normln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 w:val="0"/>
          <w:sz w:val="24"/>
          <w:szCs w:val="24"/>
        </w:rPr>
      </w:pPr>
      <w:r w:rsidRPr="00997D3E">
        <w:rPr>
          <w:b/>
          <w:noProof w:val="0"/>
          <w:spacing w:val="40"/>
          <w:sz w:val="24"/>
          <w:szCs w:val="24"/>
        </w:rPr>
        <w:t>4. ukládá</w:t>
      </w:r>
      <w:r w:rsidRPr="00997D3E">
        <w:rPr>
          <w:noProof w:val="0"/>
          <w:sz w:val="24"/>
          <w:szCs w:val="24"/>
        </w:rPr>
        <w:t xml:space="preserve"> referátu právnímu SO ÚT a OB/OMDŽ/OSV zajistit ve spolupráci se zástupcem zadavatele, společností „XXX“, náležitosti stanovené zákonem 134/2016 Sb., o zadávání veřejných zakázek, ve znění pozdějších předpisů, a prováděcími předpisy k tomuto zákonu</w:t>
      </w:r>
    </w:p>
    <w:p w14:paraId="12803FA5" w14:textId="5D165A9B" w:rsidR="003B02F7" w:rsidRPr="00997D3E" w:rsidRDefault="003B02F7">
      <w:pPr>
        <w:rPr>
          <w:b/>
          <w:sz w:val="32"/>
          <w:szCs w:val="32"/>
        </w:rPr>
      </w:pPr>
    </w:p>
    <w:p w14:paraId="11F5F105" w14:textId="2A1D7FD2" w:rsidR="003B02F7" w:rsidRPr="00997D3E" w:rsidRDefault="003B02F7" w:rsidP="003B02F7">
      <w:pPr>
        <w:spacing w:after="120"/>
        <w:jc w:val="right"/>
        <w:rPr>
          <w:b/>
          <w:sz w:val="32"/>
          <w:szCs w:val="32"/>
        </w:rPr>
      </w:pPr>
      <w:r w:rsidRPr="00997D3E">
        <w:rPr>
          <w:b/>
          <w:sz w:val="32"/>
          <w:szCs w:val="32"/>
        </w:rPr>
        <w:t xml:space="preserve">Příloha č. </w:t>
      </w:r>
      <w:r w:rsidR="00FE4522" w:rsidRPr="00997D3E">
        <w:rPr>
          <w:b/>
          <w:sz w:val="32"/>
          <w:szCs w:val="32"/>
        </w:rPr>
        <w:t>10</w:t>
      </w:r>
    </w:p>
    <w:p w14:paraId="48EF208F" w14:textId="77777777" w:rsidR="003B02F7" w:rsidRPr="00997D3E" w:rsidRDefault="003B02F7" w:rsidP="003B02F7">
      <w:pPr>
        <w:jc w:val="center"/>
        <w:rPr>
          <w:b/>
          <w:sz w:val="32"/>
          <w:szCs w:val="32"/>
        </w:rPr>
      </w:pPr>
      <w:r w:rsidRPr="00997D3E">
        <w:rPr>
          <w:b/>
          <w:sz w:val="32"/>
          <w:szCs w:val="32"/>
        </w:rPr>
        <w:t>Návrh usnesení pro jednání RMČ</w:t>
      </w:r>
    </w:p>
    <w:p w14:paraId="3D9ED8F5" w14:textId="1DE630EC" w:rsidR="003B02F7" w:rsidRPr="00997D3E" w:rsidRDefault="003B02F7" w:rsidP="003B02F7">
      <w:pPr>
        <w:jc w:val="center"/>
        <w:rPr>
          <w:b/>
          <w:caps/>
          <w:sz w:val="32"/>
          <w:szCs w:val="32"/>
        </w:rPr>
      </w:pPr>
      <w:r w:rsidRPr="00997D3E">
        <w:rPr>
          <w:b/>
          <w:caps/>
          <w:sz w:val="32"/>
          <w:szCs w:val="32"/>
        </w:rPr>
        <w:t>Schválení zadávací dokumentace</w:t>
      </w:r>
    </w:p>
    <w:p w14:paraId="22EF9897" w14:textId="77777777" w:rsidR="003B02F7" w:rsidRPr="00997D3E" w:rsidRDefault="003B02F7" w:rsidP="003B02F7">
      <w:pPr>
        <w:rPr>
          <w:b/>
        </w:rPr>
      </w:pPr>
    </w:p>
    <w:p w14:paraId="02364F1D" w14:textId="77777777" w:rsidR="003B02F7" w:rsidRPr="00997D3E" w:rsidRDefault="003B02F7" w:rsidP="00E80EB0">
      <w:pPr>
        <w:pStyle w:val="Normln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  <w:r w:rsidRPr="00997D3E">
        <w:rPr>
          <w:b/>
          <w:noProof w:val="0"/>
          <w:sz w:val="26"/>
          <w:szCs w:val="26"/>
        </w:rPr>
        <w:t>Rada městské části Brno-Židenice:</w:t>
      </w:r>
    </w:p>
    <w:p w14:paraId="2C84EAF4" w14:textId="293464A4" w:rsidR="003B02F7" w:rsidRPr="00997D3E" w:rsidRDefault="003B02F7" w:rsidP="00E80E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pacing w:val="40"/>
          <w:sz w:val="24"/>
          <w:szCs w:val="24"/>
        </w:rPr>
      </w:pPr>
    </w:p>
    <w:p w14:paraId="5A05AC23" w14:textId="536B3787" w:rsidR="00E431C0" w:rsidRPr="0034712C" w:rsidRDefault="00E431C0" w:rsidP="00E80E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4"/>
          <w:szCs w:val="24"/>
        </w:rPr>
      </w:pPr>
      <w:r w:rsidRPr="00997D3E">
        <w:rPr>
          <w:sz w:val="24"/>
          <w:szCs w:val="24"/>
        </w:rPr>
        <w:t xml:space="preserve">vzhledem k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veřejné zakázce „XXX“ zadávané v souladu se</w:t>
      </w:r>
      <w:r w:rsidR="00B17F90" w:rsidRPr="00997D3E">
        <w:rPr>
          <w:sz w:val="24"/>
          <w:szCs w:val="24"/>
        </w:rPr>
        <w:t> </w:t>
      </w:r>
      <w:r w:rsidRPr="00997D3E">
        <w:rPr>
          <w:sz w:val="24"/>
          <w:szCs w:val="24"/>
        </w:rPr>
        <w:t>zákonem 134/2016 Sb., o zadávání veřejných zakázek, ve znění pozdějších předpisů, a prováděcími předpisy k tomuto zákonu.</w:t>
      </w:r>
    </w:p>
    <w:p w14:paraId="5DEDA11A" w14:textId="77777777" w:rsidR="00E431C0" w:rsidRPr="0034712C" w:rsidRDefault="00E431C0" w:rsidP="00E80E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pacing w:val="40"/>
          <w:sz w:val="24"/>
          <w:szCs w:val="24"/>
        </w:rPr>
      </w:pPr>
    </w:p>
    <w:p w14:paraId="2E50B0EB" w14:textId="101146A2" w:rsidR="003B02F7" w:rsidRPr="0034712C" w:rsidRDefault="003B02F7" w:rsidP="00E80E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4"/>
          <w:szCs w:val="24"/>
        </w:rPr>
      </w:pPr>
      <w:r w:rsidRPr="0034712C">
        <w:rPr>
          <w:b/>
          <w:spacing w:val="40"/>
          <w:sz w:val="24"/>
          <w:szCs w:val="24"/>
        </w:rPr>
        <w:t>schvaluje</w:t>
      </w:r>
      <w:r w:rsidRPr="0034712C">
        <w:rPr>
          <w:sz w:val="24"/>
          <w:szCs w:val="24"/>
        </w:rPr>
        <w:t xml:space="preserve"> </w:t>
      </w:r>
      <w:r w:rsidRPr="0034712C">
        <w:rPr>
          <w:sz w:val="24"/>
          <w:szCs w:val="24"/>
        </w:rPr>
        <w:tab/>
        <w:t>a) znění zadávací dokumentace</w:t>
      </w:r>
      <w:r w:rsidR="00980379" w:rsidRPr="0034712C">
        <w:rPr>
          <w:sz w:val="24"/>
          <w:szCs w:val="24"/>
        </w:rPr>
        <w:t xml:space="preserve">, která tvoří přílohu č. </w:t>
      </w:r>
      <w:r w:rsidR="00E431C0" w:rsidRPr="0034712C">
        <w:rPr>
          <w:b/>
          <w:bCs/>
          <w:sz w:val="24"/>
          <w:szCs w:val="24"/>
        </w:rPr>
        <w:t>…</w:t>
      </w:r>
      <w:r w:rsidR="00980379" w:rsidRPr="0034712C">
        <w:rPr>
          <w:sz w:val="24"/>
          <w:szCs w:val="24"/>
        </w:rPr>
        <w:t xml:space="preserve"> originálu zápisu</w:t>
      </w:r>
    </w:p>
    <w:p w14:paraId="4A32B592" w14:textId="4553A4A9" w:rsidR="00E80EB0" w:rsidRDefault="003B02F7" w:rsidP="00E80E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4"/>
          <w:szCs w:val="24"/>
        </w:rPr>
      </w:pPr>
      <w:r w:rsidRPr="0034712C">
        <w:rPr>
          <w:sz w:val="24"/>
          <w:szCs w:val="24"/>
        </w:rPr>
        <w:tab/>
      </w:r>
      <w:r w:rsidRPr="0034712C">
        <w:rPr>
          <w:sz w:val="24"/>
          <w:szCs w:val="24"/>
        </w:rPr>
        <w:tab/>
        <w:t>b) znění návrhu smlouvy</w:t>
      </w:r>
      <w:r w:rsidR="00980379" w:rsidRPr="0034712C">
        <w:rPr>
          <w:sz w:val="24"/>
          <w:szCs w:val="24"/>
        </w:rPr>
        <w:t xml:space="preserve">, který tvoří přílohu č. </w:t>
      </w:r>
      <w:r w:rsidR="00E431C0" w:rsidRPr="0034712C">
        <w:rPr>
          <w:b/>
          <w:bCs/>
          <w:sz w:val="24"/>
          <w:szCs w:val="24"/>
        </w:rPr>
        <w:t>…</w:t>
      </w:r>
      <w:r w:rsidR="00980379" w:rsidRPr="0034712C">
        <w:rPr>
          <w:sz w:val="24"/>
          <w:szCs w:val="24"/>
        </w:rPr>
        <w:t xml:space="preserve"> originálu </w:t>
      </w:r>
      <w:r w:rsidR="00980379">
        <w:rPr>
          <w:color w:val="000000"/>
          <w:sz w:val="24"/>
          <w:szCs w:val="24"/>
        </w:rPr>
        <w:t>zápisu</w:t>
      </w:r>
    </w:p>
    <w:p w14:paraId="34E0B313" w14:textId="77777777" w:rsidR="00E80EB0" w:rsidRDefault="00E80EB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ECAC296" w14:textId="48BD720E" w:rsidR="00980379" w:rsidRDefault="00980379" w:rsidP="00980379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 xml:space="preserve">Příloha č. </w:t>
      </w:r>
      <w:r w:rsidR="00FE4522">
        <w:rPr>
          <w:b/>
          <w:color w:val="0F243E" w:themeColor="text2" w:themeShade="80"/>
          <w:sz w:val="32"/>
          <w:szCs w:val="32"/>
        </w:rPr>
        <w:t>11</w:t>
      </w:r>
    </w:p>
    <w:p w14:paraId="0397DD52" w14:textId="77777777" w:rsidR="00980379" w:rsidRDefault="00980379" w:rsidP="00980379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74124AAF" w14:textId="6C7F2EEF" w:rsidR="00980379" w:rsidRDefault="00980379" w:rsidP="00980379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jmenování komise pro otevírání a hodnocení nabídek</w:t>
      </w:r>
    </w:p>
    <w:p w14:paraId="66386A54" w14:textId="1D53FAC0" w:rsidR="00980379" w:rsidRPr="00980379" w:rsidRDefault="00980379" w:rsidP="00980379">
      <w:pPr>
        <w:rPr>
          <w:b/>
          <w:caps/>
          <w:sz w:val="26"/>
          <w:szCs w:val="26"/>
        </w:rPr>
      </w:pPr>
    </w:p>
    <w:p w14:paraId="60CFC30A" w14:textId="29B14DA9" w:rsidR="00FF7AE5" w:rsidRDefault="00980379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980379">
        <w:rPr>
          <w:b/>
          <w:noProof w:val="0"/>
          <w:color w:val="000000"/>
          <w:sz w:val="26"/>
          <w:szCs w:val="26"/>
        </w:rPr>
        <w:t>Rada městské části Brno-Židenice:</w:t>
      </w:r>
    </w:p>
    <w:p w14:paraId="11FD239D" w14:textId="77777777" w:rsidR="00FF7AE5" w:rsidRPr="00997D3E" w:rsidRDefault="00FF7AE5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762646A8" w14:textId="77703CB5" w:rsidR="00FF7AE5" w:rsidRPr="00997D3E" w:rsidRDefault="00FF7AE5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  <w:r w:rsidRPr="00997D3E">
        <w:rPr>
          <w:sz w:val="24"/>
          <w:szCs w:val="24"/>
        </w:rPr>
        <w:t xml:space="preserve">vzhledem k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noProof w:val="0"/>
          <w:sz w:val="24"/>
          <w:szCs w:val="24"/>
        </w:rPr>
        <w:t>veřejné zakáz</w:t>
      </w:r>
      <w:r w:rsidRPr="00997D3E">
        <w:rPr>
          <w:sz w:val="24"/>
          <w:szCs w:val="24"/>
        </w:rPr>
        <w:t>ce</w:t>
      </w:r>
      <w:r w:rsidRPr="00997D3E">
        <w:rPr>
          <w:noProof w:val="0"/>
          <w:sz w:val="24"/>
          <w:szCs w:val="24"/>
        </w:rPr>
        <w:t xml:space="preserve"> „XXX“ </w:t>
      </w:r>
      <w:r w:rsidRPr="00997D3E">
        <w:rPr>
          <w:sz w:val="24"/>
          <w:szCs w:val="24"/>
        </w:rPr>
        <w:t xml:space="preserve">zadávané </w:t>
      </w:r>
      <w:r w:rsidRPr="00997D3E">
        <w:rPr>
          <w:noProof w:val="0"/>
          <w:sz w:val="24"/>
          <w:szCs w:val="24"/>
        </w:rPr>
        <w:t>v souladu se</w:t>
      </w:r>
      <w:r w:rsidR="00B17F90" w:rsidRPr="00997D3E">
        <w:rPr>
          <w:noProof w:val="0"/>
          <w:sz w:val="24"/>
          <w:szCs w:val="24"/>
        </w:rPr>
        <w:t> </w:t>
      </w:r>
      <w:r w:rsidRPr="00997D3E">
        <w:rPr>
          <w:noProof w:val="0"/>
          <w:sz w:val="24"/>
          <w:szCs w:val="24"/>
        </w:rPr>
        <w:t>zákonem 134/2016 Sb., o zadávání veřejných zakázek, ve znění pozdějších předpisů, a prováděcími předpisy k tomuto zákonu</w:t>
      </w:r>
      <w:r w:rsidR="00E431C0" w:rsidRPr="00997D3E">
        <w:rPr>
          <w:sz w:val="24"/>
          <w:szCs w:val="24"/>
        </w:rPr>
        <w:t>,</w:t>
      </w:r>
    </w:p>
    <w:p w14:paraId="574A80C6" w14:textId="77777777" w:rsidR="00FF7AE5" w:rsidRPr="00997D3E" w:rsidRDefault="00FF7AE5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27B88579" w14:textId="544BA97F" w:rsidR="00FF7AE5" w:rsidRPr="00997D3E" w:rsidRDefault="00FF7AE5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jc w:val="both"/>
        <w:rPr>
          <w:b/>
          <w:noProof w:val="0"/>
          <w:sz w:val="26"/>
          <w:szCs w:val="26"/>
        </w:rPr>
      </w:pPr>
      <w:r w:rsidRPr="00997D3E">
        <w:rPr>
          <w:b/>
          <w:noProof w:val="0"/>
          <w:sz w:val="24"/>
          <w:szCs w:val="24"/>
        </w:rPr>
        <w:t>1.</w:t>
      </w:r>
      <w:r w:rsidRPr="00997D3E">
        <w:rPr>
          <w:b/>
          <w:noProof w:val="0"/>
          <w:sz w:val="26"/>
          <w:szCs w:val="26"/>
        </w:rPr>
        <w:t xml:space="preserve"> </w:t>
      </w:r>
      <w:r w:rsidR="00980379" w:rsidRPr="00997D3E">
        <w:rPr>
          <w:b/>
          <w:spacing w:val="40"/>
          <w:sz w:val="24"/>
          <w:szCs w:val="24"/>
        </w:rPr>
        <w:t>jmenuje</w:t>
      </w:r>
      <w:r w:rsidR="00980379" w:rsidRPr="00997D3E">
        <w:rPr>
          <w:b/>
          <w:sz w:val="24"/>
          <w:szCs w:val="24"/>
        </w:rPr>
        <w:t xml:space="preserve"> </w:t>
      </w:r>
      <w:r w:rsidR="00980379" w:rsidRPr="00997D3E">
        <w:rPr>
          <w:sz w:val="24"/>
          <w:szCs w:val="24"/>
        </w:rPr>
        <w:t xml:space="preserve">komisi pro otevírání </w:t>
      </w:r>
      <w:r w:rsidR="00E80EB0" w:rsidRPr="00997D3E">
        <w:rPr>
          <w:sz w:val="24"/>
          <w:szCs w:val="24"/>
        </w:rPr>
        <w:t>a hodnocení nabídek</w:t>
      </w:r>
      <w:r w:rsidR="00980379" w:rsidRPr="00997D3E">
        <w:rPr>
          <w:sz w:val="24"/>
          <w:szCs w:val="24"/>
        </w:rPr>
        <w:t xml:space="preserve"> ve složení:</w:t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sz w:val="24"/>
          <w:szCs w:val="24"/>
        </w:rPr>
        <w:t xml:space="preserve">a) </w:t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4D5AE7A3" w14:textId="007280B1" w:rsidR="00FF7AE5" w:rsidRPr="00997D3E" w:rsidRDefault="00FF7AE5" w:rsidP="00FF7A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sz w:val="24"/>
          <w:szCs w:val="24"/>
        </w:rPr>
        <w:t xml:space="preserve">b) </w:t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0ECCB018" w14:textId="1B4E9B98" w:rsidR="00FF7AE5" w:rsidRPr="00997D3E" w:rsidRDefault="00FF7AE5" w:rsidP="005423C6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 w:line="360" w:lineRule="auto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sz w:val="24"/>
          <w:szCs w:val="24"/>
        </w:rPr>
        <w:t>c)</w:t>
      </w:r>
      <w:r w:rsidRPr="00997D3E">
        <w:rPr>
          <w:b/>
          <w:bCs/>
          <w:sz w:val="24"/>
          <w:szCs w:val="24"/>
        </w:rPr>
        <w:t xml:space="preserve"> ………………………………………………………</w:t>
      </w:r>
      <w:r w:rsidR="00E431C0" w:rsidRPr="00997D3E">
        <w:rPr>
          <w:bCs/>
          <w:sz w:val="24"/>
          <w:szCs w:val="24"/>
        </w:rPr>
        <w:t>;</w:t>
      </w:r>
    </w:p>
    <w:p w14:paraId="68CDD24D" w14:textId="689FEEF8" w:rsidR="00FF7AE5" w:rsidRPr="00997D3E" w:rsidRDefault="00FF7AE5" w:rsidP="00FF7A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sz w:val="24"/>
          <w:szCs w:val="24"/>
        </w:rPr>
        <w:t xml:space="preserve">2. </w:t>
      </w:r>
      <w:r w:rsidRPr="00997D3E">
        <w:rPr>
          <w:b/>
          <w:spacing w:val="40"/>
          <w:sz w:val="24"/>
          <w:szCs w:val="24"/>
        </w:rPr>
        <w:t xml:space="preserve">jmenuje </w:t>
      </w:r>
      <w:r w:rsidRPr="00997D3E">
        <w:rPr>
          <w:sz w:val="24"/>
          <w:szCs w:val="24"/>
        </w:rPr>
        <w:t xml:space="preserve">náhradníky za členy komise pro otvírání </w:t>
      </w:r>
      <w:r w:rsidR="00E80EB0" w:rsidRPr="00997D3E">
        <w:rPr>
          <w:sz w:val="24"/>
          <w:szCs w:val="24"/>
        </w:rPr>
        <w:t>a hodnocení nabídek</w:t>
      </w:r>
      <w:r w:rsidRPr="00997D3E">
        <w:rPr>
          <w:sz w:val="24"/>
          <w:szCs w:val="24"/>
        </w:rPr>
        <w:t xml:space="preserve"> ve složení:</w:t>
      </w:r>
    </w:p>
    <w:p w14:paraId="543DE761" w14:textId="77777777" w:rsidR="00FF7AE5" w:rsidRPr="00997D3E" w:rsidRDefault="00FF7AE5" w:rsidP="00FF7AE5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jc w:val="both"/>
        <w:rPr>
          <w:b/>
          <w:noProof w:val="0"/>
          <w:sz w:val="26"/>
          <w:szCs w:val="26"/>
        </w:rPr>
      </w:pP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sz w:val="24"/>
          <w:szCs w:val="24"/>
        </w:rPr>
        <w:t xml:space="preserve">a) </w:t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65E24DA0" w14:textId="77777777" w:rsidR="00FF7AE5" w:rsidRPr="00997D3E" w:rsidRDefault="00FF7AE5" w:rsidP="00FF7A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b/>
          <w:spacing w:val="40"/>
          <w:sz w:val="24"/>
          <w:szCs w:val="24"/>
        </w:rPr>
        <w:tab/>
      </w:r>
      <w:r w:rsidRPr="00997D3E">
        <w:rPr>
          <w:sz w:val="24"/>
          <w:szCs w:val="24"/>
        </w:rPr>
        <w:t xml:space="preserve">b) </w:t>
      </w:r>
      <w:r w:rsidRPr="00997D3E">
        <w:rPr>
          <w:b/>
          <w:bCs/>
          <w:sz w:val="24"/>
          <w:szCs w:val="24"/>
        </w:rPr>
        <w:t>………………………………………………………</w:t>
      </w:r>
    </w:p>
    <w:p w14:paraId="14A45EA7" w14:textId="5BCDB6F7" w:rsidR="00980379" w:rsidRPr="00997D3E" w:rsidRDefault="00FF7AE5" w:rsidP="00FF7AE5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sz w:val="32"/>
          <w:szCs w:val="32"/>
        </w:rPr>
      </w:pP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</w:r>
      <w:r w:rsidRPr="00997D3E">
        <w:rPr>
          <w:sz w:val="24"/>
          <w:szCs w:val="24"/>
        </w:rPr>
        <w:t>c)</w:t>
      </w:r>
      <w:r w:rsidRPr="00997D3E">
        <w:rPr>
          <w:b/>
          <w:bCs/>
          <w:sz w:val="24"/>
          <w:szCs w:val="24"/>
        </w:rPr>
        <w:t xml:space="preserve"> ………………………………………………………</w:t>
      </w:r>
    </w:p>
    <w:p w14:paraId="7B8837B7" w14:textId="12326EC3" w:rsidR="00FF7AE5" w:rsidRDefault="00FF7AE5" w:rsidP="00B45CB5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</w:p>
    <w:p w14:paraId="49B9C8A2" w14:textId="26CD69F7" w:rsidR="00FF7AE5" w:rsidRPr="00076E4A" w:rsidRDefault="00FF7AE5" w:rsidP="00FF7AE5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076E4A">
        <w:rPr>
          <w:b/>
          <w:color w:val="0F243E" w:themeColor="text2" w:themeShade="80"/>
          <w:sz w:val="32"/>
          <w:szCs w:val="32"/>
        </w:rPr>
        <w:t xml:space="preserve">Příloha č. </w:t>
      </w:r>
      <w:r w:rsidR="00FE4522">
        <w:rPr>
          <w:b/>
          <w:color w:val="0F243E" w:themeColor="text2" w:themeShade="80"/>
          <w:sz w:val="32"/>
          <w:szCs w:val="32"/>
        </w:rPr>
        <w:t>12</w:t>
      </w:r>
    </w:p>
    <w:p w14:paraId="0230910F" w14:textId="77777777" w:rsidR="003C1966" w:rsidRDefault="00FF7AE5" w:rsidP="003C1966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33CFE610" w14:textId="57987147" w:rsidR="00FF7AE5" w:rsidRDefault="003C1966" w:rsidP="003C1966">
      <w:pPr>
        <w:jc w:val="center"/>
        <w:rPr>
          <w:b/>
          <w:caps/>
          <w:sz w:val="32"/>
          <w:szCs w:val="32"/>
        </w:rPr>
      </w:pPr>
      <w:r w:rsidRPr="003C1966">
        <w:rPr>
          <w:b/>
          <w:caps/>
          <w:sz w:val="32"/>
          <w:szCs w:val="32"/>
        </w:rPr>
        <w:t>Výběr nejvhodnější nabídky</w:t>
      </w:r>
    </w:p>
    <w:p w14:paraId="0E3EA60F" w14:textId="77777777" w:rsidR="003C1966" w:rsidRPr="003C1966" w:rsidRDefault="003C1966" w:rsidP="003C1966">
      <w:pPr>
        <w:jc w:val="center"/>
        <w:rPr>
          <w:b/>
        </w:rPr>
      </w:pPr>
    </w:p>
    <w:p w14:paraId="077E74F1" w14:textId="77777777" w:rsidR="003C1966" w:rsidRDefault="003C1966" w:rsidP="003C196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980379">
        <w:rPr>
          <w:b/>
          <w:noProof w:val="0"/>
          <w:color w:val="000000"/>
          <w:sz w:val="26"/>
          <w:szCs w:val="26"/>
        </w:rPr>
        <w:t>Rada městské části Brno-Židenice:</w:t>
      </w:r>
    </w:p>
    <w:p w14:paraId="1958F27B" w14:textId="77777777" w:rsidR="003C1966" w:rsidRPr="00997D3E" w:rsidRDefault="003C1966" w:rsidP="003C196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045B239E" w14:textId="2966F26A" w:rsidR="003C1966" w:rsidRPr="00997D3E" w:rsidRDefault="003C1966" w:rsidP="003C196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  <w:r w:rsidRPr="00997D3E">
        <w:rPr>
          <w:sz w:val="24"/>
          <w:szCs w:val="24"/>
        </w:rPr>
        <w:t xml:space="preserve">vzhledem k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noProof w:val="0"/>
          <w:sz w:val="24"/>
          <w:szCs w:val="24"/>
        </w:rPr>
        <w:t>veřejné zakáz</w:t>
      </w:r>
      <w:r w:rsidRPr="00997D3E">
        <w:rPr>
          <w:sz w:val="24"/>
          <w:szCs w:val="24"/>
        </w:rPr>
        <w:t>ce</w:t>
      </w:r>
      <w:r w:rsidRPr="00997D3E">
        <w:rPr>
          <w:noProof w:val="0"/>
          <w:sz w:val="24"/>
          <w:szCs w:val="24"/>
        </w:rPr>
        <w:t xml:space="preserve"> „XXX“ </w:t>
      </w:r>
      <w:r w:rsidRPr="00997D3E">
        <w:rPr>
          <w:sz w:val="24"/>
          <w:szCs w:val="24"/>
        </w:rPr>
        <w:t xml:space="preserve">zadávané </w:t>
      </w:r>
      <w:r w:rsidRPr="00997D3E">
        <w:rPr>
          <w:noProof w:val="0"/>
          <w:sz w:val="24"/>
          <w:szCs w:val="24"/>
        </w:rPr>
        <w:t>v souladu se</w:t>
      </w:r>
      <w:r w:rsidR="000423B4" w:rsidRPr="00997D3E">
        <w:rPr>
          <w:noProof w:val="0"/>
          <w:sz w:val="24"/>
          <w:szCs w:val="24"/>
        </w:rPr>
        <w:t> </w:t>
      </w:r>
      <w:r w:rsidRPr="00997D3E">
        <w:rPr>
          <w:noProof w:val="0"/>
          <w:sz w:val="24"/>
          <w:szCs w:val="24"/>
        </w:rPr>
        <w:t>zákonem 134/2016 Sb., o zadávání veřejných zakázek, ve znění pozdějších předpisů, a prováděcími předpisy k tomuto zákonu</w:t>
      </w:r>
      <w:r w:rsidR="00E431C0" w:rsidRPr="00997D3E">
        <w:rPr>
          <w:sz w:val="24"/>
          <w:szCs w:val="24"/>
        </w:rPr>
        <w:t>,</w:t>
      </w:r>
    </w:p>
    <w:p w14:paraId="37720A17" w14:textId="77777777" w:rsidR="003C1966" w:rsidRPr="00997D3E" w:rsidRDefault="003C1966" w:rsidP="003C196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099936F8" w14:textId="2C2B72B8" w:rsidR="003C1966" w:rsidRPr="00997D3E" w:rsidRDefault="003C1966" w:rsidP="003C196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b/>
          <w:noProof w:val="0"/>
          <w:sz w:val="24"/>
          <w:szCs w:val="24"/>
        </w:rPr>
        <w:t xml:space="preserve">1. </w:t>
      </w:r>
      <w:r w:rsidRPr="00997D3E">
        <w:rPr>
          <w:b/>
          <w:spacing w:val="40"/>
          <w:sz w:val="24"/>
          <w:szCs w:val="24"/>
        </w:rPr>
        <w:t xml:space="preserve">rozhodla </w:t>
      </w:r>
      <w:r w:rsidRPr="00997D3E">
        <w:rPr>
          <w:bCs/>
          <w:noProof w:val="0"/>
          <w:sz w:val="24"/>
          <w:szCs w:val="24"/>
        </w:rPr>
        <w:t>o výběru nejvýhodnější nabídky účastníka zadávacího řízení</w:t>
      </w:r>
      <w:r w:rsidRPr="00997D3E">
        <w:rPr>
          <w:b/>
          <w:noProof w:val="0"/>
          <w:sz w:val="24"/>
          <w:szCs w:val="24"/>
        </w:rPr>
        <w:t xml:space="preserve"> </w:t>
      </w:r>
      <w:r w:rsidRPr="00997D3E">
        <w:rPr>
          <w:b/>
          <w:bCs/>
          <w:sz w:val="24"/>
          <w:szCs w:val="24"/>
        </w:rPr>
        <w:t>………………………</w:t>
      </w:r>
    </w:p>
    <w:p w14:paraId="19DCCC92" w14:textId="48217820" w:rsidR="003C1966" w:rsidRPr="00997D3E" w:rsidRDefault="003C1966" w:rsidP="005423C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ab/>
      </w:r>
      <w:r w:rsidRPr="00997D3E">
        <w:rPr>
          <w:b/>
          <w:bCs/>
          <w:sz w:val="24"/>
          <w:szCs w:val="24"/>
        </w:rPr>
        <w:tab/>
        <w:t xml:space="preserve">  ………………………………………………</w:t>
      </w:r>
      <w:r w:rsidR="005423C6" w:rsidRPr="00997D3E">
        <w:rPr>
          <w:bCs/>
          <w:noProof w:val="0"/>
          <w:sz w:val="24"/>
          <w:szCs w:val="24"/>
        </w:rPr>
        <w:t>;</w:t>
      </w:r>
    </w:p>
    <w:p w14:paraId="1DAF2DF0" w14:textId="621538AA" w:rsidR="005423C6" w:rsidRPr="00997D3E" w:rsidRDefault="005423C6" w:rsidP="005423C6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 w:line="360" w:lineRule="auto"/>
        <w:rPr>
          <w:b/>
          <w:noProof w:val="0"/>
          <w:sz w:val="24"/>
          <w:szCs w:val="24"/>
        </w:rPr>
      </w:pPr>
      <w:r w:rsidRPr="00997D3E">
        <w:rPr>
          <w:b/>
          <w:bCs/>
          <w:sz w:val="24"/>
          <w:szCs w:val="24"/>
        </w:rPr>
        <w:t xml:space="preserve">2. </w:t>
      </w:r>
      <w:r w:rsidRPr="00997D3E">
        <w:rPr>
          <w:b/>
          <w:spacing w:val="40"/>
          <w:sz w:val="24"/>
          <w:szCs w:val="24"/>
        </w:rPr>
        <w:t xml:space="preserve">ukládá </w:t>
      </w:r>
      <w:r w:rsidRPr="00997D3E">
        <w:rPr>
          <w:bCs/>
          <w:noProof w:val="0"/>
          <w:sz w:val="24"/>
          <w:szCs w:val="24"/>
        </w:rPr>
        <w:t xml:space="preserve">OB/OMDŽ/OSV/SO ÚT zajistit zaslání rozhodnutí o výběru nejvhodnější nabídky </w:t>
      </w:r>
      <w:r w:rsidRPr="00997D3E">
        <w:rPr>
          <w:bCs/>
          <w:noProof w:val="0"/>
          <w:sz w:val="24"/>
          <w:szCs w:val="24"/>
        </w:rPr>
        <w:tab/>
        <w:t xml:space="preserve">          účastníkům zadávacího řízení, kteří nebyli na plnění veřejné zakázky vybráni;</w:t>
      </w:r>
    </w:p>
    <w:p w14:paraId="43327B64" w14:textId="632BBF4D" w:rsidR="00076E4A" w:rsidRPr="00997D3E" w:rsidRDefault="005423C6" w:rsidP="00BC076E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line="360" w:lineRule="auto"/>
        <w:rPr>
          <w:b/>
          <w:bCs/>
          <w:sz w:val="24"/>
          <w:szCs w:val="24"/>
        </w:rPr>
      </w:pPr>
      <w:r w:rsidRPr="00997D3E">
        <w:rPr>
          <w:b/>
          <w:noProof w:val="0"/>
          <w:sz w:val="24"/>
          <w:szCs w:val="24"/>
        </w:rPr>
        <w:t>3</w:t>
      </w:r>
      <w:r w:rsidR="003C1966" w:rsidRPr="00997D3E">
        <w:rPr>
          <w:b/>
          <w:noProof w:val="0"/>
          <w:sz w:val="24"/>
          <w:szCs w:val="24"/>
        </w:rPr>
        <w:t xml:space="preserve">. </w:t>
      </w:r>
      <w:r w:rsidR="003C1966" w:rsidRPr="00997D3E">
        <w:rPr>
          <w:b/>
          <w:spacing w:val="40"/>
          <w:sz w:val="24"/>
          <w:szCs w:val="24"/>
        </w:rPr>
        <w:t xml:space="preserve">ukládá </w:t>
      </w:r>
      <w:r w:rsidR="003C1966" w:rsidRPr="00997D3E">
        <w:rPr>
          <w:bCs/>
          <w:noProof w:val="0"/>
          <w:sz w:val="24"/>
          <w:szCs w:val="24"/>
        </w:rPr>
        <w:t xml:space="preserve">OB/OMDŽ/OSV/SO ÚT předložit návrh smlouvy s účastníkem zadávacího řízení </w:t>
      </w:r>
      <w:r w:rsidR="003C1966" w:rsidRPr="00997D3E">
        <w:rPr>
          <w:b/>
          <w:noProof w:val="0"/>
          <w:sz w:val="24"/>
          <w:szCs w:val="24"/>
        </w:rPr>
        <w:tab/>
      </w:r>
      <w:r w:rsidR="003C1966" w:rsidRPr="00997D3E">
        <w:rPr>
          <w:b/>
          <w:noProof w:val="0"/>
          <w:sz w:val="24"/>
          <w:szCs w:val="24"/>
        </w:rPr>
        <w:tab/>
      </w:r>
      <w:r w:rsidR="003C1966" w:rsidRPr="00997D3E">
        <w:rPr>
          <w:b/>
          <w:bCs/>
          <w:sz w:val="24"/>
          <w:szCs w:val="24"/>
        </w:rPr>
        <w:t>……………………………………………………………</w:t>
      </w:r>
      <w:r w:rsidR="003C1966" w:rsidRPr="00997D3E">
        <w:rPr>
          <w:sz w:val="24"/>
          <w:szCs w:val="24"/>
        </w:rPr>
        <w:t>Radě městské</w:t>
      </w:r>
      <w:r w:rsidR="007C347B" w:rsidRPr="00997D3E">
        <w:rPr>
          <w:sz w:val="24"/>
          <w:szCs w:val="24"/>
        </w:rPr>
        <w:t xml:space="preserve"> </w:t>
      </w:r>
      <w:r w:rsidR="003C1966" w:rsidRPr="00997D3E">
        <w:rPr>
          <w:sz w:val="24"/>
          <w:szCs w:val="24"/>
        </w:rPr>
        <w:t>části ke schválení</w:t>
      </w:r>
    </w:p>
    <w:p w14:paraId="0305DC28" w14:textId="3166EB45" w:rsidR="00E431C0" w:rsidRPr="00076E4A" w:rsidRDefault="00E431C0" w:rsidP="00E431C0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076E4A">
        <w:rPr>
          <w:b/>
          <w:color w:val="0F243E" w:themeColor="text2" w:themeShade="80"/>
          <w:sz w:val="32"/>
          <w:szCs w:val="32"/>
        </w:rPr>
        <w:t xml:space="preserve">Příloha č. </w:t>
      </w:r>
      <w:r w:rsidR="00FE4522">
        <w:rPr>
          <w:b/>
          <w:color w:val="0F243E" w:themeColor="text2" w:themeShade="80"/>
          <w:sz w:val="32"/>
          <w:szCs w:val="32"/>
        </w:rPr>
        <w:t>13</w:t>
      </w:r>
    </w:p>
    <w:p w14:paraId="12DBA833" w14:textId="77777777" w:rsidR="00E431C0" w:rsidRDefault="00E431C0" w:rsidP="00E431C0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0FD072D1" w14:textId="554B288D" w:rsidR="00E431C0" w:rsidRDefault="00E431C0" w:rsidP="00E431C0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Podpis smlouvy</w:t>
      </w:r>
    </w:p>
    <w:p w14:paraId="3F5F804A" w14:textId="77777777" w:rsidR="00E431C0" w:rsidRPr="00E431C0" w:rsidRDefault="00E431C0" w:rsidP="00E431C0">
      <w:pPr>
        <w:jc w:val="center"/>
        <w:rPr>
          <w:b/>
          <w:caps/>
        </w:rPr>
      </w:pPr>
    </w:p>
    <w:p w14:paraId="6E1A2315" w14:textId="77777777" w:rsidR="00E431C0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980379">
        <w:rPr>
          <w:b/>
          <w:noProof w:val="0"/>
          <w:color w:val="000000"/>
          <w:sz w:val="26"/>
          <w:szCs w:val="26"/>
        </w:rPr>
        <w:t>Rada městské části Brno-Židenice:</w:t>
      </w:r>
    </w:p>
    <w:p w14:paraId="7BC0D4A9" w14:textId="77777777" w:rsidR="00E431C0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</w:p>
    <w:p w14:paraId="2FAB574C" w14:textId="6F5DFACF" w:rsidR="00E431C0" w:rsidRPr="00997D3E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  <w:r w:rsidRPr="00997D3E">
        <w:rPr>
          <w:sz w:val="24"/>
          <w:szCs w:val="24"/>
        </w:rPr>
        <w:t xml:space="preserve">vzhledem k </w:t>
      </w:r>
      <w:r w:rsidRPr="00997D3E">
        <w:rPr>
          <w:b/>
          <w:bCs/>
          <w:sz w:val="24"/>
          <w:szCs w:val="24"/>
        </w:rPr>
        <w:t>[</w:t>
      </w:r>
      <w:r w:rsidRPr="00997D3E">
        <w:rPr>
          <w:b/>
          <w:bCs/>
          <w:i/>
          <w:iCs/>
          <w:sz w:val="24"/>
          <w:szCs w:val="24"/>
        </w:rPr>
        <w:t>podlimitní</w:t>
      </w:r>
      <w:r w:rsidRPr="00997D3E">
        <w:rPr>
          <w:b/>
          <w:bCs/>
          <w:sz w:val="24"/>
          <w:szCs w:val="24"/>
        </w:rPr>
        <w:t>] [</w:t>
      </w:r>
      <w:r w:rsidRPr="00997D3E">
        <w:rPr>
          <w:b/>
          <w:bCs/>
          <w:i/>
          <w:iCs/>
          <w:sz w:val="24"/>
          <w:szCs w:val="24"/>
        </w:rPr>
        <w:t>nadlimitní</w:t>
      </w:r>
      <w:r w:rsidRPr="00997D3E">
        <w:rPr>
          <w:b/>
          <w:bCs/>
          <w:sz w:val="24"/>
          <w:szCs w:val="24"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b/>
          <w:bCs/>
        </w:rPr>
        <w:t>[</w:t>
      </w:r>
      <w:r w:rsidRPr="00997D3E">
        <w:t>vybrat dle konkrétní VZ</w:t>
      </w:r>
      <w:r w:rsidRPr="00997D3E">
        <w:rPr>
          <w:b/>
          <w:bCs/>
        </w:rPr>
        <w:t>]</w:t>
      </w:r>
      <w:r w:rsidRPr="00997D3E">
        <w:rPr>
          <w:sz w:val="24"/>
          <w:szCs w:val="24"/>
        </w:rPr>
        <w:t xml:space="preserve"> </w:t>
      </w:r>
      <w:r w:rsidRPr="00997D3E">
        <w:rPr>
          <w:noProof w:val="0"/>
          <w:sz w:val="24"/>
          <w:szCs w:val="24"/>
        </w:rPr>
        <w:t>veřejné zakáz</w:t>
      </w:r>
      <w:r w:rsidRPr="00997D3E">
        <w:rPr>
          <w:sz w:val="24"/>
          <w:szCs w:val="24"/>
        </w:rPr>
        <w:t>ce</w:t>
      </w:r>
      <w:r w:rsidRPr="00997D3E">
        <w:rPr>
          <w:noProof w:val="0"/>
          <w:sz w:val="24"/>
          <w:szCs w:val="24"/>
        </w:rPr>
        <w:t xml:space="preserve"> „XXX“ </w:t>
      </w:r>
      <w:r w:rsidRPr="00997D3E">
        <w:rPr>
          <w:sz w:val="24"/>
          <w:szCs w:val="24"/>
        </w:rPr>
        <w:t xml:space="preserve">zadávané </w:t>
      </w:r>
      <w:r w:rsidRPr="00997D3E">
        <w:rPr>
          <w:noProof w:val="0"/>
          <w:sz w:val="24"/>
          <w:szCs w:val="24"/>
        </w:rPr>
        <w:t>v souladu se zákonem 134/2016 Sb., o zadávání veřejných zakázek, ve znění pozdějších předpisů, a prováděcími předpisy k tomuto zákonu</w:t>
      </w:r>
      <w:r w:rsidRPr="00997D3E">
        <w:rPr>
          <w:sz w:val="24"/>
          <w:szCs w:val="24"/>
        </w:rPr>
        <w:t>,</w:t>
      </w:r>
    </w:p>
    <w:p w14:paraId="5B40DAD8" w14:textId="77777777" w:rsidR="00E431C0" w:rsidRPr="00997D3E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450AD415" w14:textId="7C750EDD" w:rsidR="00E431C0" w:rsidRPr="00997D3E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/>
        <w:rPr>
          <w:b/>
          <w:spacing w:val="40"/>
          <w:sz w:val="24"/>
          <w:szCs w:val="24"/>
        </w:rPr>
      </w:pPr>
      <w:r w:rsidRPr="00997D3E">
        <w:rPr>
          <w:b/>
          <w:noProof w:val="0"/>
          <w:sz w:val="24"/>
          <w:szCs w:val="24"/>
        </w:rPr>
        <w:t xml:space="preserve">1. </w:t>
      </w:r>
      <w:r w:rsidRPr="00997D3E">
        <w:rPr>
          <w:b/>
          <w:spacing w:val="40"/>
          <w:sz w:val="24"/>
          <w:szCs w:val="24"/>
        </w:rPr>
        <w:t xml:space="preserve">schvaluje </w:t>
      </w:r>
      <w:r w:rsidRPr="00997D3E">
        <w:rPr>
          <w:sz w:val="24"/>
          <w:szCs w:val="24"/>
        </w:rPr>
        <w:t xml:space="preserve">smlouvu mezi statutárním městem Brnem, MČ Brno-Židenice a zhotovitelem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  </w:t>
      </w:r>
      <w:r w:rsidRPr="00997D3E">
        <w:rPr>
          <w:b/>
          <w:bCs/>
          <w:sz w:val="24"/>
          <w:szCs w:val="24"/>
        </w:rPr>
        <w:t>……………………………………………………………………</w:t>
      </w:r>
      <w:r w:rsidRPr="00997D3E">
        <w:rPr>
          <w:sz w:val="24"/>
          <w:szCs w:val="24"/>
        </w:rPr>
        <w:t xml:space="preserve"> .Smlouva tvoří </w:t>
      </w:r>
      <w:r w:rsidRPr="00997D3E">
        <w:rPr>
          <w:sz w:val="24"/>
          <w:szCs w:val="24"/>
        </w:rPr>
        <w:tab/>
      </w:r>
      <w:r w:rsidRPr="00997D3E">
        <w:rPr>
          <w:sz w:val="24"/>
          <w:szCs w:val="24"/>
        </w:rPr>
        <w:tab/>
        <w:t xml:space="preserve">    přílohu č. </w:t>
      </w:r>
      <w:r w:rsidRPr="00997D3E">
        <w:rPr>
          <w:b/>
          <w:bCs/>
          <w:sz w:val="24"/>
          <w:szCs w:val="24"/>
        </w:rPr>
        <w:t>…</w:t>
      </w:r>
      <w:r w:rsidRPr="00997D3E">
        <w:rPr>
          <w:sz w:val="24"/>
          <w:szCs w:val="24"/>
        </w:rPr>
        <w:t xml:space="preserve"> originálu zápisu;</w:t>
      </w:r>
    </w:p>
    <w:p w14:paraId="1B563565" w14:textId="2056DC3E" w:rsidR="00E431C0" w:rsidRPr="00997D3E" w:rsidRDefault="00E431C0" w:rsidP="00E431C0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 w:line="360" w:lineRule="auto"/>
        <w:rPr>
          <w:b/>
          <w:bCs/>
          <w:sz w:val="24"/>
          <w:szCs w:val="24"/>
        </w:rPr>
      </w:pPr>
      <w:r w:rsidRPr="00997D3E">
        <w:rPr>
          <w:b/>
          <w:bCs/>
          <w:sz w:val="24"/>
          <w:szCs w:val="24"/>
        </w:rPr>
        <w:t xml:space="preserve">2. </w:t>
      </w:r>
      <w:r w:rsidRPr="00997D3E">
        <w:rPr>
          <w:b/>
          <w:spacing w:val="40"/>
          <w:sz w:val="24"/>
          <w:szCs w:val="24"/>
        </w:rPr>
        <w:t xml:space="preserve">ukládá </w:t>
      </w:r>
      <w:r w:rsidRPr="00997D3E">
        <w:rPr>
          <w:bCs/>
          <w:noProof w:val="0"/>
          <w:sz w:val="24"/>
          <w:szCs w:val="24"/>
        </w:rPr>
        <w:t xml:space="preserve">vedoucímu OB/OMDŽ/OSV/SO ÚT předložení smlouvy k podpisu starostovi </w:t>
      </w:r>
      <w:r w:rsidRPr="00997D3E">
        <w:rPr>
          <w:bCs/>
          <w:noProof w:val="0"/>
          <w:sz w:val="24"/>
          <w:szCs w:val="24"/>
        </w:rPr>
        <w:tab/>
      </w:r>
      <w:r w:rsidRPr="00997D3E">
        <w:rPr>
          <w:bCs/>
          <w:noProof w:val="0"/>
          <w:sz w:val="24"/>
          <w:szCs w:val="24"/>
        </w:rPr>
        <w:tab/>
        <w:t xml:space="preserve">          městské části. </w:t>
      </w:r>
      <w:r w:rsidRPr="00997D3E">
        <w:rPr>
          <w:sz w:val="24"/>
          <w:szCs w:val="24"/>
        </w:rPr>
        <w:t xml:space="preserve">Smlouva tvoří přílohu č. </w:t>
      </w:r>
      <w:r w:rsidRPr="00997D3E">
        <w:rPr>
          <w:b/>
          <w:bCs/>
          <w:sz w:val="24"/>
          <w:szCs w:val="24"/>
        </w:rPr>
        <w:t>…</w:t>
      </w:r>
      <w:r w:rsidRPr="00997D3E">
        <w:rPr>
          <w:sz w:val="24"/>
          <w:szCs w:val="24"/>
        </w:rPr>
        <w:t xml:space="preserve"> originálu zápisu</w:t>
      </w:r>
    </w:p>
    <w:p w14:paraId="5D2A2F09" w14:textId="77777777" w:rsidR="00144CF7" w:rsidRDefault="00144CF7" w:rsidP="00144CF7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</w:p>
    <w:p w14:paraId="17C49AE2" w14:textId="429A51E5" w:rsidR="00144CF7" w:rsidRPr="00076E4A" w:rsidRDefault="00144CF7" w:rsidP="00144CF7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076E4A">
        <w:rPr>
          <w:b/>
          <w:color w:val="0F243E" w:themeColor="text2" w:themeShade="80"/>
          <w:sz w:val="32"/>
          <w:szCs w:val="32"/>
        </w:rPr>
        <w:t xml:space="preserve">Příloha č. </w:t>
      </w:r>
      <w:r>
        <w:rPr>
          <w:b/>
          <w:color w:val="0F243E" w:themeColor="text2" w:themeShade="80"/>
          <w:sz w:val="32"/>
          <w:szCs w:val="32"/>
        </w:rPr>
        <w:t>14</w:t>
      </w:r>
    </w:p>
    <w:p w14:paraId="6C7686F2" w14:textId="77777777" w:rsidR="00144CF7" w:rsidRDefault="00144CF7" w:rsidP="00144CF7">
      <w:pPr>
        <w:jc w:val="center"/>
        <w:rPr>
          <w:b/>
          <w:sz w:val="32"/>
          <w:szCs w:val="32"/>
        </w:rPr>
      </w:pPr>
      <w:r w:rsidRPr="00871339">
        <w:rPr>
          <w:b/>
          <w:sz w:val="32"/>
          <w:szCs w:val="32"/>
        </w:rPr>
        <w:t>Návrh usnesení pro jednání RMČ</w:t>
      </w:r>
    </w:p>
    <w:p w14:paraId="1A23F09F" w14:textId="3E2F2334" w:rsidR="00144CF7" w:rsidRDefault="00144CF7" w:rsidP="00144CF7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SCHVÁLENÍ ZÁMĚRU ZADÁNÍ VEŘEJNÉ ZAKÁZKY NA SPECIFICKÉ PLNĚNÍ</w:t>
      </w:r>
    </w:p>
    <w:p w14:paraId="6FD2BD3B" w14:textId="77777777" w:rsidR="00144CF7" w:rsidRPr="00E431C0" w:rsidRDefault="00144CF7" w:rsidP="00144CF7">
      <w:pPr>
        <w:jc w:val="center"/>
        <w:rPr>
          <w:b/>
          <w:caps/>
        </w:rPr>
      </w:pPr>
    </w:p>
    <w:p w14:paraId="02B2667D" w14:textId="77777777" w:rsidR="00144CF7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980379">
        <w:rPr>
          <w:b/>
          <w:noProof w:val="0"/>
          <w:color w:val="000000"/>
          <w:sz w:val="26"/>
          <w:szCs w:val="26"/>
        </w:rPr>
        <w:t>Rada městské části Brno-Židenice:</w:t>
      </w:r>
    </w:p>
    <w:p w14:paraId="11128C2D" w14:textId="77777777" w:rsidR="00144CF7" w:rsidRPr="0034712C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sz w:val="26"/>
          <w:szCs w:val="26"/>
        </w:rPr>
      </w:pPr>
    </w:p>
    <w:p w14:paraId="0F9847C3" w14:textId="1DE88C0A" w:rsidR="00144CF7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  <w:r w:rsidRPr="0034712C">
        <w:rPr>
          <w:sz w:val="24"/>
          <w:szCs w:val="24"/>
        </w:rPr>
        <w:t xml:space="preserve">vzhledem </w:t>
      </w:r>
      <w:r w:rsidR="004F7770" w:rsidRPr="0034712C">
        <w:rPr>
          <w:b/>
          <w:bCs/>
          <w:sz w:val="24"/>
          <w:szCs w:val="24"/>
        </w:rPr>
        <w:t>[</w:t>
      </w:r>
      <w:r w:rsidR="004F7770" w:rsidRPr="0034712C">
        <w:rPr>
          <w:b/>
          <w:bCs/>
          <w:i/>
          <w:iCs/>
          <w:sz w:val="24"/>
          <w:szCs w:val="24"/>
        </w:rPr>
        <w:t>podlimitní</w:t>
      </w:r>
      <w:r w:rsidR="004F7770" w:rsidRPr="0034712C">
        <w:rPr>
          <w:b/>
          <w:bCs/>
          <w:sz w:val="24"/>
          <w:szCs w:val="24"/>
        </w:rPr>
        <w:t>] [</w:t>
      </w:r>
      <w:r w:rsidR="004F7770" w:rsidRPr="0034712C">
        <w:rPr>
          <w:b/>
          <w:bCs/>
          <w:i/>
          <w:iCs/>
          <w:sz w:val="24"/>
          <w:szCs w:val="24"/>
        </w:rPr>
        <w:t>nadlimitní</w:t>
      </w:r>
      <w:r w:rsidR="004F7770" w:rsidRPr="0034712C">
        <w:rPr>
          <w:b/>
          <w:bCs/>
          <w:sz w:val="24"/>
          <w:szCs w:val="24"/>
        </w:rPr>
        <w:t>]</w:t>
      </w:r>
      <w:r w:rsidR="004F7770" w:rsidRPr="0034712C">
        <w:rPr>
          <w:sz w:val="24"/>
          <w:szCs w:val="24"/>
        </w:rPr>
        <w:t xml:space="preserve"> </w:t>
      </w:r>
      <w:r w:rsidR="004F7770" w:rsidRPr="0034712C">
        <w:rPr>
          <w:b/>
          <w:bCs/>
        </w:rPr>
        <w:t>[</w:t>
      </w:r>
      <w:r w:rsidR="004F7770" w:rsidRPr="0034712C">
        <w:t>vybrat dle konkrétní VZ</w:t>
      </w:r>
      <w:r w:rsidR="004F7770" w:rsidRPr="0034712C">
        <w:rPr>
          <w:b/>
          <w:bCs/>
        </w:rPr>
        <w:t>]</w:t>
      </w:r>
      <w:r w:rsidR="004F7770" w:rsidRPr="0034712C">
        <w:rPr>
          <w:sz w:val="24"/>
          <w:szCs w:val="24"/>
        </w:rPr>
        <w:t xml:space="preserve"> </w:t>
      </w:r>
      <w:r w:rsidRPr="0034712C">
        <w:rPr>
          <w:sz w:val="24"/>
          <w:szCs w:val="24"/>
        </w:rPr>
        <w:t xml:space="preserve">k </w:t>
      </w:r>
      <w:r w:rsidRPr="0034712C">
        <w:rPr>
          <w:noProof w:val="0"/>
          <w:sz w:val="24"/>
          <w:szCs w:val="24"/>
        </w:rPr>
        <w:t>veřejné zakáz</w:t>
      </w:r>
      <w:r w:rsidRPr="0034712C">
        <w:rPr>
          <w:sz w:val="24"/>
          <w:szCs w:val="24"/>
        </w:rPr>
        <w:t>ce</w:t>
      </w:r>
      <w:r w:rsidRPr="0034712C">
        <w:rPr>
          <w:noProof w:val="0"/>
          <w:sz w:val="24"/>
          <w:szCs w:val="24"/>
        </w:rPr>
        <w:t xml:space="preserve"> „XXX“ </w:t>
      </w:r>
      <w:r w:rsidRPr="0034712C">
        <w:rPr>
          <w:sz w:val="24"/>
          <w:szCs w:val="24"/>
        </w:rPr>
        <w:t xml:space="preserve">zadávané </w:t>
      </w:r>
      <w:r w:rsidRPr="0034712C">
        <w:rPr>
          <w:noProof w:val="0"/>
          <w:sz w:val="24"/>
          <w:szCs w:val="24"/>
        </w:rPr>
        <w:t>v souladu se zákonem 134/2016 Sb., o zadávání veřejných zakázek, ve znění pozdějších předpisů,</w:t>
      </w:r>
      <w:r w:rsidR="00997D3E" w:rsidRPr="0034712C">
        <w:rPr>
          <w:noProof w:val="0"/>
          <w:sz w:val="24"/>
          <w:szCs w:val="24"/>
        </w:rPr>
        <w:t xml:space="preserve"> </w:t>
      </w:r>
      <w:r w:rsidRPr="0034712C">
        <w:rPr>
          <w:noProof w:val="0"/>
          <w:sz w:val="24"/>
          <w:szCs w:val="24"/>
        </w:rPr>
        <w:t>prováděcími předpisy k tomuto zákonu</w:t>
      </w:r>
      <w:r w:rsidR="00997D3E" w:rsidRPr="0034712C">
        <w:rPr>
          <w:sz w:val="24"/>
          <w:szCs w:val="24"/>
        </w:rPr>
        <w:t xml:space="preserve"> a Metodikou pro zadávání veřejných zakázek statutárního </w:t>
      </w:r>
      <w:r w:rsidR="00997D3E">
        <w:rPr>
          <w:color w:val="000000"/>
          <w:sz w:val="24"/>
          <w:szCs w:val="24"/>
        </w:rPr>
        <w:t>města Brna, měststké části Brno-Židenice.</w:t>
      </w:r>
    </w:p>
    <w:p w14:paraId="6005AACD" w14:textId="77777777" w:rsidR="00144CF7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b/>
          <w:noProof w:val="0"/>
          <w:color w:val="000000"/>
          <w:sz w:val="26"/>
          <w:szCs w:val="26"/>
        </w:rPr>
      </w:pPr>
    </w:p>
    <w:p w14:paraId="547665B2" w14:textId="60C19970" w:rsidR="00144CF7" w:rsidRPr="00E431C0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/>
        <w:rPr>
          <w:b/>
          <w:color w:val="000000"/>
          <w:spacing w:val="40"/>
          <w:sz w:val="24"/>
          <w:szCs w:val="24"/>
        </w:rPr>
      </w:pPr>
      <w:r w:rsidRPr="003C1966">
        <w:rPr>
          <w:b/>
          <w:noProof w:val="0"/>
          <w:color w:val="000000"/>
          <w:sz w:val="24"/>
          <w:szCs w:val="24"/>
        </w:rPr>
        <w:t>1.</w:t>
      </w:r>
      <w:r>
        <w:rPr>
          <w:b/>
          <w:noProof w:val="0"/>
          <w:color w:val="000000"/>
          <w:sz w:val="24"/>
          <w:szCs w:val="24"/>
        </w:rPr>
        <w:t xml:space="preserve"> </w:t>
      </w:r>
      <w:r>
        <w:rPr>
          <w:b/>
          <w:color w:val="000000"/>
          <w:spacing w:val="40"/>
          <w:sz w:val="24"/>
          <w:szCs w:val="24"/>
        </w:rPr>
        <w:t xml:space="preserve">schvaluje </w:t>
      </w:r>
      <w:r>
        <w:rPr>
          <w:color w:val="000000"/>
          <w:sz w:val="24"/>
          <w:szCs w:val="24"/>
        </w:rPr>
        <w:t>záměr zadání veřejné zakázky na specifikacé plnění, který tvoří přílohu</w:t>
      </w:r>
      <w:r w:rsidRPr="00BE5000">
        <w:rPr>
          <w:color w:val="000000"/>
          <w:sz w:val="24"/>
          <w:szCs w:val="24"/>
        </w:rPr>
        <w:t xml:space="preserve"> č. </w:t>
      </w:r>
      <w:r w:rsidRPr="00FF7AE5">
        <w:rPr>
          <w:b/>
          <w:bCs/>
          <w:color w:val="C00000"/>
          <w:sz w:val="24"/>
          <w:szCs w:val="24"/>
        </w:rPr>
        <w:t>…</w:t>
      </w:r>
      <w:r>
        <w:rPr>
          <w:color w:val="000000"/>
          <w:sz w:val="24"/>
          <w:szCs w:val="24"/>
        </w:rPr>
        <w:t xml:space="preserve"> </w:t>
      </w:r>
      <w:r w:rsidRPr="00BE5000">
        <w:rPr>
          <w:color w:val="000000"/>
          <w:sz w:val="24"/>
          <w:szCs w:val="24"/>
        </w:rPr>
        <w:t>orig</w:t>
      </w:r>
      <w:r>
        <w:rPr>
          <w:color w:val="000000"/>
          <w:sz w:val="24"/>
          <w:szCs w:val="24"/>
        </w:rPr>
        <w:t xml:space="preserve">inálu </w:t>
      </w:r>
      <w:r w:rsidRPr="00BE5000">
        <w:rPr>
          <w:color w:val="000000"/>
          <w:sz w:val="24"/>
          <w:szCs w:val="24"/>
        </w:rPr>
        <w:t>zápisu;</w:t>
      </w:r>
    </w:p>
    <w:p w14:paraId="3561C9AE" w14:textId="08036623" w:rsidR="00997D3E" w:rsidRDefault="00144CF7" w:rsidP="00144CF7">
      <w:pPr>
        <w:pStyle w:val="Normln1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60" w:line="360" w:lineRule="auto"/>
        <w:rPr>
          <w:noProof w:val="0"/>
          <w:color w:val="000000"/>
          <w:sz w:val="24"/>
          <w:szCs w:val="24"/>
        </w:rPr>
      </w:pPr>
      <w:r w:rsidRPr="005423C6">
        <w:rPr>
          <w:b/>
          <w:bCs/>
          <w:color w:val="000000" w:themeColor="text1"/>
          <w:sz w:val="24"/>
          <w:szCs w:val="24"/>
        </w:rPr>
        <w:t xml:space="preserve">2. </w:t>
      </w:r>
      <w:r w:rsidRPr="005423C6">
        <w:rPr>
          <w:b/>
          <w:color w:val="000000" w:themeColor="text1"/>
          <w:spacing w:val="40"/>
          <w:sz w:val="24"/>
          <w:szCs w:val="24"/>
        </w:rPr>
        <w:t xml:space="preserve">ukládá </w:t>
      </w:r>
      <w:r>
        <w:rPr>
          <w:bCs/>
          <w:noProof w:val="0"/>
          <w:color w:val="000000"/>
          <w:sz w:val="24"/>
          <w:szCs w:val="24"/>
        </w:rPr>
        <w:t xml:space="preserve">vedoucímu OB/OMDŽ/OSV/SO ÚT zajistit uzavření </w:t>
      </w:r>
      <w:r w:rsidR="00997D3E">
        <w:rPr>
          <w:bCs/>
          <w:noProof w:val="0"/>
          <w:color w:val="000000"/>
          <w:sz w:val="24"/>
          <w:szCs w:val="24"/>
        </w:rPr>
        <w:t xml:space="preserve">závazku na veřejnou zakázku </w:t>
      </w:r>
      <w:r w:rsidR="00997D3E" w:rsidRPr="00BE5000">
        <w:rPr>
          <w:noProof w:val="0"/>
          <w:color w:val="000000"/>
          <w:sz w:val="24"/>
          <w:szCs w:val="24"/>
        </w:rPr>
        <w:t>„</w:t>
      </w:r>
      <w:r w:rsidR="00997D3E" w:rsidRPr="00871339">
        <w:rPr>
          <w:noProof w:val="0"/>
          <w:color w:val="C00000"/>
          <w:sz w:val="24"/>
          <w:szCs w:val="24"/>
        </w:rPr>
        <w:t>XXX</w:t>
      </w:r>
      <w:r w:rsidR="00997D3E" w:rsidRPr="00BE5000">
        <w:rPr>
          <w:noProof w:val="0"/>
          <w:color w:val="000000"/>
          <w:sz w:val="24"/>
          <w:szCs w:val="24"/>
        </w:rPr>
        <w:t>“</w:t>
      </w:r>
      <w:r w:rsidR="00997D3E">
        <w:rPr>
          <w:noProof w:val="0"/>
          <w:color w:val="000000"/>
          <w:sz w:val="24"/>
          <w:szCs w:val="24"/>
        </w:rPr>
        <w:t xml:space="preserve"> v souladu s předmětným záměrem.</w:t>
      </w:r>
    </w:p>
    <w:p w14:paraId="6A7BC651" w14:textId="77777777" w:rsidR="00144CF7" w:rsidRDefault="00144CF7" w:rsidP="00144CF7">
      <w:pPr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</w:p>
    <w:p w14:paraId="2B4038AC" w14:textId="43DFB98E" w:rsidR="008E509C" w:rsidRDefault="00076E4A" w:rsidP="005E1974">
      <w:pPr>
        <w:pStyle w:val="Zkladntext"/>
        <w:spacing w:before="87" w:after="120"/>
        <w:jc w:val="right"/>
        <w:rPr>
          <w:b/>
          <w:bCs/>
          <w:color w:val="C00000"/>
          <w:sz w:val="18"/>
          <w:szCs w:val="18"/>
        </w:rPr>
      </w:pPr>
      <w:r w:rsidRPr="00076E4A">
        <w:rPr>
          <w:b/>
          <w:bCs/>
          <w:color w:val="0F243E" w:themeColor="text2" w:themeShade="80"/>
          <w:sz w:val="32"/>
          <w:szCs w:val="32"/>
        </w:rPr>
        <w:t>Příloha č</w:t>
      </w:r>
      <w:r w:rsidRPr="00997D3E">
        <w:rPr>
          <w:b/>
          <w:bCs/>
          <w:sz w:val="32"/>
          <w:szCs w:val="32"/>
        </w:rPr>
        <w:t>. 1a</w:t>
      </w:r>
      <w:r w:rsidR="005E1974" w:rsidRPr="00997D3E">
        <w:rPr>
          <w:b/>
          <w:bCs/>
          <w:sz w:val="32"/>
          <w:szCs w:val="32"/>
        </w:rPr>
        <w:t xml:space="preserve"> </w:t>
      </w:r>
      <w:r w:rsidR="005E1974" w:rsidRPr="00997D3E">
        <w:rPr>
          <w:b/>
          <w:bCs/>
          <w:sz w:val="18"/>
          <w:szCs w:val="18"/>
        </w:rPr>
        <w:t>(</w:t>
      </w:r>
      <w:r w:rsidR="005E1974" w:rsidRPr="0034712C">
        <w:rPr>
          <w:b/>
          <w:bCs/>
          <w:color w:val="C00000"/>
          <w:sz w:val="18"/>
          <w:szCs w:val="18"/>
        </w:rPr>
        <w:t>GINIS</w:t>
      </w:r>
      <w:r w:rsidR="005E1974" w:rsidRPr="00997D3E">
        <w:rPr>
          <w:b/>
          <w:bCs/>
          <w:sz w:val="18"/>
          <w:szCs w:val="18"/>
        </w:rPr>
        <w:t>)</w:t>
      </w:r>
    </w:p>
    <w:p w14:paraId="78DE4D48" w14:textId="77777777" w:rsidR="00493563" w:rsidRDefault="00493563" w:rsidP="005E1974">
      <w:pPr>
        <w:pStyle w:val="Zkladntext"/>
        <w:spacing w:before="87" w:after="120"/>
        <w:jc w:val="right"/>
        <w:rPr>
          <w:b/>
          <w:bCs/>
          <w:color w:val="0F243E" w:themeColor="text2" w:themeShade="80"/>
          <w:sz w:val="32"/>
          <w:szCs w:val="32"/>
        </w:rPr>
      </w:pPr>
    </w:p>
    <w:p w14:paraId="6557B714" w14:textId="6DC7EA28" w:rsidR="00076E4A" w:rsidRPr="00076E4A" w:rsidRDefault="00076E4A" w:rsidP="00076E4A">
      <w:pPr>
        <w:widowControl w:val="0"/>
        <w:spacing w:before="80"/>
        <w:ind w:left="143"/>
        <w:jc w:val="center"/>
        <w:rPr>
          <w:b/>
          <w:bCs/>
          <w:spacing w:val="-1"/>
          <w:sz w:val="24"/>
          <w:szCs w:val="24"/>
          <w:lang w:eastAsia="en-US"/>
        </w:rPr>
      </w:pPr>
      <w:r w:rsidRPr="00076E4A">
        <w:rPr>
          <w:b/>
          <w:bCs/>
          <w:spacing w:val="-1"/>
          <w:sz w:val="24"/>
          <w:szCs w:val="24"/>
          <w:lang w:eastAsia="en-US"/>
        </w:rPr>
        <w:t>Záznam o provedení I. předběžné kontroly k realizaci veřejného výdaje</w:t>
      </w:r>
    </w:p>
    <w:p w14:paraId="765EEE8E" w14:textId="11898FA0" w:rsidR="00076E4A" w:rsidRPr="00076E4A" w:rsidRDefault="00076E4A" w:rsidP="00076E4A">
      <w:pPr>
        <w:widowControl w:val="0"/>
        <w:spacing w:before="80"/>
        <w:ind w:left="143"/>
        <w:jc w:val="center"/>
        <w:rPr>
          <w:b/>
          <w:bCs/>
          <w:spacing w:val="-1"/>
          <w:sz w:val="24"/>
          <w:szCs w:val="24"/>
          <w:lang w:eastAsia="en-US"/>
        </w:rPr>
      </w:pPr>
      <w:r w:rsidRPr="00076E4A">
        <w:rPr>
          <w:b/>
          <w:bCs/>
          <w:spacing w:val="-1"/>
          <w:sz w:val="24"/>
          <w:szCs w:val="24"/>
          <w:lang w:eastAsia="en-US"/>
        </w:rPr>
        <w:t>před vznikem závazku</w:t>
      </w:r>
    </w:p>
    <w:p w14:paraId="42559182" w14:textId="77777777" w:rsidR="00076E4A" w:rsidRDefault="00076E4A" w:rsidP="008E509C">
      <w:pPr>
        <w:widowControl w:val="0"/>
        <w:spacing w:before="80"/>
        <w:ind w:left="143"/>
        <w:rPr>
          <w:spacing w:val="-1"/>
          <w:lang w:val="en-US" w:eastAsia="en-US"/>
        </w:rPr>
      </w:pPr>
    </w:p>
    <w:p w14:paraId="02586687" w14:textId="398C7E75" w:rsidR="008E509C" w:rsidRPr="00076E4A" w:rsidRDefault="008E509C" w:rsidP="008E509C">
      <w:pPr>
        <w:widowControl w:val="0"/>
        <w:spacing w:before="80"/>
        <w:ind w:left="143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>Vyhotovil:</w:t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  <w:t xml:space="preserve">       </w:t>
      </w:r>
      <w:r w:rsidR="00076E4A">
        <w:rPr>
          <w:spacing w:val="-1"/>
          <w:sz w:val="24"/>
          <w:szCs w:val="24"/>
          <w:lang w:eastAsia="en-US"/>
        </w:rPr>
        <w:t xml:space="preserve"> </w:t>
      </w:r>
      <w:r w:rsidRPr="00076E4A">
        <w:rPr>
          <w:spacing w:val="-1"/>
          <w:sz w:val="24"/>
          <w:szCs w:val="24"/>
          <w:lang w:eastAsia="en-US"/>
        </w:rPr>
        <w:t xml:space="preserve"> </w:t>
      </w:r>
      <w:r w:rsidR="00076E4A">
        <w:rPr>
          <w:spacing w:val="-1"/>
          <w:sz w:val="24"/>
          <w:szCs w:val="24"/>
          <w:lang w:eastAsia="en-US"/>
        </w:rPr>
        <w:t xml:space="preserve">  </w:t>
      </w:r>
      <w:r w:rsidRPr="00076E4A">
        <w:rPr>
          <w:spacing w:val="-1"/>
          <w:sz w:val="24"/>
          <w:szCs w:val="24"/>
          <w:lang w:eastAsia="en-US"/>
        </w:rPr>
        <w:t>PID SML:</w:t>
      </w:r>
    </w:p>
    <w:p w14:paraId="1461ED3C" w14:textId="2FB87338" w:rsidR="008E509C" w:rsidRPr="00076E4A" w:rsidRDefault="008E509C" w:rsidP="008E509C">
      <w:pPr>
        <w:widowControl w:val="0"/>
        <w:spacing w:before="87"/>
        <w:ind w:left="143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>Datum</w:t>
      </w:r>
      <w:r w:rsidRPr="00076E4A">
        <w:rPr>
          <w:spacing w:val="-2"/>
          <w:sz w:val="24"/>
          <w:szCs w:val="24"/>
          <w:lang w:eastAsia="en-US"/>
        </w:rPr>
        <w:t xml:space="preserve"> </w:t>
      </w:r>
      <w:r w:rsidRPr="00076E4A">
        <w:rPr>
          <w:spacing w:val="-1"/>
          <w:sz w:val="24"/>
          <w:szCs w:val="24"/>
          <w:lang w:eastAsia="en-US"/>
        </w:rPr>
        <w:t>vyhotovení:</w:t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  <w:t xml:space="preserve">      </w:t>
      </w:r>
      <w:r w:rsidR="00076E4A">
        <w:rPr>
          <w:spacing w:val="-1"/>
          <w:sz w:val="24"/>
          <w:szCs w:val="24"/>
          <w:lang w:eastAsia="en-US"/>
        </w:rPr>
        <w:t xml:space="preserve">   </w:t>
      </w:r>
      <w:r w:rsidRPr="00076E4A">
        <w:rPr>
          <w:spacing w:val="-1"/>
          <w:sz w:val="24"/>
          <w:szCs w:val="24"/>
          <w:lang w:eastAsia="en-US"/>
        </w:rPr>
        <w:t xml:space="preserve"> </w:t>
      </w:r>
      <w:r w:rsidR="00076E4A">
        <w:rPr>
          <w:spacing w:val="-1"/>
          <w:sz w:val="24"/>
          <w:szCs w:val="24"/>
          <w:lang w:eastAsia="en-US"/>
        </w:rPr>
        <w:t xml:space="preserve"> </w:t>
      </w:r>
      <w:r w:rsidRPr="00076E4A">
        <w:rPr>
          <w:spacing w:val="-1"/>
          <w:sz w:val="24"/>
          <w:szCs w:val="24"/>
          <w:lang w:eastAsia="en-US"/>
        </w:rPr>
        <w:t>Agendové číslo:</w:t>
      </w:r>
    </w:p>
    <w:p w14:paraId="0BD6E660" w14:textId="38604E8C" w:rsidR="008E509C" w:rsidRPr="00076E4A" w:rsidRDefault="008E509C" w:rsidP="008E509C">
      <w:pPr>
        <w:widowControl w:val="0"/>
        <w:spacing w:before="85"/>
        <w:ind w:left="143"/>
        <w:rPr>
          <w:sz w:val="24"/>
          <w:szCs w:val="24"/>
          <w:lang w:eastAsia="en-US"/>
        </w:rPr>
      </w:pP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  <w:t xml:space="preserve">    </w:t>
      </w:r>
      <w:r w:rsidR="00076E4A">
        <w:rPr>
          <w:sz w:val="24"/>
          <w:szCs w:val="24"/>
          <w:lang w:eastAsia="en-US"/>
        </w:rPr>
        <w:t xml:space="preserve">    </w:t>
      </w:r>
      <w:r w:rsidRPr="00076E4A">
        <w:rPr>
          <w:sz w:val="24"/>
          <w:szCs w:val="24"/>
          <w:lang w:eastAsia="en-US"/>
        </w:rPr>
        <w:t xml:space="preserve">   Značka PFK:</w:t>
      </w:r>
    </w:p>
    <w:p w14:paraId="4E50B79B" w14:textId="0BA03B9A" w:rsidR="008E509C" w:rsidRPr="00076E4A" w:rsidRDefault="008E509C" w:rsidP="008E509C">
      <w:pPr>
        <w:widowControl w:val="0"/>
        <w:spacing w:before="82" w:line="347" w:lineRule="auto"/>
        <w:ind w:left="143" w:right="3824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  <w:t xml:space="preserve">       </w:t>
      </w:r>
      <w:r w:rsidR="00076E4A">
        <w:rPr>
          <w:spacing w:val="-1"/>
          <w:sz w:val="24"/>
          <w:szCs w:val="24"/>
          <w:lang w:eastAsia="en-US"/>
        </w:rPr>
        <w:t xml:space="preserve">   </w:t>
      </w:r>
      <w:r w:rsidRPr="00076E4A">
        <w:rPr>
          <w:spacing w:val="-1"/>
          <w:sz w:val="24"/>
          <w:szCs w:val="24"/>
          <w:lang w:eastAsia="en-US"/>
        </w:rPr>
        <w:t>PID</w:t>
      </w:r>
      <w:r w:rsidR="00076E4A">
        <w:rPr>
          <w:spacing w:val="-1"/>
          <w:sz w:val="24"/>
          <w:szCs w:val="24"/>
          <w:lang w:eastAsia="en-US"/>
        </w:rPr>
        <w:t xml:space="preserve"> </w:t>
      </w:r>
      <w:r w:rsidRPr="00076E4A">
        <w:rPr>
          <w:spacing w:val="-1"/>
          <w:sz w:val="24"/>
          <w:szCs w:val="24"/>
          <w:lang w:eastAsia="en-US"/>
        </w:rPr>
        <w:t>PFK:</w:t>
      </w:r>
    </w:p>
    <w:p w14:paraId="77502782" w14:textId="3D39F199" w:rsidR="008E509C" w:rsidRDefault="008E509C" w:rsidP="008E509C">
      <w:pPr>
        <w:tabs>
          <w:tab w:val="left" w:pos="3150"/>
        </w:tabs>
        <w:spacing w:before="4"/>
      </w:pPr>
    </w:p>
    <w:p w14:paraId="3C52D6CB" w14:textId="6BF2CD2A" w:rsidR="008E509C" w:rsidRDefault="00076E4A" w:rsidP="008E509C">
      <w:pPr>
        <w:tabs>
          <w:tab w:val="left" w:pos="3150"/>
        </w:tabs>
        <w:spacing w:before="4"/>
      </w:pPr>
      <w:r w:rsidRPr="00076E4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5D3355" wp14:editId="78482EBC">
                <wp:simplePos x="0" y="0"/>
                <wp:positionH relativeFrom="margin">
                  <wp:posOffset>3118485</wp:posOffset>
                </wp:positionH>
                <wp:positionV relativeFrom="paragraph">
                  <wp:posOffset>11430</wp:posOffset>
                </wp:positionV>
                <wp:extent cx="3381375" cy="504825"/>
                <wp:effectExtent l="0" t="0" r="28575" b="28575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504825"/>
                          <a:chOff x="2458" y="85"/>
                          <a:chExt cx="8538" cy="203"/>
                        </a:xfrm>
                      </wpg:grpSpPr>
                      <wps:wsp>
                        <wps:cNvPr id="3" name="Freeform 10"/>
                        <wps:cNvSpPr>
                          <a:spLocks/>
                        </wps:cNvSpPr>
                        <wps:spPr bwMode="auto">
                          <a:xfrm>
                            <a:off x="2458" y="85"/>
                            <a:ext cx="8538" cy="203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538"/>
                              <a:gd name="T2" fmla="+- 0 288 85"/>
                              <a:gd name="T3" fmla="*/ 288 h 203"/>
                              <a:gd name="T4" fmla="+- 0 10996 2458"/>
                              <a:gd name="T5" fmla="*/ T4 w 8538"/>
                              <a:gd name="T6" fmla="+- 0 288 85"/>
                              <a:gd name="T7" fmla="*/ 288 h 203"/>
                              <a:gd name="T8" fmla="+- 0 10996 2458"/>
                              <a:gd name="T9" fmla="*/ T8 w 8538"/>
                              <a:gd name="T10" fmla="+- 0 85 85"/>
                              <a:gd name="T11" fmla="*/ 85 h 203"/>
                              <a:gd name="T12" fmla="+- 0 2458 2458"/>
                              <a:gd name="T13" fmla="*/ T12 w 8538"/>
                              <a:gd name="T14" fmla="+- 0 85 85"/>
                              <a:gd name="T15" fmla="*/ 85 h 203"/>
                              <a:gd name="T16" fmla="+- 0 2458 2458"/>
                              <a:gd name="T17" fmla="*/ T16 w 8538"/>
                              <a:gd name="T18" fmla="+- 0 288 85"/>
                              <a:gd name="T19" fmla="*/ 28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38" h="203">
                                <a:moveTo>
                                  <a:pt x="0" y="203"/>
                                </a:moveTo>
                                <a:lnTo>
                                  <a:pt x="8538" y="203"/>
                                </a:lnTo>
                                <a:lnTo>
                                  <a:pt x="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7FE17" id="Group 9" o:spid="_x0000_s1026" style="position:absolute;margin-left:245.55pt;margin-top:.9pt;width:266.25pt;height:39.75pt;z-index:251682816;mso-position-horizontal-relative:margin" coordorigin="2458,85" coordsize="8538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">
                <v:shape id="Freeform 10" o:spid="_x0000_s1027" style="position:absolute;left:2458;top:85;width:8538;height:203;visibility:visible;mso-wrap-style:square;v-text-anchor:top" coordsize="853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" path="m,203r8538,l8538,,,,,203xe" filled="f" strokeweight=".5pt">
                  <v:path arrowok="t" o:connecttype="custom" o:connectlocs="0,288;8538,288;8538,85;0,85;0,288" o:connectangles="0,0,0,0,0"/>
                </v:shape>
                <w10:wrap anchorx="margin"/>
              </v:group>
            </w:pict>
          </mc:Fallback>
        </mc:AlternateContent>
      </w:r>
      <w:r w:rsidRPr="009A60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9A2945" wp14:editId="37F887AE">
                <wp:simplePos x="0" y="0"/>
                <wp:positionH relativeFrom="page">
                  <wp:posOffset>1466850</wp:posOffset>
                </wp:positionH>
                <wp:positionV relativeFrom="paragraph">
                  <wp:posOffset>12700</wp:posOffset>
                </wp:positionV>
                <wp:extent cx="1314450" cy="514985"/>
                <wp:effectExtent l="0" t="0" r="19050" b="1841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2DD03" w14:textId="52A15A09" w:rsidR="00EE4C84" w:rsidRDefault="00EE4C84" w:rsidP="00076E4A">
                            <w:pPr>
                              <w:spacing w:before="120"/>
                              <w:ind w:left="227"/>
                            </w:pPr>
                            <w:r>
                              <w:rPr>
                                <w:b/>
                              </w:rPr>
                              <w:t xml:space="preserve">   OBJEDNÁVKA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A294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5.5pt;margin-top:1pt;width:103.5pt;height:40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" filled="f" strokeweight=".5pt">
                <v:textbox inset="0,0,0,0">
                  <w:txbxContent>
                    <w:p w14:paraId="5E42DD03" w14:textId="52A15A09" w:rsidR="00EE4C84" w:rsidRDefault="00EE4C84" w:rsidP="00076E4A">
                      <w:pPr>
                        <w:spacing w:before="120"/>
                        <w:ind w:left="227"/>
                      </w:pPr>
                      <w:r>
                        <w:rPr>
                          <w:b/>
                        </w:rPr>
                        <w:t xml:space="preserve">   OBJEDNÁVKA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88ABB7" w14:textId="1131417E" w:rsidR="008E509C" w:rsidRPr="00076E4A" w:rsidRDefault="008E509C" w:rsidP="008E509C">
      <w:pPr>
        <w:tabs>
          <w:tab w:val="left" w:pos="3150"/>
        </w:tabs>
        <w:spacing w:before="4"/>
        <w:rPr>
          <w:sz w:val="24"/>
          <w:szCs w:val="24"/>
        </w:rPr>
      </w:pPr>
      <w:r w:rsidRPr="00076E4A">
        <w:rPr>
          <w:sz w:val="24"/>
          <w:szCs w:val="24"/>
        </w:rPr>
        <w:t>Jedná se o:</w:t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  <w:t xml:space="preserve">Identifikace </w:t>
      </w:r>
    </w:p>
    <w:p w14:paraId="3C00C37F" w14:textId="099C7891" w:rsidR="008E509C" w:rsidRPr="00076E4A" w:rsidRDefault="008E509C" w:rsidP="008E509C">
      <w:pPr>
        <w:spacing w:before="4"/>
        <w:rPr>
          <w:sz w:val="24"/>
          <w:szCs w:val="24"/>
        </w:rPr>
      </w:pP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  <w:t>dodavatele:</w:t>
      </w:r>
    </w:p>
    <w:p w14:paraId="598C6E33" w14:textId="77777777" w:rsidR="008E509C" w:rsidRPr="009A60ED" w:rsidRDefault="008E509C" w:rsidP="008E509C">
      <w:pPr>
        <w:spacing w:before="4"/>
        <w:rPr>
          <w:sz w:val="16"/>
          <w:szCs w:val="16"/>
        </w:rPr>
      </w:pPr>
    </w:p>
    <w:p w14:paraId="2B3041E1" w14:textId="1FAD2CB8" w:rsidR="008E509C" w:rsidRPr="009A60ED" w:rsidRDefault="008E509C" w:rsidP="008E509C">
      <w:pPr>
        <w:pStyle w:val="Zkladntext"/>
        <w:ind w:left="147"/>
      </w:pPr>
      <w:r w:rsidRPr="009A60E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C8F2FEE" wp14:editId="0CD78ECF">
                <wp:simplePos x="0" y="0"/>
                <wp:positionH relativeFrom="margin">
                  <wp:posOffset>1061085</wp:posOffset>
                </wp:positionH>
                <wp:positionV relativeFrom="paragraph">
                  <wp:posOffset>130810</wp:posOffset>
                </wp:positionV>
                <wp:extent cx="5429250" cy="238125"/>
                <wp:effectExtent l="0" t="0" r="19050" b="28575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238125"/>
                          <a:chOff x="2458" y="85"/>
                          <a:chExt cx="8538" cy="203"/>
                        </a:xfrm>
                      </wpg:grpSpPr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2458" y="85"/>
                            <a:ext cx="8538" cy="203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538"/>
                              <a:gd name="T2" fmla="+- 0 288 85"/>
                              <a:gd name="T3" fmla="*/ 288 h 203"/>
                              <a:gd name="T4" fmla="+- 0 10996 2458"/>
                              <a:gd name="T5" fmla="*/ T4 w 8538"/>
                              <a:gd name="T6" fmla="+- 0 288 85"/>
                              <a:gd name="T7" fmla="*/ 288 h 203"/>
                              <a:gd name="T8" fmla="+- 0 10996 2458"/>
                              <a:gd name="T9" fmla="*/ T8 w 8538"/>
                              <a:gd name="T10" fmla="+- 0 85 85"/>
                              <a:gd name="T11" fmla="*/ 85 h 203"/>
                              <a:gd name="T12" fmla="+- 0 2458 2458"/>
                              <a:gd name="T13" fmla="*/ T12 w 8538"/>
                              <a:gd name="T14" fmla="+- 0 85 85"/>
                              <a:gd name="T15" fmla="*/ 85 h 203"/>
                              <a:gd name="T16" fmla="+- 0 2458 2458"/>
                              <a:gd name="T17" fmla="*/ T16 w 8538"/>
                              <a:gd name="T18" fmla="+- 0 288 85"/>
                              <a:gd name="T19" fmla="*/ 28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38" h="203">
                                <a:moveTo>
                                  <a:pt x="0" y="203"/>
                                </a:moveTo>
                                <a:lnTo>
                                  <a:pt x="8538" y="203"/>
                                </a:lnTo>
                                <a:lnTo>
                                  <a:pt x="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1925A" id="Group 9" o:spid="_x0000_s1026" style="position:absolute;margin-left:83.55pt;margin-top:10.3pt;width:427.5pt;height:18.75pt;z-index:251678720;mso-position-horizontal-relative:margin" coordorigin="2458,85" coordsize="8538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">
                <v:shape id="Freeform 10" o:spid="_x0000_s1027" style="position:absolute;left:2458;top:85;width:8538;height:203;visibility:visible;mso-wrap-style:square;v-text-anchor:top" coordsize="853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" path="m,203r8538,l8538,,,,,203xe" filled="f" strokeweight=".5pt">
                  <v:path arrowok="t" o:connecttype="custom" o:connectlocs="0,288;8538,288;8538,85;0,85;0,288" o:connectangles="0,0,0,0,0"/>
                </v:shape>
                <w10:wrap anchorx="margin"/>
              </v:group>
            </w:pict>
          </mc:Fallback>
        </mc:AlternateContent>
      </w:r>
    </w:p>
    <w:p w14:paraId="755C29A1" w14:textId="35EA635D" w:rsidR="008E509C" w:rsidRPr="00076E4A" w:rsidRDefault="008E509C" w:rsidP="008E509C">
      <w:pPr>
        <w:rPr>
          <w:sz w:val="24"/>
          <w:szCs w:val="24"/>
        </w:rPr>
      </w:pPr>
      <w:r w:rsidRPr="00076E4A">
        <w:rPr>
          <w:sz w:val="24"/>
          <w:szCs w:val="24"/>
        </w:rPr>
        <w:t>Popis:</w:t>
      </w:r>
    </w:p>
    <w:p w14:paraId="6BB5FDF8" w14:textId="77777777" w:rsidR="008E509C" w:rsidRPr="009A60ED" w:rsidRDefault="008E509C" w:rsidP="008E509C"/>
    <w:p w14:paraId="3FDD164B" w14:textId="77777777" w:rsidR="008E509C" w:rsidRPr="009A60ED" w:rsidRDefault="008E509C" w:rsidP="008E509C"/>
    <w:p w14:paraId="1FAD172F" w14:textId="77777777" w:rsidR="008E509C" w:rsidRPr="009A60ED" w:rsidRDefault="008E509C" w:rsidP="008E509C"/>
    <w:p w14:paraId="4E5F3B0B" w14:textId="68CFE097" w:rsidR="008E509C" w:rsidRDefault="008E509C" w:rsidP="008E509C">
      <w:pPr>
        <w:spacing w:before="3"/>
      </w:pPr>
    </w:p>
    <w:p w14:paraId="09E7E5CA" w14:textId="77777777" w:rsidR="008E509C" w:rsidRPr="00076E4A" w:rsidRDefault="008E509C" w:rsidP="008E509C">
      <w:pPr>
        <w:spacing w:before="3"/>
        <w:rPr>
          <w:sz w:val="24"/>
          <w:szCs w:val="24"/>
        </w:rPr>
      </w:pPr>
    </w:p>
    <w:p w14:paraId="3668EE16" w14:textId="77777777" w:rsidR="008E509C" w:rsidRPr="00076E4A" w:rsidRDefault="008E509C" w:rsidP="008E509C">
      <w:pPr>
        <w:pStyle w:val="Zkladntext"/>
        <w:rPr>
          <w:szCs w:val="24"/>
        </w:rPr>
      </w:pPr>
      <w:r w:rsidRPr="00076E4A">
        <w:rPr>
          <w:spacing w:val="-1"/>
          <w:szCs w:val="24"/>
        </w:rPr>
        <w:t>Finanční krytí:</w:t>
      </w:r>
    </w:p>
    <w:tbl>
      <w:tblPr>
        <w:tblStyle w:val="TableNormal"/>
        <w:tblpPr w:leftFromText="141" w:rightFromText="141" w:vertAnchor="text" w:horzAnchor="margin" w:tblpY="33"/>
        <w:tblW w:w="10201" w:type="dxa"/>
        <w:tblLayout w:type="fixed"/>
        <w:tblLook w:val="01E0" w:firstRow="1" w:lastRow="1" w:firstColumn="1" w:lastColumn="1" w:noHBand="0" w:noVBand="0"/>
      </w:tblPr>
      <w:tblGrid>
        <w:gridCol w:w="25"/>
        <w:gridCol w:w="695"/>
        <w:gridCol w:w="446"/>
        <w:gridCol w:w="600"/>
        <w:gridCol w:w="893"/>
        <w:gridCol w:w="600"/>
        <w:gridCol w:w="446"/>
        <w:gridCol w:w="1334"/>
        <w:gridCol w:w="1488"/>
        <w:gridCol w:w="1832"/>
        <w:gridCol w:w="1842"/>
      </w:tblGrid>
      <w:tr w:rsidR="008E509C" w:rsidRPr="009A60ED" w14:paraId="4082C68F" w14:textId="77777777" w:rsidTr="00076E4A">
        <w:trPr>
          <w:trHeight w:hRule="exact" w:val="304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829AB4" w14:textId="2CECA31C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NS</w:t>
            </w:r>
          </w:p>
        </w:tc>
        <w:tc>
          <w:tcPr>
            <w:tcW w:w="4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775EDFE" w14:textId="0D3A41F7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SU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37F3D4" w14:textId="0F015D93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AU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91DB97" w14:textId="426F96C3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ODPA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A205F4" w14:textId="77777777" w:rsidR="008E509C" w:rsidRPr="00076E4A" w:rsidRDefault="008E509C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POL</w:t>
            </w:r>
          </w:p>
        </w:tc>
        <w:tc>
          <w:tcPr>
            <w:tcW w:w="4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CB09CE" w14:textId="11805A2C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ZJ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43E518" w14:textId="041016A4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UZ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B8D1EF" w14:textId="78413E15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ORJ</w:t>
            </w:r>
          </w:p>
        </w:tc>
        <w:tc>
          <w:tcPr>
            <w:tcW w:w="1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5AC6B8" w14:textId="79F7A7C8" w:rsidR="008E509C" w:rsidRPr="00076E4A" w:rsidRDefault="003B71B9" w:rsidP="008E50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8E509C"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ORG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65549" w14:textId="29F93077" w:rsidR="008E509C" w:rsidRPr="00076E4A" w:rsidRDefault="008E509C" w:rsidP="008E509C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Částka v</w:t>
            </w:r>
            <w:r w:rsid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 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K</w:t>
            </w:r>
            <w:r w:rsid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č ​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 </w:t>
            </w:r>
          </w:p>
        </w:tc>
      </w:tr>
      <w:tr w:rsidR="008E509C" w:rsidRPr="009A60ED" w14:paraId="38F98CF5" w14:textId="77777777" w:rsidTr="008E509C">
        <w:trPr>
          <w:trHeight w:hRule="exact" w:val="408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4082B25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446" w:type="dxa"/>
            <w:tcBorders>
              <w:top w:val="single" w:sz="7" w:space="0" w:color="000000"/>
              <w:left w:val="single" w:sz="8" w:space="0" w:color="000000"/>
              <w:bottom w:val="single" w:sz="4" w:space="0" w:color="auto"/>
              <w:right w:val="single" w:sz="7" w:space="0" w:color="000000"/>
            </w:tcBorders>
          </w:tcPr>
          <w:p w14:paraId="786C2A6A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68A42E00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7D859BD3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09B7E817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4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6F4F6656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13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5415E2FC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66B1AD32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18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494E343A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8" w:space="0" w:color="000000"/>
            </w:tcBorders>
          </w:tcPr>
          <w:p w14:paraId="58365F79" w14:textId="77777777" w:rsidR="008E509C" w:rsidRPr="009A60ED" w:rsidRDefault="008E509C" w:rsidP="008E509C">
            <w:pPr>
              <w:rPr>
                <w:lang w:val="cs-CZ"/>
              </w:rPr>
            </w:pPr>
          </w:p>
        </w:tc>
      </w:tr>
      <w:tr w:rsidR="008E509C" w:rsidRPr="009A60ED" w14:paraId="4A47E7FC" w14:textId="77777777" w:rsidTr="008E509C">
        <w:trPr>
          <w:trHeight w:hRule="exact" w:val="269"/>
        </w:trPr>
        <w:tc>
          <w:tcPr>
            <w:tcW w:w="25" w:type="dxa"/>
            <w:tcBorders>
              <w:top w:val="single" w:sz="4" w:space="0" w:color="auto"/>
              <w:bottom w:val="nil"/>
            </w:tcBorders>
          </w:tcPr>
          <w:p w14:paraId="58A17156" w14:textId="77777777" w:rsidR="008E509C" w:rsidRPr="009A60ED" w:rsidRDefault="008E509C" w:rsidP="008E509C">
            <w:pPr>
              <w:rPr>
                <w:lang w:val="cs-CZ"/>
              </w:rPr>
            </w:pPr>
          </w:p>
        </w:tc>
        <w:tc>
          <w:tcPr>
            <w:tcW w:w="8334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85E462" w14:textId="77777777" w:rsidR="008E509C" w:rsidRPr="00076E4A" w:rsidRDefault="008E509C" w:rsidP="008E509C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Celková částka: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974BE8" w14:textId="77777777" w:rsidR="008E509C" w:rsidRPr="009A60ED" w:rsidRDefault="008E509C" w:rsidP="008E509C">
            <w:pPr>
              <w:rPr>
                <w:lang w:val="cs-CZ"/>
              </w:rPr>
            </w:pPr>
          </w:p>
        </w:tc>
      </w:tr>
    </w:tbl>
    <w:p w14:paraId="439B8D2E" w14:textId="77777777" w:rsidR="008E509C" w:rsidRDefault="008E509C" w:rsidP="008E509C"/>
    <w:p w14:paraId="4184075C" w14:textId="77777777" w:rsidR="008E509C" w:rsidRPr="00076E4A" w:rsidRDefault="008E509C" w:rsidP="008E509C">
      <w:pPr>
        <w:spacing w:before="6"/>
        <w:rPr>
          <w:sz w:val="24"/>
          <w:szCs w:val="24"/>
        </w:rPr>
      </w:pPr>
    </w:p>
    <w:p w14:paraId="011B329C" w14:textId="77777777" w:rsidR="008E509C" w:rsidRPr="00076E4A" w:rsidRDefault="008E509C" w:rsidP="008E509C">
      <w:pPr>
        <w:pStyle w:val="Zkladntext"/>
        <w:rPr>
          <w:spacing w:val="-1"/>
          <w:szCs w:val="24"/>
        </w:rPr>
      </w:pPr>
      <w:r w:rsidRPr="00076E4A">
        <w:rPr>
          <w:spacing w:val="-1"/>
          <w:szCs w:val="24"/>
        </w:rPr>
        <w:t>Příkazce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operace,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správce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rozpočtu</w:t>
      </w:r>
      <w:r w:rsidRPr="00076E4A">
        <w:rPr>
          <w:spacing w:val="-6"/>
          <w:szCs w:val="24"/>
        </w:rPr>
        <w:t xml:space="preserve"> </w:t>
      </w:r>
      <w:r w:rsidRPr="00076E4A">
        <w:rPr>
          <w:szCs w:val="24"/>
        </w:rPr>
        <w:t>a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hlavní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účetní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svým</w:t>
      </w:r>
      <w:r w:rsidRPr="00076E4A">
        <w:rPr>
          <w:spacing w:val="-7"/>
          <w:szCs w:val="24"/>
        </w:rPr>
        <w:t xml:space="preserve"> </w:t>
      </w:r>
      <w:r w:rsidRPr="00076E4A">
        <w:rPr>
          <w:spacing w:val="-1"/>
          <w:szCs w:val="24"/>
        </w:rPr>
        <w:t>podpisem</w:t>
      </w:r>
      <w:r w:rsidRPr="00076E4A">
        <w:rPr>
          <w:spacing w:val="-7"/>
          <w:szCs w:val="24"/>
        </w:rPr>
        <w:t xml:space="preserve"> </w:t>
      </w:r>
      <w:r w:rsidRPr="00076E4A">
        <w:rPr>
          <w:spacing w:val="-1"/>
          <w:szCs w:val="24"/>
        </w:rPr>
        <w:t>potvrzují,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že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provedli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předběžnou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řídící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kontrolu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dle</w:t>
      </w:r>
      <w:r w:rsidRPr="00076E4A">
        <w:rPr>
          <w:spacing w:val="-6"/>
          <w:szCs w:val="24"/>
        </w:rPr>
        <w:t xml:space="preserve"> </w:t>
      </w:r>
      <w:r w:rsidRPr="00076E4A">
        <w:rPr>
          <w:szCs w:val="24"/>
        </w:rPr>
        <w:t>§</w:t>
      </w:r>
      <w:r w:rsidRPr="00076E4A">
        <w:rPr>
          <w:spacing w:val="-3"/>
          <w:szCs w:val="24"/>
        </w:rPr>
        <w:t> </w:t>
      </w:r>
      <w:r w:rsidRPr="00076E4A">
        <w:rPr>
          <w:spacing w:val="-1"/>
          <w:szCs w:val="24"/>
        </w:rPr>
        <w:t>3,</w:t>
      </w:r>
      <w:r w:rsidRPr="00076E4A">
        <w:rPr>
          <w:spacing w:val="-6"/>
          <w:szCs w:val="24"/>
        </w:rPr>
        <w:t> </w:t>
      </w:r>
      <w:r w:rsidRPr="00076E4A">
        <w:rPr>
          <w:spacing w:val="-1"/>
          <w:szCs w:val="24"/>
        </w:rPr>
        <w:t>vyhlášky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č.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416/2004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Sb.,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kterou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se</w:t>
      </w:r>
      <w:r w:rsidRPr="00076E4A">
        <w:rPr>
          <w:szCs w:val="24"/>
        </w:rPr>
        <w:t xml:space="preserve"> </w:t>
      </w:r>
      <w:r w:rsidRPr="00076E4A">
        <w:rPr>
          <w:spacing w:val="-1"/>
          <w:szCs w:val="24"/>
        </w:rPr>
        <w:t>provádí zákon č. 320/2001</w:t>
      </w:r>
      <w:r w:rsidRPr="00076E4A">
        <w:rPr>
          <w:spacing w:val="2"/>
          <w:szCs w:val="24"/>
        </w:rPr>
        <w:t xml:space="preserve"> </w:t>
      </w:r>
      <w:r w:rsidRPr="00076E4A">
        <w:rPr>
          <w:spacing w:val="-1"/>
          <w:szCs w:val="24"/>
        </w:rPr>
        <w:t xml:space="preserve">Sb., </w:t>
      </w:r>
      <w:r w:rsidRPr="00076E4A">
        <w:rPr>
          <w:szCs w:val="24"/>
        </w:rPr>
        <w:t>o</w:t>
      </w:r>
      <w:r w:rsidRPr="00076E4A">
        <w:rPr>
          <w:spacing w:val="2"/>
          <w:szCs w:val="24"/>
        </w:rPr>
        <w:t xml:space="preserve"> </w:t>
      </w:r>
      <w:r w:rsidRPr="00076E4A">
        <w:rPr>
          <w:spacing w:val="-1"/>
          <w:szCs w:val="24"/>
        </w:rPr>
        <w:t>finanční kontrole.</w:t>
      </w:r>
    </w:p>
    <w:p w14:paraId="0B714A84" w14:textId="47CCC929" w:rsidR="008E509C" w:rsidRDefault="008E509C" w:rsidP="008E509C">
      <w:pPr>
        <w:pStyle w:val="Zkladntext"/>
        <w:rPr>
          <w:sz w:val="20"/>
        </w:rPr>
      </w:pPr>
    </w:p>
    <w:p w14:paraId="164DF2E1" w14:textId="77777777" w:rsidR="00076E4A" w:rsidRPr="00730434" w:rsidRDefault="00076E4A" w:rsidP="008E509C">
      <w:pPr>
        <w:pStyle w:val="Zkladntext"/>
        <w:rPr>
          <w:sz w:val="20"/>
        </w:rPr>
      </w:pPr>
    </w:p>
    <w:p w14:paraId="14445424" w14:textId="77777777" w:rsidR="008E509C" w:rsidRDefault="008E509C" w:rsidP="008E509C"/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E509C" w:rsidRPr="00076E4A" w14:paraId="2B2C0FF3" w14:textId="77777777" w:rsidTr="00076E4A">
        <w:tc>
          <w:tcPr>
            <w:tcW w:w="10201" w:type="dxa"/>
            <w:vAlign w:val="center"/>
          </w:tcPr>
          <w:p w14:paraId="1C5CB22C" w14:textId="77777777" w:rsidR="008E509C" w:rsidRPr="00076E4A" w:rsidRDefault="008E509C" w:rsidP="008E509C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Věcná správnost</w:t>
            </w:r>
          </w:p>
        </w:tc>
      </w:tr>
    </w:tbl>
    <w:p w14:paraId="546CA3D2" w14:textId="77777777" w:rsidR="008E509C" w:rsidRPr="00076E4A" w:rsidRDefault="008E509C" w:rsidP="00076E4A">
      <w:pPr>
        <w:spacing w:before="9" w:after="120"/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E509C" w:rsidRPr="00076E4A" w14:paraId="2BEFF69F" w14:textId="77777777" w:rsidTr="00076E4A">
        <w:tc>
          <w:tcPr>
            <w:tcW w:w="10201" w:type="dxa"/>
          </w:tcPr>
          <w:p w14:paraId="66D59CDF" w14:textId="77777777" w:rsidR="008E509C" w:rsidRPr="00076E4A" w:rsidRDefault="008E509C" w:rsidP="008E509C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Příkazce operace</w:t>
            </w:r>
          </w:p>
        </w:tc>
      </w:tr>
    </w:tbl>
    <w:p w14:paraId="2FD502E9" w14:textId="77777777" w:rsidR="008E509C" w:rsidRPr="00076E4A" w:rsidRDefault="008E509C" w:rsidP="00076E4A">
      <w:pPr>
        <w:spacing w:before="9" w:after="120"/>
        <w:rPr>
          <w:b/>
          <w:bCs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E509C" w:rsidRPr="00076E4A" w14:paraId="7FC06E15" w14:textId="77777777" w:rsidTr="00076E4A">
        <w:tc>
          <w:tcPr>
            <w:tcW w:w="10201" w:type="dxa"/>
          </w:tcPr>
          <w:p w14:paraId="19DD739F" w14:textId="77777777" w:rsidR="008E509C" w:rsidRPr="00076E4A" w:rsidRDefault="008E509C" w:rsidP="008E509C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Správce rozpočtu</w:t>
            </w:r>
          </w:p>
          <w:p w14:paraId="5FA95F78" w14:textId="77777777" w:rsidR="008E509C" w:rsidRPr="00076E4A" w:rsidRDefault="008E509C" w:rsidP="008E509C">
            <w:pPr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+ hlavní účetní</w:t>
            </w:r>
          </w:p>
        </w:tc>
      </w:tr>
    </w:tbl>
    <w:p w14:paraId="144C26A0" w14:textId="0A9E9591" w:rsidR="00076E4A" w:rsidRDefault="00076E4A" w:rsidP="008E509C">
      <w:pPr>
        <w:spacing w:before="9"/>
        <w:rPr>
          <w:sz w:val="29"/>
          <w:szCs w:val="29"/>
        </w:rPr>
      </w:pPr>
    </w:p>
    <w:p w14:paraId="00DC8CE8" w14:textId="77777777" w:rsidR="00076E4A" w:rsidRDefault="00076E4A">
      <w:pPr>
        <w:rPr>
          <w:sz w:val="29"/>
          <w:szCs w:val="29"/>
        </w:rPr>
      </w:pPr>
      <w:r>
        <w:rPr>
          <w:sz w:val="29"/>
          <w:szCs w:val="29"/>
        </w:rPr>
        <w:br w:type="page"/>
      </w:r>
    </w:p>
    <w:p w14:paraId="3D3F16C5" w14:textId="2B06CC99" w:rsidR="003B71B9" w:rsidRDefault="003B71B9" w:rsidP="005E1974">
      <w:pPr>
        <w:pStyle w:val="Zkladntext"/>
        <w:spacing w:before="87" w:after="120"/>
        <w:jc w:val="right"/>
        <w:rPr>
          <w:b/>
          <w:bCs/>
          <w:color w:val="C00000"/>
          <w:sz w:val="18"/>
          <w:szCs w:val="18"/>
        </w:rPr>
      </w:pPr>
      <w:r w:rsidRPr="00076E4A">
        <w:rPr>
          <w:b/>
          <w:bCs/>
          <w:color w:val="0F243E" w:themeColor="text2" w:themeShade="80"/>
          <w:sz w:val="32"/>
          <w:szCs w:val="32"/>
        </w:rPr>
        <w:t xml:space="preserve">Příloha </w:t>
      </w:r>
      <w:r w:rsidRPr="00997D3E">
        <w:rPr>
          <w:b/>
          <w:bCs/>
          <w:sz w:val="32"/>
          <w:szCs w:val="32"/>
        </w:rPr>
        <w:t>č. 1b</w:t>
      </w:r>
      <w:r w:rsidR="005E1974" w:rsidRPr="00997D3E">
        <w:rPr>
          <w:b/>
          <w:bCs/>
          <w:sz w:val="32"/>
          <w:szCs w:val="32"/>
        </w:rPr>
        <w:t xml:space="preserve"> </w:t>
      </w:r>
      <w:r w:rsidR="005E1974" w:rsidRPr="00997D3E">
        <w:rPr>
          <w:b/>
          <w:bCs/>
          <w:sz w:val="18"/>
          <w:szCs w:val="18"/>
        </w:rPr>
        <w:t>(</w:t>
      </w:r>
      <w:r w:rsidR="005E1974" w:rsidRPr="0034712C">
        <w:rPr>
          <w:b/>
          <w:bCs/>
          <w:color w:val="C00000"/>
          <w:sz w:val="18"/>
          <w:szCs w:val="18"/>
        </w:rPr>
        <w:t>GINIS</w:t>
      </w:r>
      <w:r w:rsidR="005E1974" w:rsidRPr="00997D3E">
        <w:rPr>
          <w:b/>
          <w:bCs/>
          <w:sz w:val="18"/>
          <w:szCs w:val="18"/>
        </w:rPr>
        <w:t>)</w:t>
      </w:r>
    </w:p>
    <w:p w14:paraId="3EE3C60D" w14:textId="77777777" w:rsidR="00493563" w:rsidRPr="005E1974" w:rsidRDefault="00493563" w:rsidP="005E1974">
      <w:pPr>
        <w:pStyle w:val="Zkladntext"/>
        <w:spacing w:before="87" w:after="120"/>
        <w:jc w:val="right"/>
        <w:rPr>
          <w:b/>
          <w:bCs/>
          <w:color w:val="0F243E" w:themeColor="text2" w:themeShade="80"/>
          <w:sz w:val="32"/>
          <w:szCs w:val="32"/>
        </w:rPr>
      </w:pPr>
    </w:p>
    <w:p w14:paraId="38596653" w14:textId="5C436890" w:rsidR="003B71B9" w:rsidRPr="00076E4A" w:rsidRDefault="003B71B9" w:rsidP="003B71B9">
      <w:pPr>
        <w:widowControl w:val="0"/>
        <w:spacing w:before="80"/>
        <w:ind w:left="143"/>
        <w:jc w:val="center"/>
        <w:rPr>
          <w:b/>
          <w:bCs/>
          <w:spacing w:val="-1"/>
          <w:sz w:val="24"/>
          <w:szCs w:val="24"/>
          <w:lang w:eastAsia="en-US"/>
        </w:rPr>
      </w:pPr>
      <w:r w:rsidRPr="00076E4A">
        <w:rPr>
          <w:b/>
          <w:bCs/>
          <w:spacing w:val="-1"/>
          <w:sz w:val="24"/>
          <w:szCs w:val="24"/>
          <w:lang w:eastAsia="en-US"/>
        </w:rPr>
        <w:t>Záznam o provedení I. předběžné kontroly k realizaci veřejného výdaje</w:t>
      </w:r>
    </w:p>
    <w:p w14:paraId="58B74110" w14:textId="77777777" w:rsidR="003B71B9" w:rsidRPr="00076E4A" w:rsidRDefault="003B71B9" w:rsidP="003B71B9">
      <w:pPr>
        <w:widowControl w:val="0"/>
        <w:spacing w:before="80"/>
        <w:ind w:left="143"/>
        <w:jc w:val="center"/>
        <w:rPr>
          <w:b/>
          <w:bCs/>
          <w:spacing w:val="-1"/>
          <w:sz w:val="24"/>
          <w:szCs w:val="24"/>
          <w:lang w:eastAsia="en-US"/>
        </w:rPr>
      </w:pPr>
      <w:r w:rsidRPr="00076E4A">
        <w:rPr>
          <w:b/>
          <w:bCs/>
          <w:spacing w:val="-1"/>
          <w:sz w:val="24"/>
          <w:szCs w:val="24"/>
          <w:lang w:eastAsia="en-US"/>
        </w:rPr>
        <w:t>před vznikem závazku</w:t>
      </w:r>
    </w:p>
    <w:p w14:paraId="0947E486" w14:textId="77777777" w:rsidR="003B71B9" w:rsidRDefault="003B71B9" w:rsidP="003B71B9">
      <w:pPr>
        <w:widowControl w:val="0"/>
        <w:spacing w:before="80"/>
        <w:ind w:left="143"/>
        <w:rPr>
          <w:spacing w:val="-1"/>
          <w:lang w:val="en-US" w:eastAsia="en-US"/>
        </w:rPr>
      </w:pPr>
    </w:p>
    <w:p w14:paraId="261696C3" w14:textId="51D2BF66" w:rsidR="003B71B9" w:rsidRPr="00076E4A" w:rsidRDefault="003B71B9" w:rsidP="003B71B9">
      <w:pPr>
        <w:widowControl w:val="0"/>
        <w:spacing w:before="80"/>
        <w:ind w:left="143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>Vyhotovil:</w:t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  <w:t xml:space="preserve">       </w:t>
      </w:r>
      <w:r>
        <w:rPr>
          <w:spacing w:val="-1"/>
          <w:sz w:val="24"/>
          <w:szCs w:val="24"/>
          <w:lang w:eastAsia="en-US"/>
        </w:rPr>
        <w:t xml:space="preserve">         </w:t>
      </w:r>
      <w:r w:rsidRPr="00076E4A">
        <w:rPr>
          <w:spacing w:val="-1"/>
          <w:sz w:val="24"/>
          <w:szCs w:val="24"/>
          <w:lang w:eastAsia="en-US"/>
        </w:rPr>
        <w:t>PID SML:</w:t>
      </w:r>
    </w:p>
    <w:p w14:paraId="4BA28584" w14:textId="7247C165" w:rsidR="003B71B9" w:rsidRPr="00076E4A" w:rsidRDefault="003B71B9" w:rsidP="003B71B9">
      <w:pPr>
        <w:widowControl w:val="0"/>
        <w:spacing w:before="87"/>
        <w:ind w:left="143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>Datum</w:t>
      </w:r>
      <w:r w:rsidRPr="00076E4A">
        <w:rPr>
          <w:spacing w:val="-2"/>
          <w:sz w:val="24"/>
          <w:szCs w:val="24"/>
          <w:lang w:eastAsia="en-US"/>
        </w:rPr>
        <w:t xml:space="preserve"> </w:t>
      </w:r>
      <w:r w:rsidRPr="00076E4A">
        <w:rPr>
          <w:spacing w:val="-1"/>
          <w:sz w:val="24"/>
          <w:szCs w:val="24"/>
          <w:lang w:eastAsia="en-US"/>
        </w:rPr>
        <w:t>vyhotovení:</w:t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  <w:t xml:space="preserve">      </w:t>
      </w:r>
      <w:r>
        <w:rPr>
          <w:spacing w:val="-1"/>
          <w:sz w:val="24"/>
          <w:szCs w:val="24"/>
          <w:lang w:eastAsia="en-US"/>
        </w:rPr>
        <w:t xml:space="preserve">          </w:t>
      </w:r>
      <w:r w:rsidRPr="00076E4A">
        <w:rPr>
          <w:spacing w:val="-1"/>
          <w:sz w:val="24"/>
          <w:szCs w:val="24"/>
          <w:lang w:eastAsia="en-US"/>
        </w:rPr>
        <w:t>Agendové číslo:</w:t>
      </w:r>
    </w:p>
    <w:p w14:paraId="34E8E827" w14:textId="1F51DAD3" w:rsidR="003B71B9" w:rsidRDefault="003B71B9" w:rsidP="003B71B9">
      <w:pPr>
        <w:widowControl w:val="0"/>
        <w:spacing w:before="85"/>
        <w:ind w:left="143"/>
        <w:rPr>
          <w:sz w:val="24"/>
          <w:szCs w:val="24"/>
          <w:lang w:eastAsia="en-US"/>
        </w:rPr>
      </w:pP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</w:r>
      <w:r w:rsidRPr="00076E4A">
        <w:rPr>
          <w:sz w:val="24"/>
          <w:szCs w:val="24"/>
          <w:lang w:eastAsia="en-US"/>
        </w:rPr>
        <w:tab/>
        <w:t xml:space="preserve">    </w:t>
      </w:r>
      <w:r>
        <w:rPr>
          <w:sz w:val="24"/>
          <w:szCs w:val="24"/>
          <w:lang w:eastAsia="en-US"/>
        </w:rPr>
        <w:t xml:space="preserve">    </w:t>
      </w:r>
      <w:r w:rsidRPr="00076E4A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      </w:t>
      </w:r>
      <w:r w:rsidRPr="00076E4A">
        <w:rPr>
          <w:sz w:val="24"/>
          <w:szCs w:val="24"/>
          <w:lang w:eastAsia="en-US"/>
        </w:rPr>
        <w:t xml:space="preserve"> Značka PFK:</w:t>
      </w:r>
    </w:p>
    <w:p w14:paraId="3E0F7ACE" w14:textId="4FF31CF3" w:rsidR="003B71B9" w:rsidRPr="00076E4A" w:rsidRDefault="003B71B9" w:rsidP="003B71B9">
      <w:pPr>
        <w:widowControl w:val="0"/>
        <w:spacing w:before="85"/>
        <w:ind w:left="143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  <w:t xml:space="preserve">    PID PFK:</w:t>
      </w:r>
    </w:p>
    <w:p w14:paraId="661EF9C8" w14:textId="211EA393" w:rsidR="003B71B9" w:rsidRPr="00076E4A" w:rsidRDefault="003B71B9" w:rsidP="003B71B9">
      <w:pPr>
        <w:widowControl w:val="0"/>
        <w:spacing w:before="82" w:line="347" w:lineRule="auto"/>
        <w:ind w:left="143" w:right="3824"/>
        <w:rPr>
          <w:sz w:val="24"/>
          <w:szCs w:val="24"/>
          <w:lang w:eastAsia="en-US"/>
        </w:rPr>
      </w:pP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  <w:r w:rsidRPr="00076E4A">
        <w:rPr>
          <w:spacing w:val="-1"/>
          <w:sz w:val="24"/>
          <w:szCs w:val="24"/>
          <w:lang w:eastAsia="en-US"/>
        </w:rPr>
        <w:tab/>
      </w:r>
    </w:p>
    <w:p w14:paraId="296514C6" w14:textId="7B32E085" w:rsidR="003B71B9" w:rsidRDefault="003B71B9" w:rsidP="003B71B9">
      <w:pPr>
        <w:tabs>
          <w:tab w:val="left" w:pos="3150"/>
        </w:tabs>
        <w:spacing w:before="4"/>
      </w:pPr>
      <w:r w:rsidRPr="00076E4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76AD55" wp14:editId="6F5914A9">
                <wp:simplePos x="0" y="0"/>
                <wp:positionH relativeFrom="margin">
                  <wp:posOffset>3318510</wp:posOffset>
                </wp:positionH>
                <wp:positionV relativeFrom="paragraph">
                  <wp:posOffset>5080</wp:posOffset>
                </wp:positionV>
                <wp:extent cx="3181350" cy="609600"/>
                <wp:effectExtent l="0" t="0" r="19050" b="1905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609600"/>
                          <a:chOff x="2458" y="85"/>
                          <a:chExt cx="8538" cy="203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458" y="85"/>
                            <a:ext cx="8538" cy="203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538"/>
                              <a:gd name="T2" fmla="+- 0 288 85"/>
                              <a:gd name="T3" fmla="*/ 288 h 203"/>
                              <a:gd name="T4" fmla="+- 0 10996 2458"/>
                              <a:gd name="T5" fmla="*/ T4 w 8538"/>
                              <a:gd name="T6" fmla="+- 0 288 85"/>
                              <a:gd name="T7" fmla="*/ 288 h 203"/>
                              <a:gd name="T8" fmla="+- 0 10996 2458"/>
                              <a:gd name="T9" fmla="*/ T8 w 8538"/>
                              <a:gd name="T10" fmla="+- 0 85 85"/>
                              <a:gd name="T11" fmla="*/ 85 h 203"/>
                              <a:gd name="T12" fmla="+- 0 2458 2458"/>
                              <a:gd name="T13" fmla="*/ T12 w 8538"/>
                              <a:gd name="T14" fmla="+- 0 85 85"/>
                              <a:gd name="T15" fmla="*/ 85 h 203"/>
                              <a:gd name="T16" fmla="+- 0 2458 2458"/>
                              <a:gd name="T17" fmla="*/ T16 w 8538"/>
                              <a:gd name="T18" fmla="+- 0 288 85"/>
                              <a:gd name="T19" fmla="*/ 28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38" h="203">
                                <a:moveTo>
                                  <a:pt x="0" y="203"/>
                                </a:moveTo>
                                <a:lnTo>
                                  <a:pt x="8538" y="203"/>
                                </a:lnTo>
                                <a:lnTo>
                                  <a:pt x="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F4109" id="Group 9" o:spid="_x0000_s1026" style="position:absolute;margin-left:261.3pt;margin-top:.4pt;width:250.5pt;height:48pt;z-index:251686912;mso-position-horizontal-relative:margin" coordorigin="2458,85" coordsize="8538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">
                <v:shape id="Freeform 10" o:spid="_x0000_s1027" style="position:absolute;left:2458;top:85;width:8538;height:203;visibility:visible;mso-wrap-style:square;v-text-anchor:top" coordsize="853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" path="m,203r8538,l8538,,,,,203xe" filled="f" strokeweight=".5pt">
                  <v:path arrowok="t" o:connecttype="custom" o:connectlocs="0,288;8538,288;8538,85;0,85;0,288" o:connectangles="0,0,0,0,0"/>
                </v:shape>
                <w10:wrap anchorx="margin"/>
              </v:group>
            </w:pict>
          </mc:Fallback>
        </mc:AlternateContent>
      </w:r>
      <w:r w:rsidRPr="009A60E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0912BB" wp14:editId="1A67E22F">
                <wp:simplePos x="0" y="0"/>
                <wp:positionH relativeFrom="page">
                  <wp:posOffset>1447800</wp:posOffset>
                </wp:positionH>
                <wp:positionV relativeFrom="paragraph">
                  <wp:posOffset>9525</wp:posOffset>
                </wp:positionV>
                <wp:extent cx="1733550" cy="514985"/>
                <wp:effectExtent l="0" t="0" r="19050" b="1841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95DCEF" w14:textId="72CF83EA" w:rsidR="00EE4C84" w:rsidRPr="003B71B9" w:rsidRDefault="00EE4C84" w:rsidP="003B71B9">
                            <w:pPr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 w:rsidRPr="003B71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71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Smlouva dodavatelská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12BB" id="_x0000_s1027" type="#_x0000_t202" style="position:absolute;margin-left:114pt;margin-top:.75pt;width:136.5pt;height:40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" filled="f" strokeweight=".5pt">
                <v:textbox inset="0,0,0,0">
                  <w:txbxContent>
                    <w:p w14:paraId="5395DCEF" w14:textId="72CF83EA" w:rsidR="00EE4C84" w:rsidRPr="003B71B9" w:rsidRDefault="00EE4C84" w:rsidP="003B71B9">
                      <w:pPr>
                        <w:spacing w:before="120"/>
                        <w:rPr>
                          <w:sz w:val="24"/>
                          <w:szCs w:val="24"/>
                        </w:rPr>
                      </w:pPr>
                      <w:r w:rsidRPr="003B71B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B71B9">
                        <w:rPr>
                          <w:b/>
                          <w:sz w:val="24"/>
                          <w:szCs w:val="24"/>
                        </w:rPr>
                        <w:t xml:space="preserve"> Smlouva dodavatelská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DABD08" w14:textId="148179EB" w:rsidR="003B71B9" w:rsidRPr="00076E4A" w:rsidRDefault="003B71B9" w:rsidP="003B71B9">
      <w:pPr>
        <w:tabs>
          <w:tab w:val="left" w:pos="3150"/>
        </w:tabs>
        <w:spacing w:before="4"/>
        <w:rPr>
          <w:sz w:val="24"/>
          <w:szCs w:val="24"/>
        </w:rPr>
      </w:pPr>
      <w:r w:rsidRPr="00076E4A">
        <w:rPr>
          <w:sz w:val="24"/>
          <w:szCs w:val="24"/>
        </w:rPr>
        <w:t>Jedná se o:</w:t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076E4A">
        <w:rPr>
          <w:sz w:val="24"/>
          <w:szCs w:val="24"/>
        </w:rPr>
        <w:t xml:space="preserve">Identifikace </w:t>
      </w:r>
    </w:p>
    <w:p w14:paraId="5392B239" w14:textId="0F8AB6CB" w:rsidR="003B71B9" w:rsidRPr="00076E4A" w:rsidRDefault="003B71B9" w:rsidP="003B71B9">
      <w:pPr>
        <w:spacing w:before="4"/>
        <w:rPr>
          <w:sz w:val="24"/>
          <w:szCs w:val="24"/>
        </w:rPr>
      </w:pP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 w:rsidRPr="00076E4A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076E4A">
        <w:rPr>
          <w:sz w:val="24"/>
          <w:szCs w:val="24"/>
        </w:rPr>
        <w:t>dodavatele:</w:t>
      </w:r>
    </w:p>
    <w:p w14:paraId="3DCC1823" w14:textId="77777777" w:rsidR="003B71B9" w:rsidRPr="009A60ED" w:rsidRDefault="003B71B9" w:rsidP="003B71B9">
      <w:pPr>
        <w:spacing w:before="4"/>
        <w:rPr>
          <w:sz w:val="16"/>
          <w:szCs w:val="16"/>
        </w:rPr>
      </w:pPr>
    </w:p>
    <w:p w14:paraId="59C6D1FA" w14:textId="77777777" w:rsidR="003B71B9" w:rsidRPr="009A60ED" w:rsidRDefault="003B71B9" w:rsidP="003B71B9">
      <w:pPr>
        <w:pStyle w:val="Zkladntext"/>
        <w:ind w:left="147"/>
      </w:pPr>
      <w:r w:rsidRPr="009A60ED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59DA191" wp14:editId="49DAFDC9">
                <wp:simplePos x="0" y="0"/>
                <wp:positionH relativeFrom="margin">
                  <wp:posOffset>1032510</wp:posOffset>
                </wp:positionH>
                <wp:positionV relativeFrom="paragraph">
                  <wp:posOffset>128905</wp:posOffset>
                </wp:positionV>
                <wp:extent cx="5457825" cy="238125"/>
                <wp:effectExtent l="0" t="0" r="28575" b="28575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238125"/>
                          <a:chOff x="2458" y="85"/>
                          <a:chExt cx="8538" cy="203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2458" y="85"/>
                            <a:ext cx="8538" cy="203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538"/>
                              <a:gd name="T2" fmla="+- 0 288 85"/>
                              <a:gd name="T3" fmla="*/ 288 h 203"/>
                              <a:gd name="T4" fmla="+- 0 10996 2458"/>
                              <a:gd name="T5" fmla="*/ T4 w 8538"/>
                              <a:gd name="T6" fmla="+- 0 288 85"/>
                              <a:gd name="T7" fmla="*/ 288 h 203"/>
                              <a:gd name="T8" fmla="+- 0 10996 2458"/>
                              <a:gd name="T9" fmla="*/ T8 w 8538"/>
                              <a:gd name="T10" fmla="+- 0 85 85"/>
                              <a:gd name="T11" fmla="*/ 85 h 203"/>
                              <a:gd name="T12" fmla="+- 0 2458 2458"/>
                              <a:gd name="T13" fmla="*/ T12 w 8538"/>
                              <a:gd name="T14" fmla="+- 0 85 85"/>
                              <a:gd name="T15" fmla="*/ 85 h 203"/>
                              <a:gd name="T16" fmla="+- 0 2458 2458"/>
                              <a:gd name="T17" fmla="*/ T16 w 8538"/>
                              <a:gd name="T18" fmla="+- 0 288 85"/>
                              <a:gd name="T19" fmla="*/ 28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38" h="203">
                                <a:moveTo>
                                  <a:pt x="0" y="203"/>
                                </a:moveTo>
                                <a:lnTo>
                                  <a:pt x="8538" y="203"/>
                                </a:lnTo>
                                <a:lnTo>
                                  <a:pt x="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7AFB" id="Group 9" o:spid="_x0000_s1026" style="position:absolute;margin-left:81.3pt;margin-top:10.15pt;width:429.75pt;height:18.75pt;z-index:251684864;mso-position-horizontal-relative:margin" coordorigin="2458,85" coordsize="8538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">
                <v:shape id="Freeform 10" o:spid="_x0000_s1027" style="position:absolute;left:2458;top:85;width:8538;height:203;visibility:visible;mso-wrap-style:square;v-text-anchor:top" coordsize="853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" path="m,203r8538,l8538,,,,,203xe" filled="f" strokeweight=".5pt">
                  <v:path arrowok="t" o:connecttype="custom" o:connectlocs="0,288;8538,288;8538,85;0,85;0,288" o:connectangles="0,0,0,0,0"/>
                </v:shape>
                <w10:wrap anchorx="margin"/>
              </v:group>
            </w:pict>
          </mc:Fallback>
        </mc:AlternateContent>
      </w:r>
    </w:p>
    <w:p w14:paraId="3B7246CD" w14:textId="77777777" w:rsidR="003B71B9" w:rsidRPr="00076E4A" w:rsidRDefault="003B71B9" w:rsidP="003B71B9">
      <w:pPr>
        <w:rPr>
          <w:sz w:val="24"/>
          <w:szCs w:val="24"/>
        </w:rPr>
      </w:pPr>
      <w:r w:rsidRPr="00076E4A">
        <w:rPr>
          <w:sz w:val="24"/>
          <w:szCs w:val="24"/>
        </w:rPr>
        <w:t>Popis:</w:t>
      </w:r>
    </w:p>
    <w:p w14:paraId="2A12FE4A" w14:textId="77777777" w:rsidR="003B71B9" w:rsidRPr="009A60ED" w:rsidRDefault="003B71B9" w:rsidP="003B71B9"/>
    <w:p w14:paraId="35B2323A" w14:textId="77777777" w:rsidR="003B71B9" w:rsidRPr="009A60ED" w:rsidRDefault="003B71B9" w:rsidP="003B71B9"/>
    <w:p w14:paraId="103DB0A4" w14:textId="77777777" w:rsidR="003B71B9" w:rsidRPr="009A60ED" w:rsidRDefault="003B71B9" w:rsidP="003B71B9"/>
    <w:p w14:paraId="29AE47B1" w14:textId="77777777" w:rsidR="003B71B9" w:rsidRDefault="003B71B9" w:rsidP="003B71B9">
      <w:pPr>
        <w:spacing w:before="3"/>
      </w:pPr>
    </w:p>
    <w:p w14:paraId="1E01090D" w14:textId="77777777" w:rsidR="003B71B9" w:rsidRPr="00076E4A" w:rsidRDefault="003B71B9" w:rsidP="003B71B9">
      <w:pPr>
        <w:spacing w:before="3"/>
        <w:rPr>
          <w:sz w:val="24"/>
          <w:szCs w:val="24"/>
        </w:rPr>
      </w:pPr>
    </w:p>
    <w:p w14:paraId="28C4F098" w14:textId="77777777" w:rsidR="003B71B9" w:rsidRPr="00076E4A" w:rsidRDefault="003B71B9" w:rsidP="003B71B9">
      <w:pPr>
        <w:pStyle w:val="Zkladntext"/>
        <w:rPr>
          <w:szCs w:val="24"/>
        </w:rPr>
      </w:pPr>
      <w:r w:rsidRPr="00076E4A">
        <w:rPr>
          <w:spacing w:val="-1"/>
          <w:szCs w:val="24"/>
        </w:rPr>
        <w:t>Finanční krytí:</w:t>
      </w:r>
    </w:p>
    <w:tbl>
      <w:tblPr>
        <w:tblStyle w:val="TableNormal"/>
        <w:tblpPr w:leftFromText="141" w:rightFromText="141" w:vertAnchor="text" w:horzAnchor="margin" w:tblpY="33"/>
        <w:tblW w:w="10201" w:type="dxa"/>
        <w:tblLayout w:type="fixed"/>
        <w:tblLook w:val="01E0" w:firstRow="1" w:lastRow="1" w:firstColumn="1" w:lastColumn="1" w:noHBand="0" w:noVBand="0"/>
      </w:tblPr>
      <w:tblGrid>
        <w:gridCol w:w="25"/>
        <w:gridCol w:w="695"/>
        <w:gridCol w:w="446"/>
        <w:gridCol w:w="600"/>
        <w:gridCol w:w="893"/>
        <w:gridCol w:w="600"/>
        <w:gridCol w:w="446"/>
        <w:gridCol w:w="1334"/>
        <w:gridCol w:w="1488"/>
        <w:gridCol w:w="1832"/>
        <w:gridCol w:w="1842"/>
      </w:tblGrid>
      <w:tr w:rsidR="003B71B9" w:rsidRPr="009A60ED" w14:paraId="2C7949A4" w14:textId="77777777" w:rsidTr="00631415">
        <w:trPr>
          <w:trHeight w:hRule="exact" w:val="304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64ECBE4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NS</w:t>
            </w:r>
          </w:p>
        </w:tc>
        <w:tc>
          <w:tcPr>
            <w:tcW w:w="4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7F0A70C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SU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453A33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AU</w:t>
            </w: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D66AE7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ODPA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CFF87B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POL</w:t>
            </w:r>
          </w:p>
        </w:tc>
        <w:tc>
          <w:tcPr>
            <w:tcW w:w="4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C7B5A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ZJ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94D80D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UZ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3158F2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ORJ</w:t>
            </w:r>
          </w:p>
        </w:tc>
        <w:tc>
          <w:tcPr>
            <w:tcW w:w="1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2DF6CE" w14:textId="77777777" w:rsidR="003B71B9" w:rsidRPr="00076E4A" w:rsidRDefault="003B71B9" w:rsidP="006314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ORG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23433" w14:textId="77777777" w:rsidR="003B71B9" w:rsidRPr="00076E4A" w:rsidRDefault="003B71B9" w:rsidP="00631415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Částka 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 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>č ​</w:t>
            </w:r>
            <w:r w:rsidRPr="00076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cs-CZ"/>
              </w:rPr>
              <w:t xml:space="preserve">  </w:t>
            </w:r>
          </w:p>
        </w:tc>
      </w:tr>
      <w:tr w:rsidR="003B71B9" w:rsidRPr="009A60ED" w14:paraId="015195FB" w14:textId="77777777" w:rsidTr="00631415">
        <w:trPr>
          <w:trHeight w:hRule="exact" w:val="408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40AEC7F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446" w:type="dxa"/>
            <w:tcBorders>
              <w:top w:val="single" w:sz="7" w:space="0" w:color="000000"/>
              <w:left w:val="single" w:sz="8" w:space="0" w:color="000000"/>
              <w:bottom w:val="single" w:sz="4" w:space="0" w:color="auto"/>
              <w:right w:val="single" w:sz="7" w:space="0" w:color="000000"/>
            </w:tcBorders>
          </w:tcPr>
          <w:p w14:paraId="721FAEC2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44803486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89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056BCFD3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14108EA6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4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5A3D243C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13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76A3F8E5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0B906700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18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14:paraId="3DCC1D94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8" w:space="0" w:color="000000"/>
            </w:tcBorders>
          </w:tcPr>
          <w:p w14:paraId="5A97818B" w14:textId="77777777" w:rsidR="003B71B9" w:rsidRPr="009A60ED" w:rsidRDefault="003B71B9" w:rsidP="00631415">
            <w:pPr>
              <w:rPr>
                <w:lang w:val="cs-CZ"/>
              </w:rPr>
            </w:pPr>
          </w:p>
        </w:tc>
      </w:tr>
      <w:tr w:rsidR="003B71B9" w:rsidRPr="009A60ED" w14:paraId="57A75C6B" w14:textId="77777777" w:rsidTr="00631415">
        <w:trPr>
          <w:trHeight w:hRule="exact" w:val="269"/>
        </w:trPr>
        <w:tc>
          <w:tcPr>
            <w:tcW w:w="25" w:type="dxa"/>
            <w:tcBorders>
              <w:top w:val="single" w:sz="4" w:space="0" w:color="auto"/>
              <w:bottom w:val="nil"/>
            </w:tcBorders>
          </w:tcPr>
          <w:p w14:paraId="31F3618D" w14:textId="77777777" w:rsidR="003B71B9" w:rsidRPr="009A60ED" w:rsidRDefault="003B71B9" w:rsidP="00631415">
            <w:pPr>
              <w:rPr>
                <w:lang w:val="cs-CZ"/>
              </w:rPr>
            </w:pPr>
          </w:p>
        </w:tc>
        <w:tc>
          <w:tcPr>
            <w:tcW w:w="8334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0F22DDF" w14:textId="77777777" w:rsidR="003B71B9" w:rsidRPr="00076E4A" w:rsidRDefault="003B71B9" w:rsidP="00631415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076E4A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Celková částka: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D6AC93" w14:textId="77777777" w:rsidR="003B71B9" w:rsidRPr="009A60ED" w:rsidRDefault="003B71B9" w:rsidP="00631415">
            <w:pPr>
              <w:rPr>
                <w:lang w:val="cs-CZ"/>
              </w:rPr>
            </w:pPr>
          </w:p>
        </w:tc>
      </w:tr>
    </w:tbl>
    <w:p w14:paraId="4A91469E" w14:textId="77777777" w:rsidR="003B71B9" w:rsidRDefault="003B71B9" w:rsidP="003B71B9"/>
    <w:p w14:paraId="424EFBC2" w14:textId="77777777" w:rsidR="003B71B9" w:rsidRPr="00076E4A" w:rsidRDefault="003B71B9" w:rsidP="003B71B9">
      <w:pPr>
        <w:spacing w:before="6"/>
        <w:rPr>
          <w:sz w:val="24"/>
          <w:szCs w:val="24"/>
        </w:rPr>
      </w:pPr>
    </w:p>
    <w:p w14:paraId="6B1D0B94" w14:textId="77777777" w:rsidR="003B71B9" w:rsidRPr="00076E4A" w:rsidRDefault="003B71B9" w:rsidP="003B71B9">
      <w:pPr>
        <w:pStyle w:val="Zkladntext"/>
        <w:rPr>
          <w:spacing w:val="-1"/>
          <w:szCs w:val="24"/>
        </w:rPr>
      </w:pPr>
      <w:r w:rsidRPr="00076E4A">
        <w:rPr>
          <w:spacing w:val="-1"/>
          <w:szCs w:val="24"/>
        </w:rPr>
        <w:t>Příkazce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operace,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správce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rozpočtu</w:t>
      </w:r>
      <w:r w:rsidRPr="00076E4A">
        <w:rPr>
          <w:spacing w:val="-6"/>
          <w:szCs w:val="24"/>
        </w:rPr>
        <w:t xml:space="preserve"> </w:t>
      </w:r>
      <w:r w:rsidRPr="00076E4A">
        <w:rPr>
          <w:szCs w:val="24"/>
        </w:rPr>
        <w:t>a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hlavní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účetní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svým</w:t>
      </w:r>
      <w:r w:rsidRPr="00076E4A">
        <w:rPr>
          <w:spacing w:val="-7"/>
          <w:szCs w:val="24"/>
        </w:rPr>
        <w:t xml:space="preserve"> </w:t>
      </w:r>
      <w:r w:rsidRPr="00076E4A">
        <w:rPr>
          <w:spacing w:val="-1"/>
          <w:szCs w:val="24"/>
        </w:rPr>
        <w:t>podpisem</w:t>
      </w:r>
      <w:r w:rsidRPr="00076E4A">
        <w:rPr>
          <w:spacing w:val="-7"/>
          <w:szCs w:val="24"/>
        </w:rPr>
        <w:t xml:space="preserve"> </w:t>
      </w:r>
      <w:r w:rsidRPr="00076E4A">
        <w:rPr>
          <w:spacing w:val="-1"/>
          <w:szCs w:val="24"/>
        </w:rPr>
        <w:t>potvrzují,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že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provedli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předběžnou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řídící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kontrolu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dle</w:t>
      </w:r>
      <w:r w:rsidRPr="00076E4A">
        <w:rPr>
          <w:spacing w:val="-6"/>
          <w:szCs w:val="24"/>
        </w:rPr>
        <w:t xml:space="preserve"> </w:t>
      </w:r>
      <w:r w:rsidRPr="00076E4A">
        <w:rPr>
          <w:szCs w:val="24"/>
        </w:rPr>
        <w:t>§</w:t>
      </w:r>
      <w:r w:rsidRPr="00076E4A">
        <w:rPr>
          <w:spacing w:val="-3"/>
          <w:szCs w:val="24"/>
        </w:rPr>
        <w:t> </w:t>
      </w:r>
      <w:r w:rsidRPr="00076E4A">
        <w:rPr>
          <w:spacing w:val="-1"/>
          <w:szCs w:val="24"/>
        </w:rPr>
        <w:t>3,</w:t>
      </w:r>
      <w:r w:rsidRPr="00076E4A">
        <w:rPr>
          <w:spacing w:val="-6"/>
          <w:szCs w:val="24"/>
        </w:rPr>
        <w:t> </w:t>
      </w:r>
      <w:r w:rsidRPr="00076E4A">
        <w:rPr>
          <w:spacing w:val="-1"/>
          <w:szCs w:val="24"/>
        </w:rPr>
        <w:t>vyhlášky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č.</w:t>
      </w:r>
      <w:r w:rsidRPr="00076E4A">
        <w:rPr>
          <w:spacing w:val="-4"/>
          <w:szCs w:val="24"/>
        </w:rPr>
        <w:t xml:space="preserve"> </w:t>
      </w:r>
      <w:r w:rsidRPr="00076E4A">
        <w:rPr>
          <w:spacing w:val="-1"/>
          <w:szCs w:val="24"/>
        </w:rPr>
        <w:t>416/2004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Sb.,</w:t>
      </w:r>
      <w:r w:rsidRPr="00076E4A">
        <w:rPr>
          <w:spacing w:val="-6"/>
          <w:szCs w:val="24"/>
        </w:rPr>
        <w:t xml:space="preserve"> </w:t>
      </w:r>
      <w:r w:rsidRPr="00076E4A">
        <w:rPr>
          <w:spacing w:val="-1"/>
          <w:szCs w:val="24"/>
        </w:rPr>
        <w:t>kterou</w:t>
      </w:r>
      <w:r w:rsidRPr="00076E4A">
        <w:rPr>
          <w:spacing w:val="-3"/>
          <w:szCs w:val="24"/>
        </w:rPr>
        <w:t xml:space="preserve"> </w:t>
      </w:r>
      <w:r w:rsidRPr="00076E4A">
        <w:rPr>
          <w:spacing w:val="-1"/>
          <w:szCs w:val="24"/>
        </w:rPr>
        <w:t>se</w:t>
      </w:r>
      <w:r w:rsidRPr="00076E4A">
        <w:rPr>
          <w:szCs w:val="24"/>
        </w:rPr>
        <w:t xml:space="preserve"> </w:t>
      </w:r>
      <w:r w:rsidRPr="00076E4A">
        <w:rPr>
          <w:spacing w:val="-1"/>
          <w:szCs w:val="24"/>
        </w:rPr>
        <w:t>provádí zákon č. 320/2001</w:t>
      </w:r>
      <w:r w:rsidRPr="00076E4A">
        <w:rPr>
          <w:spacing w:val="2"/>
          <w:szCs w:val="24"/>
        </w:rPr>
        <w:t xml:space="preserve"> </w:t>
      </w:r>
      <w:r w:rsidRPr="00076E4A">
        <w:rPr>
          <w:spacing w:val="-1"/>
          <w:szCs w:val="24"/>
        </w:rPr>
        <w:t xml:space="preserve">Sb., </w:t>
      </w:r>
      <w:r w:rsidRPr="00076E4A">
        <w:rPr>
          <w:szCs w:val="24"/>
        </w:rPr>
        <w:t>o</w:t>
      </w:r>
      <w:r w:rsidRPr="00076E4A">
        <w:rPr>
          <w:spacing w:val="2"/>
          <w:szCs w:val="24"/>
        </w:rPr>
        <w:t xml:space="preserve"> </w:t>
      </w:r>
      <w:r w:rsidRPr="00076E4A">
        <w:rPr>
          <w:spacing w:val="-1"/>
          <w:szCs w:val="24"/>
        </w:rPr>
        <w:t>finanční kontrole.</w:t>
      </w:r>
    </w:p>
    <w:p w14:paraId="54521F41" w14:textId="77777777" w:rsidR="003B71B9" w:rsidRDefault="003B71B9" w:rsidP="003B71B9">
      <w:pPr>
        <w:pStyle w:val="Zkladntext"/>
        <w:rPr>
          <w:sz w:val="20"/>
        </w:rPr>
      </w:pPr>
    </w:p>
    <w:p w14:paraId="6D85EF6E" w14:textId="77777777" w:rsidR="003B71B9" w:rsidRPr="00730434" w:rsidRDefault="003B71B9" w:rsidP="003B71B9">
      <w:pPr>
        <w:pStyle w:val="Zkladntext"/>
        <w:rPr>
          <w:sz w:val="20"/>
        </w:rPr>
      </w:pPr>
    </w:p>
    <w:p w14:paraId="463F419A" w14:textId="77777777" w:rsidR="003B71B9" w:rsidRDefault="003B71B9" w:rsidP="003B71B9"/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71B9" w:rsidRPr="00076E4A" w14:paraId="258E9862" w14:textId="77777777" w:rsidTr="00631415">
        <w:tc>
          <w:tcPr>
            <w:tcW w:w="10201" w:type="dxa"/>
            <w:vAlign w:val="center"/>
          </w:tcPr>
          <w:p w14:paraId="03C4877E" w14:textId="77777777" w:rsidR="003B71B9" w:rsidRPr="00076E4A" w:rsidRDefault="003B71B9" w:rsidP="00631415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Věcná správnost</w:t>
            </w:r>
          </w:p>
        </w:tc>
      </w:tr>
    </w:tbl>
    <w:p w14:paraId="6A78B680" w14:textId="77777777" w:rsidR="003B71B9" w:rsidRPr="00076E4A" w:rsidRDefault="003B71B9" w:rsidP="003B71B9">
      <w:pPr>
        <w:spacing w:before="9" w:after="120"/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71B9" w:rsidRPr="00076E4A" w14:paraId="399B778F" w14:textId="77777777" w:rsidTr="00631415">
        <w:tc>
          <w:tcPr>
            <w:tcW w:w="10201" w:type="dxa"/>
          </w:tcPr>
          <w:p w14:paraId="33FE309B" w14:textId="77777777" w:rsidR="003B71B9" w:rsidRPr="00076E4A" w:rsidRDefault="003B71B9" w:rsidP="00631415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Příkazce operace</w:t>
            </w:r>
          </w:p>
        </w:tc>
      </w:tr>
    </w:tbl>
    <w:p w14:paraId="1C468D35" w14:textId="77777777" w:rsidR="003B71B9" w:rsidRPr="00076E4A" w:rsidRDefault="003B71B9" w:rsidP="003B71B9">
      <w:pPr>
        <w:spacing w:before="9" w:after="120"/>
        <w:rPr>
          <w:b/>
          <w:bCs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71B9" w:rsidRPr="00076E4A" w14:paraId="08A925BC" w14:textId="77777777" w:rsidTr="00631415">
        <w:tc>
          <w:tcPr>
            <w:tcW w:w="10201" w:type="dxa"/>
          </w:tcPr>
          <w:p w14:paraId="59A3DF14" w14:textId="77777777" w:rsidR="003B71B9" w:rsidRPr="00076E4A" w:rsidRDefault="003B71B9" w:rsidP="00631415">
            <w:pPr>
              <w:spacing w:before="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Správce rozpočtu</w:t>
            </w:r>
          </w:p>
          <w:p w14:paraId="7EB1DE46" w14:textId="77777777" w:rsidR="003B71B9" w:rsidRPr="00076E4A" w:rsidRDefault="003B71B9" w:rsidP="00631415">
            <w:pPr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6E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+ hlavní účetní</w:t>
            </w:r>
          </w:p>
        </w:tc>
      </w:tr>
    </w:tbl>
    <w:p w14:paraId="5CE843F2" w14:textId="06B003E5" w:rsidR="003B71B9" w:rsidRPr="003B71B9" w:rsidRDefault="003B71B9" w:rsidP="003B71B9">
      <w:pPr>
        <w:spacing w:before="9" w:after="120"/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71B9" w14:paraId="3289B059" w14:textId="77777777" w:rsidTr="003B71B9">
        <w:tc>
          <w:tcPr>
            <w:tcW w:w="10201" w:type="dxa"/>
          </w:tcPr>
          <w:p w14:paraId="3CA57516" w14:textId="1F1CAF5D" w:rsidR="003B71B9" w:rsidRPr="003B71B9" w:rsidRDefault="003B71B9" w:rsidP="003B71B9">
            <w:pPr>
              <w:spacing w:before="9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5" w:name="_Hlk71279084"/>
            <w:r w:rsidRPr="003B71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Tajemník</w:t>
            </w:r>
          </w:p>
        </w:tc>
      </w:tr>
      <w:bookmarkEnd w:id="5"/>
    </w:tbl>
    <w:p w14:paraId="29922B07" w14:textId="61404238" w:rsidR="003B71B9" w:rsidRPr="003B71B9" w:rsidRDefault="003B71B9" w:rsidP="003B71B9">
      <w:pPr>
        <w:spacing w:before="9" w:after="120"/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71B9" w14:paraId="1BCC438F" w14:textId="77777777" w:rsidTr="00631415">
        <w:tc>
          <w:tcPr>
            <w:tcW w:w="10201" w:type="dxa"/>
          </w:tcPr>
          <w:p w14:paraId="2F95AAF5" w14:textId="398DCE01" w:rsidR="003B71B9" w:rsidRPr="003B71B9" w:rsidRDefault="003B71B9" w:rsidP="00631415">
            <w:pPr>
              <w:spacing w:before="9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Právník</w:t>
            </w:r>
          </w:p>
        </w:tc>
      </w:tr>
    </w:tbl>
    <w:p w14:paraId="569111B3" w14:textId="77777777" w:rsidR="000409B3" w:rsidRDefault="000409B3">
      <w:pPr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</w:p>
    <w:p w14:paraId="6EDC733D" w14:textId="374166BC" w:rsidR="00031A03" w:rsidRDefault="00031A03" w:rsidP="00B45CB5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 w:rsidR="00B45CB5">
        <w:rPr>
          <w:b/>
          <w:color w:val="0F243E" w:themeColor="text2" w:themeShade="80"/>
          <w:sz w:val="32"/>
          <w:szCs w:val="32"/>
        </w:rPr>
        <w:t>1</w:t>
      </w:r>
      <w:r w:rsidR="009C1A4C">
        <w:rPr>
          <w:b/>
          <w:color w:val="0F243E" w:themeColor="text2" w:themeShade="80"/>
          <w:sz w:val="32"/>
          <w:szCs w:val="32"/>
        </w:rPr>
        <w:t>c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4"/>
        <w:gridCol w:w="1043"/>
        <w:gridCol w:w="1785"/>
        <w:gridCol w:w="1240"/>
        <w:gridCol w:w="979"/>
        <w:gridCol w:w="983"/>
        <w:gridCol w:w="1964"/>
      </w:tblGrid>
      <w:tr w:rsidR="00941750" w:rsidRPr="00BE5000" w14:paraId="5926BD12" w14:textId="77777777" w:rsidTr="00A37F52">
        <w:trPr>
          <w:trHeight w:val="7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5C90AA" w14:textId="45C02B9C" w:rsidR="00941750" w:rsidRPr="00BE5000" w:rsidRDefault="00941750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  <w:r w:rsidR="009C1A4C">
              <w:rPr>
                <w:b/>
                <w:bCs/>
                <w:color w:val="000000"/>
                <w:sz w:val="36"/>
                <w:szCs w:val="36"/>
              </w:rPr>
              <w:t xml:space="preserve"> – VHČ</w:t>
            </w:r>
          </w:p>
        </w:tc>
      </w:tr>
      <w:tr w:rsidR="00941750" w:rsidRPr="00BE5000" w14:paraId="1679E46C" w14:textId="77777777" w:rsidTr="00A37F52">
        <w:trPr>
          <w:trHeight w:val="631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304A5C" w14:textId="77777777" w:rsidR="00941750" w:rsidRPr="00BE5000" w:rsidRDefault="00941750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5DA177B3" w14:textId="2FB70A26" w:rsidR="00941750" w:rsidRPr="00941750" w:rsidRDefault="00941750" w:rsidP="00941750">
            <w:pPr>
              <w:spacing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a stavební práce od </w:t>
            </w: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B45CB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Kč do </w:t>
            </w:r>
            <w:r w:rsidR="00B45CB5">
              <w:rPr>
                <w:b/>
                <w:bCs/>
                <w:color w:val="000000"/>
                <w:sz w:val="24"/>
                <w:szCs w:val="24"/>
              </w:rPr>
              <w:t>100</w:t>
            </w:r>
            <w:r>
              <w:rPr>
                <w:b/>
                <w:bCs/>
                <w:color w:val="000000"/>
                <w:sz w:val="24"/>
                <w:szCs w:val="24"/>
              </w:rPr>
              <w:t>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</w:tc>
      </w:tr>
      <w:tr w:rsidR="00941750" w:rsidRPr="00BE5000" w14:paraId="6FF7C99B" w14:textId="77777777" w:rsidTr="00BC076E">
        <w:trPr>
          <w:trHeight w:val="809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C745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B57934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</w:p>
        </w:tc>
      </w:tr>
      <w:tr w:rsidR="00B45CB5" w:rsidRPr="00BE5000" w14:paraId="458BAC73" w14:textId="77777777" w:rsidTr="00A37F52">
        <w:trPr>
          <w:trHeight w:val="45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3A1F" w14:textId="77777777" w:rsidR="00B45CB5" w:rsidRPr="00BE5000" w:rsidRDefault="00B45CB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A397A" w14:textId="1BCE2DBF" w:rsidR="00B45CB5" w:rsidRPr="00B45CB5" w:rsidRDefault="00B45CB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B45CB5" w:rsidRPr="00BE5000" w14:paraId="3A90EDFE" w14:textId="77777777" w:rsidTr="00A37F52">
        <w:trPr>
          <w:trHeight w:val="411"/>
        </w:trPr>
        <w:tc>
          <w:tcPr>
            <w:tcW w:w="2314" w:type="pct"/>
            <w:gridSpan w:val="3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A639B49" w14:textId="77777777" w:rsidR="00B45CB5" w:rsidRPr="00BE5000" w:rsidRDefault="00B45CB5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86" w:type="pct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E3D3" w14:textId="091F45E1" w:rsidR="00B45CB5" w:rsidRPr="00B45CB5" w:rsidRDefault="00B45CB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B45CB5" w:rsidRPr="00BE5000" w14:paraId="3B32B330" w14:textId="77777777" w:rsidTr="00BC076E">
        <w:trPr>
          <w:trHeight w:val="404"/>
        </w:trPr>
        <w:tc>
          <w:tcPr>
            <w:tcW w:w="2314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0908" w14:textId="77777777" w:rsidR="00B45CB5" w:rsidRPr="00BE5000" w:rsidRDefault="00B45CB5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86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01502" w14:textId="2E399FF3" w:rsidR="00B45CB5" w:rsidRPr="00B45CB5" w:rsidRDefault="00B45CB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941750" w:rsidRPr="00BE5000" w14:paraId="450AD687" w14:textId="77777777" w:rsidTr="00A37F52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E7CCE" w14:textId="7C9F5779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676C259" w14:textId="50C9F965" w:rsidR="00941750" w:rsidRPr="00290A56" w:rsidRDefault="006C1C42" w:rsidP="00B45CB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F243E" w:themeColor="text2" w:themeShade="80"/>
                <w:sz w:val="21"/>
                <w:szCs w:val="21"/>
              </w:rPr>
              <w:t>PŘÍMÉ ZADÁNÍ</w:t>
            </w:r>
          </w:p>
        </w:tc>
      </w:tr>
      <w:tr w:rsidR="00941750" w:rsidRPr="00BE5000" w14:paraId="71823247" w14:textId="77777777" w:rsidTr="00A37F52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0FA87" w14:textId="3AB9C57E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 w:rsidR="002A60D2"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7C876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941750" w:rsidRPr="00BE5000" w14:paraId="7ED41BC3" w14:textId="77777777" w:rsidTr="00A37F52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CFBEB6" w14:textId="77777777" w:rsidR="00941750" w:rsidRPr="00BE5000" w:rsidRDefault="00941750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</w:tc>
      </w:tr>
      <w:tr w:rsidR="00941750" w:rsidRPr="00BE5000" w14:paraId="0FCEFA43" w14:textId="77777777" w:rsidTr="006C1C42">
        <w:trPr>
          <w:trHeight w:val="525"/>
        </w:trPr>
        <w:tc>
          <w:tcPr>
            <w:tcW w:w="5000" w:type="pct"/>
            <w:gridSpan w:val="7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3A0B44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941750" w:rsidRPr="00BE5000" w14:paraId="0F074852" w14:textId="77777777" w:rsidTr="006C1C42">
        <w:trPr>
          <w:trHeight w:val="87"/>
        </w:trPr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63858E" w14:textId="77777777" w:rsidR="00941750" w:rsidRPr="00BE5000" w:rsidRDefault="00941750" w:rsidP="00A37F5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41750" w:rsidRPr="00BE5000" w14:paraId="399A08B8" w14:textId="77777777" w:rsidTr="00A37F52">
        <w:trPr>
          <w:trHeight w:val="285"/>
        </w:trPr>
        <w:tc>
          <w:tcPr>
            <w:tcW w:w="2314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9490" w14:textId="0111B08B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 w:rsidR="0094474D">
              <w:rPr>
                <w:b/>
                <w:bCs/>
                <w:color w:val="000000"/>
              </w:rPr>
              <w:t>dodavatel:</w:t>
            </w:r>
          </w:p>
        </w:tc>
        <w:tc>
          <w:tcPr>
            <w:tcW w:w="2686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3A3899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</w:p>
        </w:tc>
      </w:tr>
      <w:tr w:rsidR="00941750" w:rsidRPr="00BE5000" w14:paraId="6D6D4B45" w14:textId="77777777" w:rsidTr="00A37F52">
        <w:trPr>
          <w:trHeight w:val="285"/>
        </w:trPr>
        <w:tc>
          <w:tcPr>
            <w:tcW w:w="2314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D4B17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686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1469FCC" w14:textId="77777777" w:rsidR="00941750" w:rsidRPr="00BE5000" w:rsidRDefault="00941750" w:rsidP="00A37F52">
            <w:pPr>
              <w:rPr>
                <w:color w:val="000000"/>
              </w:rPr>
            </w:pPr>
          </w:p>
        </w:tc>
      </w:tr>
      <w:tr w:rsidR="00941750" w:rsidRPr="00BE5000" w14:paraId="3AF46AFE" w14:textId="77777777" w:rsidTr="00A37F52">
        <w:trPr>
          <w:trHeight w:val="230"/>
        </w:trPr>
        <w:tc>
          <w:tcPr>
            <w:tcW w:w="2314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D8111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686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67D2B56" w14:textId="77777777" w:rsidR="00941750" w:rsidRPr="00BE5000" w:rsidRDefault="00941750" w:rsidP="00A37F52">
            <w:pPr>
              <w:rPr>
                <w:color w:val="000000"/>
              </w:rPr>
            </w:pPr>
          </w:p>
        </w:tc>
      </w:tr>
      <w:tr w:rsidR="00941750" w:rsidRPr="00BE5000" w14:paraId="33119C25" w14:textId="77777777" w:rsidTr="00A37F52">
        <w:trPr>
          <w:trHeight w:val="390"/>
        </w:trPr>
        <w:tc>
          <w:tcPr>
            <w:tcW w:w="2959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69B7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0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196A58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941750" w:rsidRPr="00BE5000" w14:paraId="440D613F" w14:textId="77777777" w:rsidTr="00A37F52">
        <w:trPr>
          <w:trHeight w:val="255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F9AE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Vystavena:</w:t>
            </w:r>
          </w:p>
        </w:tc>
        <w:tc>
          <w:tcPr>
            <w:tcW w:w="157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5191" w14:textId="77777777" w:rsidR="00941750" w:rsidRPr="00BE5000" w:rsidRDefault="00941750" w:rsidP="00A37F52">
            <w:pPr>
              <w:rPr>
                <w:color w:val="000000"/>
              </w:rPr>
            </w:pPr>
            <w:r>
              <w:rPr>
                <w:color w:val="000000"/>
              </w:rPr>
              <w:t>objednávka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FAD9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Přílohy:</w:t>
            </w:r>
          </w:p>
        </w:tc>
        <w:tc>
          <w:tcPr>
            <w:tcW w:w="1532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3F2222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941750" w:rsidRPr="00BE5000" w14:paraId="542FCAF3" w14:textId="77777777" w:rsidTr="00A37F52">
        <w:trPr>
          <w:trHeight w:val="255"/>
        </w:trPr>
        <w:tc>
          <w:tcPr>
            <w:tcW w:w="1386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8122" w14:textId="77777777" w:rsidR="00941750" w:rsidRPr="00BE5000" w:rsidRDefault="00941750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15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C79F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smlouva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0989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532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A078" w14:textId="77777777" w:rsidR="00941750" w:rsidRPr="00BE5000" w:rsidRDefault="00941750" w:rsidP="00A37F52">
            <w:pPr>
              <w:rPr>
                <w:color w:val="000000"/>
              </w:rPr>
            </w:pPr>
          </w:p>
        </w:tc>
      </w:tr>
      <w:tr w:rsidR="006B59DE" w:rsidRPr="00BE5000" w14:paraId="103DB1B8" w14:textId="77777777" w:rsidTr="00A37F52">
        <w:trPr>
          <w:trHeight w:val="42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226D9" w14:textId="38BED0CA" w:rsidR="006B59DE" w:rsidRPr="00BE5000" w:rsidRDefault="006B59DE" w:rsidP="0094474D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Zadavatelský útvar: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CB67F47" w14:textId="77777777" w:rsidR="006B59DE" w:rsidRPr="00BE5000" w:rsidRDefault="006B59DE" w:rsidP="00A37F52">
            <w:pPr>
              <w:jc w:val="center"/>
              <w:rPr>
                <w:color w:val="000000"/>
              </w:rPr>
            </w:pPr>
          </w:p>
        </w:tc>
      </w:tr>
      <w:tr w:rsidR="00941750" w:rsidRPr="00BE5000" w14:paraId="2BF380D1" w14:textId="77777777" w:rsidTr="00A37F52">
        <w:trPr>
          <w:trHeight w:val="285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9E53" w14:textId="703D7A8E" w:rsidR="00941750" w:rsidRPr="00BE5000" w:rsidRDefault="00941750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AC05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31BCD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5E5519" w14:textId="77777777" w:rsidR="00941750" w:rsidRPr="00BE5000" w:rsidRDefault="00941750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941750" w:rsidRPr="00BE5000" w14:paraId="2A752FE2" w14:textId="77777777" w:rsidTr="00A37F52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9882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Zpracoval: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911C" w14:textId="77777777" w:rsidR="00941750" w:rsidRPr="00BE5000" w:rsidRDefault="00941750" w:rsidP="00A37F52">
            <w:pPr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CFDE" w14:textId="77777777" w:rsidR="00941750" w:rsidRPr="00BE5000" w:rsidRDefault="00941750" w:rsidP="00A37F52">
            <w:pPr>
              <w:rPr>
                <w:color w:val="000000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63252" w14:textId="77777777" w:rsidR="00941750" w:rsidRPr="00BE5000" w:rsidRDefault="00941750" w:rsidP="00A37F52">
            <w:pPr>
              <w:rPr>
                <w:color w:val="000000"/>
              </w:rPr>
            </w:pPr>
          </w:p>
        </w:tc>
      </w:tr>
      <w:tr w:rsidR="00941750" w:rsidRPr="00BE5000" w14:paraId="2ECF4D33" w14:textId="77777777" w:rsidTr="00A37F52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BE80" w14:textId="77777777" w:rsidR="00941750" w:rsidRPr="00BE5000" w:rsidRDefault="00941750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Vedoucí zadavatelského útvaru: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26B1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273F" w14:textId="77777777" w:rsidR="00941750" w:rsidRPr="00BE5000" w:rsidRDefault="00941750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678A6" w14:textId="77777777" w:rsidR="00941750" w:rsidRPr="00BE5000" w:rsidRDefault="00941750" w:rsidP="00A37F52">
            <w:pPr>
              <w:rPr>
                <w:color w:val="000000"/>
              </w:rPr>
            </w:pPr>
          </w:p>
        </w:tc>
      </w:tr>
      <w:tr w:rsidR="009C1A4C" w:rsidRPr="00BE5000" w14:paraId="0DA6670A" w14:textId="77777777" w:rsidTr="009C1A4C">
        <w:trPr>
          <w:trHeight w:val="570"/>
        </w:trPr>
        <w:tc>
          <w:tcPr>
            <w:tcW w:w="844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6FA6" w14:textId="77777777" w:rsidR="009C1A4C" w:rsidRPr="00BE5000" w:rsidRDefault="009C1A4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3AB51024" w14:textId="77777777" w:rsidR="009C1A4C" w:rsidRPr="00BE5000" w:rsidRDefault="009C1A4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  <w:p w14:paraId="4F3910F1" w14:textId="77777777" w:rsidR="009C1A4C" w:rsidRPr="00BE5000" w:rsidRDefault="009C1A4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BBB8D" w14:textId="77777777" w:rsidR="009C1A4C" w:rsidRPr="00BE5000" w:rsidRDefault="009C1A4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351F99" w14:textId="77777777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90A04BB" w14:textId="77777777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0C0C084" w14:textId="76835A89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</w:tr>
      <w:tr w:rsidR="009C1A4C" w:rsidRPr="00BE5000" w14:paraId="4737E3AA" w14:textId="77777777" w:rsidTr="009C1A4C">
        <w:trPr>
          <w:trHeight w:val="563"/>
        </w:trPr>
        <w:tc>
          <w:tcPr>
            <w:tcW w:w="844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B15D" w14:textId="77777777" w:rsidR="009C1A4C" w:rsidRPr="00BE5000" w:rsidRDefault="009C1A4C" w:rsidP="00A37F52">
            <w:pPr>
              <w:rPr>
                <w:color w:val="000000"/>
              </w:rPr>
            </w:pPr>
          </w:p>
        </w:tc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289B" w14:textId="77777777" w:rsidR="009C1A4C" w:rsidRPr="00BE5000" w:rsidRDefault="009C1A4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Správce rozpočtu a hlavní účetní:</w:t>
            </w: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8C7945" w14:textId="77777777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0150B14" w14:textId="77777777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2B9D20" w14:textId="5DA831D4" w:rsidR="009C1A4C" w:rsidRPr="00BE5000" w:rsidRDefault="009C1A4C" w:rsidP="00A37F52">
            <w:pPr>
              <w:jc w:val="center"/>
              <w:rPr>
                <w:color w:val="000000"/>
              </w:rPr>
            </w:pPr>
          </w:p>
        </w:tc>
      </w:tr>
      <w:tr w:rsidR="00A37F52" w:rsidRPr="00BE5000" w14:paraId="79C9F26F" w14:textId="77777777" w:rsidTr="00A37F52">
        <w:trPr>
          <w:trHeight w:val="58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F18D" w14:textId="1A13734F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Podpis</w:t>
            </w:r>
            <w:r>
              <w:rPr>
                <w:b/>
                <w:bCs/>
                <w:color w:val="000000"/>
              </w:rPr>
              <w:t xml:space="preserve"> objednávky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75C8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D3F0A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vedoucí příslušného útvaru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28441D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72DF4BE0" w14:textId="77777777" w:rsidTr="00A37F52">
        <w:trPr>
          <w:trHeight w:val="58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C800" w14:textId="5CC2CEE6" w:rsidR="00A37F52" w:rsidRPr="00BE5000" w:rsidRDefault="00A37F52" w:rsidP="00A37F5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Právní garance smlouvy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6FD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005D1" w14:textId="34E954B3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4BF412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2F43E621" w14:textId="77777777" w:rsidTr="00A37F52">
        <w:trPr>
          <w:trHeight w:val="58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4C7E" w14:textId="77777777" w:rsidR="00A37F52" w:rsidRDefault="00A37F52" w:rsidP="00A37F52">
            <w:pPr>
              <w:rPr>
                <w:b/>
                <w:bCs/>
                <w:color w:val="000000"/>
              </w:rPr>
            </w:pPr>
          </w:p>
          <w:p w14:paraId="753EA3A2" w14:textId="4B05141C" w:rsidR="00A37F52" w:rsidRPr="006C1C42" w:rsidRDefault="00A37F52" w:rsidP="00A37F52">
            <w:pPr>
              <w:rPr>
                <w:b/>
                <w:bCs/>
                <w:color w:val="000000"/>
              </w:rPr>
            </w:pPr>
            <w:r w:rsidRPr="006C1C42">
              <w:rPr>
                <w:b/>
                <w:bCs/>
                <w:color w:val="000000"/>
              </w:rPr>
              <w:t>Podpis smlouvy</w:t>
            </w:r>
          </w:p>
          <w:p w14:paraId="7F187F79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4E73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1779B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starosta, </w:t>
            </w:r>
          </w:p>
          <w:p w14:paraId="1CE64961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1. místostarosta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99E06F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608D4263" w14:textId="77777777" w:rsidTr="00A37F52">
        <w:trPr>
          <w:trHeight w:val="66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7C2F8" w14:textId="77777777" w:rsidR="00A37F52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smlouvy/objednávky v Registru smluv:</w:t>
            </w:r>
          </w:p>
          <w:p w14:paraId="5AE057BA" w14:textId="592F93E3" w:rsidR="00A37F52" w:rsidRPr="00BE5000" w:rsidRDefault="00A37F52" w:rsidP="00A37F52">
            <w:pPr>
              <w:jc w:val="center"/>
              <w:rPr>
                <w:b/>
                <w:bCs/>
                <w:color w:val="000000"/>
              </w:rPr>
            </w:pPr>
            <w:r w:rsidRPr="00290A56">
              <w:rPr>
                <w:b/>
                <w:i/>
                <w:iCs/>
                <w:color w:val="000000"/>
              </w:rPr>
              <w:t>(</w:t>
            </w:r>
            <w:r w:rsidRPr="00AA4FCC">
              <w:rPr>
                <w:b/>
                <w:i/>
                <w:iCs/>
                <w:color w:val="000000"/>
                <w:u w:val="single"/>
              </w:rPr>
              <w:t>u VZ nad 50.000 Kč</w:t>
            </w:r>
            <w:r w:rsidRPr="00290A56">
              <w:rPr>
                <w:b/>
                <w:i/>
                <w:iCs/>
                <w:color w:val="000000"/>
              </w:rPr>
              <w:t>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6F4E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50363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FD724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02CE9D9E" w14:textId="77777777" w:rsidTr="00A37F52">
        <w:trPr>
          <w:trHeight w:val="66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8C6A8" w14:textId="7777777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D21A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E1CB1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4F85D9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</w:tbl>
    <w:p w14:paraId="3343CE82" w14:textId="77777777" w:rsidR="0060411F" w:rsidRDefault="0060411F">
      <w:pPr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</w:p>
    <w:p w14:paraId="22A80F16" w14:textId="6D26769A" w:rsidR="006C1C42" w:rsidRPr="003D3AB5" w:rsidRDefault="006C1C42" w:rsidP="0094474D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3D3AB5">
        <w:rPr>
          <w:b/>
          <w:color w:val="0F243E" w:themeColor="text2" w:themeShade="80"/>
          <w:sz w:val="32"/>
          <w:szCs w:val="32"/>
        </w:rPr>
        <w:t xml:space="preserve">Příloha č. </w:t>
      </w:r>
      <w:r w:rsidR="00597BE9">
        <w:rPr>
          <w:b/>
          <w:color w:val="0F243E" w:themeColor="text2" w:themeShade="80"/>
          <w:sz w:val="32"/>
          <w:szCs w:val="32"/>
        </w:rPr>
        <w:t>2a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010"/>
        <w:gridCol w:w="2077"/>
        <w:gridCol w:w="995"/>
        <w:gridCol w:w="948"/>
        <w:gridCol w:w="1010"/>
        <w:gridCol w:w="15"/>
        <w:gridCol w:w="1981"/>
      </w:tblGrid>
      <w:tr w:rsidR="006C1C42" w:rsidRPr="00BE5000" w14:paraId="4BEB9EF4" w14:textId="77777777" w:rsidTr="008163F5">
        <w:trPr>
          <w:trHeight w:val="482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57808E" w14:textId="77777777" w:rsidR="006C1C42" w:rsidRPr="00BE5000" w:rsidRDefault="006C1C42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6C1C42" w:rsidRPr="00BE5000" w14:paraId="23E5340A" w14:textId="77777777" w:rsidTr="006C1C42">
        <w:trPr>
          <w:trHeight w:val="631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3DC88A" w14:textId="77777777" w:rsidR="006C1C42" w:rsidRPr="00BE5000" w:rsidRDefault="006C1C42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42431E10" w14:textId="19C1B026" w:rsidR="006C1C42" w:rsidRPr="00BE5000" w:rsidRDefault="006C1C42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a stavební práce od </w:t>
            </w: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597BE9">
              <w:rPr>
                <w:b/>
                <w:bCs/>
                <w:color w:val="000000"/>
                <w:sz w:val="24"/>
                <w:szCs w:val="24"/>
              </w:rPr>
              <w:t>00.001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do </w:t>
            </w:r>
            <w:r w:rsidR="00597BE9">
              <w:rPr>
                <w:b/>
                <w:bCs/>
                <w:color w:val="000000"/>
                <w:sz w:val="24"/>
                <w:szCs w:val="24"/>
              </w:rPr>
              <w:t>250</w:t>
            </w:r>
            <w:r>
              <w:rPr>
                <w:b/>
                <w:bCs/>
                <w:color w:val="000000"/>
                <w:sz w:val="24"/>
                <w:szCs w:val="24"/>
              </w:rPr>
              <w:t>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</w:tc>
      </w:tr>
      <w:tr w:rsidR="006C1C42" w:rsidRPr="00BE5000" w14:paraId="64F296CB" w14:textId="77777777" w:rsidTr="00BC076E">
        <w:trPr>
          <w:trHeight w:val="904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3083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57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F3D301" w14:textId="77777777" w:rsidR="006C1C42" w:rsidRPr="00BE5000" w:rsidRDefault="006C1C42" w:rsidP="00A37F52">
            <w:pPr>
              <w:jc w:val="center"/>
              <w:rPr>
                <w:color w:val="000000"/>
              </w:rPr>
            </w:pPr>
          </w:p>
        </w:tc>
      </w:tr>
      <w:tr w:rsidR="006C1C42" w:rsidRPr="00BE5000" w14:paraId="4F1E8336" w14:textId="77777777" w:rsidTr="006B59DE">
        <w:trPr>
          <w:trHeight w:val="451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FC3E2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57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AA2A6" w14:textId="77777777" w:rsidR="006C1C42" w:rsidRPr="00B45CB5" w:rsidRDefault="006C1C42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6C1C42" w:rsidRPr="00BE5000" w14:paraId="32A33A80" w14:textId="77777777" w:rsidTr="006B59DE">
        <w:trPr>
          <w:trHeight w:val="411"/>
        </w:trPr>
        <w:tc>
          <w:tcPr>
            <w:tcW w:w="2427" w:type="pct"/>
            <w:gridSpan w:val="3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9C7E57" w14:textId="77777777" w:rsidR="006C1C42" w:rsidRPr="00BE5000" w:rsidRDefault="006C1C42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573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7B3A2" w14:textId="77777777" w:rsidR="006C1C42" w:rsidRPr="00B45CB5" w:rsidRDefault="006C1C42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6C1C42" w:rsidRPr="00BE5000" w14:paraId="65A1C0BB" w14:textId="77777777" w:rsidTr="00BC076E">
        <w:trPr>
          <w:trHeight w:val="411"/>
        </w:trPr>
        <w:tc>
          <w:tcPr>
            <w:tcW w:w="2427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02AA" w14:textId="77777777" w:rsidR="006C1C42" w:rsidRPr="00BE5000" w:rsidRDefault="006C1C42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573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AF625" w14:textId="77777777" w:rsidR="006C1C42" w:rsidRPr="00B45CB5" w:rsidRDefault="006C1C42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6C1C42" w:rsidRPr="00BE5000" w14:paraId="171BA51D" w14:textId="77777777" w:rsidTr="006B59DE">
        <w:trPr>
          <w:trHeight w:val="390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BB73B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5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460F820" w14:textId="0EC112D8" w:rsidR="006C1C42" w:rsidRPr="006C1C42" w:rsidRDefault="00AA4FCC" w:rsidP="00A37F52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F243E" w:themeColor="text2" w:themeShade="80"/>
                <w:sz w:val="21"/>
                <w:szCs w:val="21"/>
              </w:rPr>
              <w:t>PŘÍMÉ ZADÁNÍ</w:t>
            </w:r>
          </w:p>
        </w:tc>
      </w:tr>
      <w:tr w:rsidR="006C1C42" w:rsidRPr="00BE5000" w14:paraId="02F01508" w14:textId="77777777" w:rsidTr="006B59DE">
        <w:trPr>
          <w:trHeight w:val="390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A19F0" w14:textId="339D60B3" w:rsidR="006C1C42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5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E1BBD8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94474D" w:rsidRPr="00BE5000" w14:paraId="353CCF95" w14:textId="77777777" w:rsidTr="0094474D">
        <w:trPr>
          <w:trHeight w:val="6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D5697B" w14:textId="77777777" w:rsidR="0094474D" w:rsidRPr="00BE5000" w:rsidRDefault="0094474D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4F6372ED" w14:textId="1F3C4909" w:rsidR="0094474D" w:rsidRPr="00BE5000" w:rsidRDefault="0094474D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6C1C42" w:rsidRPr="00BE5000" w14:paraId="34A0C883" w14:textId="77777777" w:rsidTr="006B59DE">
        <w:trPr>
          <w:trHeight w:val="285"/>
        </w:trPr>
        <w:tc>
          <w:tcPr>
            <w:tcW w:w="2427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A7831" w14:textId="3BBF820A" w:rsidR="006C1C42" w:rsidRPr="00BE5000" w:rsidRDefault="006C1C42" w:rsidP="00A37F52">
            <w:pPr>
              <w:contextualSpacing/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 w:rsidR="0094474D">
              <w:rPr>
                <w:b/>
                <w:bCs/>
                <w:color w:val="000000"/>
              </w:rPr>
              <w:t>dodavatel:</w:t>
            </w:r>
          </w:p>
        </w:tc>
        <w:tc>
          <w:tcPr>
            <w:tcW w:w="2573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21B81A" w14:textId="77777777" w:rsidR="006C1C42" w:rsidRPr="00BE5000" w:rsidRDefault="006C1C42" w:rsidP="00A37F52">
            <w:pPr>
              <w:jc w:val="center"/>
              <w:rPr>
                <w:color w:val="000000"/>
              </w:rPr>
            </w:pPr>
          </w:p>
        </w:tc>
      </w:tr>
      <w:tr w:rsidR="006C1C42" w:rsidRPr="00BE5000" w14:paraId="67860D3E" w14:textId="77777777" w:rsidTr="006B59DE">
        <w:trPr>
          <w:trHeight w:val="285"/>
        </w:trPr>
        <w:tc>
          <w:tcPr>
            <w:tcW w:w="2427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9283A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573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6C8FC5C" w14:textId="77777777" w:rsidR="006C1C42" w:rsidRPr="00BE5000" w:rsidRDefault="006C1C42" w:rsidP="00A37F52">
            <w:pPr>
              <w:rPr>
                <w:color w:val="000000"/>
              </w:rPr>
            </w:pPr>
          </w:p>
        </w:tc>
      </w:tr>
      <w:tr w:rsidR="006C1C42" w:rsidRPr="00BE5000" w14:paraId="6F9B43DA" w14:textId="77777777" w:rsidTr="00493563">
        <w:trPr>
          <w:trHeight w:val="230"/>
        </w:trPr>
        <w:tc>
          <w:tcPr>
            <w:tcW w:w="2427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6E9BA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573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031551F" w14:textId="77777777" w:rsidR="006C1C42" w:rsidRPr="00BE5000" w:rsidRDefault="006C1C42" w:rsidP="00A37F52">
            <w:pPr>
              <w:rPr>
                <w:color w:val="000000"/>
              </w:rPr>
            </w:pPr>
          </w:p>
        </w:tc>
      </w:tr>
      <w:tr w:rsidR="006C1C42" w:rsidRPr="00BE5000" w14:paraId="79592F88" w14:textId="77777777" w:rsidTr="006B59DE">
        <w:trPr>
          <w:trHeight w:val="390"/>
        </w:trPr>
        <w:tc>
          <w:tcPr>
            <w:tcW w:w="2944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E7E0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0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7A4294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6C1C42" w:rsidRPr="00BE5000" w14:paraId="52BB353E" w14:textId="77777777" w:rsidTr="006B59DE">
        <w:trPr>
          <w:trHeight w:val="255"/>
        </w:trPr>
        <w:tc>
          <w:tcPr>
            <w:tcW w:w="1347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179B4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Vystavena:</w:t>
            </w:r>
          </w:p>
        </w:tc>
        <w:tc>
          <w:tcPr>
            <w:tcW w:w="159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CDA1" w14:textId="77777777" w:rsidR="006C1C42" w:rsidRPr="00BE5000" w:rsidRDefault="006C1C42" w:rsidP="00A37F52">
            <w:pPr>
              <w:rPr>
                <w:color w:val="000000"/>
              </w:rPr>
            </w:pPr>
            <w:r>
              <w:rPr>
                <w:color w:val="000000"/>
              </w:rPr>
              <w:t>objednávka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47DF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Přílohy:</w:t>
            </w:r>
          </w:p>
        </w:tc>
        <w:tc>
          <w:tcPr>
            <w:tcW w:w="1563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F0FA32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6C1C42" w:rsidRPr="00BE5000" w14:paraId="0F5D11A9" w14:textId="77777777" w:rsidTr="006B59DE">
        <w:trPr>
          <w:trHeight w:val="255"/>
        </w:trPr>
        <w:tc>
          <w:tcPr>
            <w:tcW w:w="1347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666A2" w14:textId="77777777" w:rsidR="006C1C42" w:rsidRPr="00BE5000" w:rsidRDefault="006C1C42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15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5041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smlouva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D41C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563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911CF" w14:textId="77777777" w:rsidR="006C1C42" w:rsidRPr="00BE5000" w:rsidRDefault="006C1C42" w:rsidP="00A37F52">
            <w:pPr>
              <w:rPr>
                <w:color w:val="000000"/>
              </w:rPr>
            </w:pPr>
          </w:p>
        </w:tc>
      </w:tr>
      <w:tr w:rsidR="006B59DE" w:rsidRPr="00BE5000" w14:paraId="4AB0E472" w14:textId="77777777" w:rsidTr="0094474D">
        <w:trPr>
          <w:trHeight w:val="439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DEB7" w14:textId="25E947E5" w:rsidR="006B59DE" w:rsidRPr="00BE5000" w:rsidRDefault="006B59DE" w:rsidP="0094474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Zadavatelský útvar:</w:t>
            </w:r>
          </w:p>
        </w:tc>
        <w:tc>
          <w:tcPr>
            <w:tcW w:w="25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53109B" w14:textId="77777777" w:rsidR="006B59DE" w:rsidRPr="00BE5000" w:rsidRDefault="006B59DE" w:rsidP="00A37F52">
            <w:pPr>
              <w:jc w:val="center"/>
              <w:rPr>
                <w:color w:val="000000"/>
              </w:rPr>
            </w:pPr>
          </w:p>
        </w:tc>
      </w:tr>
      <w:tr w:rsidR="006C1C42" w:rsidRPr="00BE5000" w14:paraId="5BD24865" w14:textId="77777777" w:rsidTr="006B59DE">
        <w:trPr>
          <w:trHeight w:val="285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439C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 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6887" w14:textId="77777777" w:rsidR="006C1C42" w:rsidRPr="00BE5000" w:rsidRDefault="006C1C4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FC701" w14:textId="77777777" w:rsidR="006C1C42" w:rsidRPr="00BE5000" w:rsidRDefault="006C1C4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0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824D0B" w14:textId="77777777" w:rsidR="006C1C42" w:rsidRPr="00BE5000" w:rsidRDefault="006C1C4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6C1C42" w:rsidRPr="00BE5000" w14:paraId="44050A42" w14:textId="77777777" w:rsidTr="000409B3">
        <w:trPr>
          <w:trHeight w:val="469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1F07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Zpracoval: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178D" w14:textId="77777777" w:rsidR="006C1C42" w:rsidRPr="00BE5000" w:rsidRDefault="006C1C42" w:rsidP="00A37F52">
            <w:pPr>
              <w:rPr>
                <w:color w:val="000000"/>
              </w:rPr>
            </w:pP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450E" w14:textId="77777777" w:rsidR="006C1C42" w:rsidRPr="00BE5000" w:rsidRDefault="006C1C42" w:rsidP="00A37F52">
            <w:pPr>
              <w:rPr>
                <w:color w:val="000000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4F2D8" w14:textId="77777777" w:rsidR="006C1C42" w:rsidRPr="00BE5000" w:rsidRDefault="006C1C42" w:rsidP="00A37F52">
            <w:pPr>
              <w:rPr>
                <w:color w:val="000000"/>
              </w:rPr>
            </w:pPr>
          </w:p>
        </w:tc>
      </w:tr>
      <w:tr w:rsidR="006C1C42" w:rsidRPr="00BE5000" w14:paraId="33C6D72D" w14:textId="77777777" w:rsidTr="000409B3">
        <w:trPr>
          <w:trHeight w:val="561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74BE3" w14:textId="77777777" w:rsidR="006C1C42" w:rsidRPr="00BE5000" w:rsidRDefault="006C1C4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Vedoucí zadavatelského útvaru: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08FF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0E0F" w14:textId="77777777" w:rsidR="006C1C42" w:rsidRPr="00BE5000" w:rsidRDefault="006C1C4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050CBF" w14:textId="77777777" w:rsidR="006C1C42" w:rsidRPr="00BE5000" w:rsidRDefault="006C1C42" w:rsidP="00A37F52">
            <w:pPr>
              <w:rPr>
                <w:color w:val="000000"/>
              </w:rPr>
            </w:pPr>
          </w:p>
        </w:tc>
      </w:tr>
      <w:tr w:rsidR="00A37F52" w:rsidRPr="00BE5000" w14:paraId="319807F5" w14:textId="77777777" w:rsidTr="00493563">
        <w:trPr>
          <w:trHeight w:val="431"/>
        </w:trPr>
        <w:tc>
          <w:tcPr>
            <w:tcW w:w="822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A061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33CA8A92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  <w:p w14:paraId="7C32DB14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B7884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2573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D1CC50" w14:textId="026A5B59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58CF5C48" w14:textId="77777777" w:rsidTr="00493563">
        <w:trPr>
          <w:trHeight w:val="425"/>
        </w:trPr>
        <w:tc>
          <w:tcPr>
            <w:tcW w:w="822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1540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A0A86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Správce rozpočtu a hlavní účetní:</w:t>
            </w:r>
          </w:p>
        </w:tc>
        <w:tc>
          <w:tcPr>
            <w:tcW w:w="257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AAE993" w14:textId="4850B8A4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125B4629" w14:textId="77777777" w:rsidTr="00493563">
        <w:trPr>
          <w:trHeight w:val="405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354D6" w14:textId="358D0B84" w:rsidR="00A37F52" w:rsidRPr="00290A56" w:rsidRDefault="00A37F52" w:rsidP="00A37F52">
            <w:pPr>
              <w:rPr>
                <w:b/>
                <w:bCs/>
                <w:color w:val="000000"/>
              </w:rPr>
            </w:pPr>
            <w:r w:rsidRPr="00290A56">
              <w:rPr>
                <w:b/>
                <w:bCs/>
                <w:color w:val="000000"/>
              </w:rPr>
              <w:t xml:space="preserve">Zpracování </w:t>
            </w:r>
            <w:r>
              <w:rPr>
                <w:b/>
                <w:bCs/>
                <w:color w:val="000000"/>
              </w:rPr>
              <w:t>záměru</w:t>
            </w:r>
            <w:r w:rsidRPr="00290A56">
              <w:rPr>
                <w:b/>
                <w:bCs/>
                <w:color w:val="000000"/>
              </w:rPr>
              <w:t xml:space="preserve"> přímé</w:t>
            </w:r>
            <w:r>
              <w:rPr>
                <w:b/>
                <w:bCs/>
                <w:color w:val="000000"/>
              </w:rPr>
              <w:t>ho</w:t>
            </w:r>
            <w:r w:rsidRPr="00290A56">
              <w:rPr>
                <w:b/>
                <w:bCs/>
                <w:color w:val="000000"/>
              </w:rPr>
              <w:t xml:space="preserve"> zadání</w:t>
            </w:r>
            <w:r>
              <w:rPr>
                <w:b/>
                <w:bCs/>
                <w:color w:val="000000"/>
              </w:rPr>
              <w:t xml:space="preserve"> VZ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A6B63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6800B" w14:textId="2AE4C06E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vedoucí příslušného útvaru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19AFFFC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6FBB80FE" w14:textId="77777777" w:rsidTr="00493563">
        <w:trPr>
          <w:trHeight w:val="413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A975F" w14:textId="1F8FAEE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Odsouhlasení záměru</w:t>
            </w:r>
            <w:r w:rsidRPr="00290A56">
              <w:rPr>
                <w:b/>
                <w:bCs/>
                <w:color w:val="000000"/>
              </w:rPr>
              <w:t xml:space="preserve"> přímé</w:t>
            </w:r>
            <w:r>
              <w:rPr>
                <w:b/>
                <w:bCs/>
                <w:color w:val="000000"/>
              </w:rPr>
              <w:t>ho</w:t>
            </w:r>
            <w:r w:rsidRPr="00290A56">
              <w:rPr>
                <w:b/>
                <w:bCs/>
                <w:color w:val="000000"/>
              </w:rPr>
              <w:t xml:space="preserve"> zadání</w:t>
            </w:r>
            <w:r>
              <w:rPr>
                <w:b/>
                <w:bCs/>
                <w:color w:val="000000"/>
              </w:rPr>
              <w:t xml:space="preserve"> VZ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EAFB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C865D" w14:textId="61A8C2D5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právník SO ÚT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1B55E7" w14:textId="1E593052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104173A0" w14:textId="77777777" w:rsidTr="006B59DE">
        <w:trPr>
          <w:trHeight w:val="580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64191" w14:textId="12DDAEDD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Dohled nad schválením záměru</w:t>
            </w:r>
            <w:r w:rsidRPr="00290A56">
              <w:rPr>
                <w:b/>
                <w:bCs/>
                <w:color w:val="000000"/>
              </w:rPr>
              <w:t xml:space="preserve"> přímé</w:t>
            </w:r>
            <w:r>
              <w:rPr>
                <w:b/>
                <w:bCs/>
                <w:color w:val="000000"/>
              </w:rPr>
              <w:t>ho</w:t>
            </w:r>
            <w:r w:rsidRPr="00290A56">
              <w:rPr>
                <w:b/>
                <w:bCs/>
                <w:color w:val="000000"/>
              </w:rPr>
              <w:t xml:space="preserve"> zadání</w:t>
            </w:r>
            <w:r>
              <w:rPr>
                <w:b/>
                <w:bCs/>
                <w:color w:val="000000"/>
              </w:rPr>
              <w:t xml:space="preserve"> VZ Poradou starosty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E3D81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A51F0" w14:textId="43C2DB2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261006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0C2B6475" w14:textId="77777777" w:rsidTr="006B59DE">
        <w:trPr>
          <w:trHeight w:val="580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F3DAE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Podpis</w:t>
            </w:r>
            <w:r>
              <w:rPr>
                <w:b/>
                <w:bCs/>
                <w:color w:val="000000"/>
              </w:rPr>
              <w:t xml:space="preserve"> objednávky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0B30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F526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vedoucí příslušného útvaru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FC7BEF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3AAEDBCE" w14:textId="77777777" w:rsidTr="00BC076E">
        <w:trPr>
          <w:trHeight w:val="551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8DCE" w14:textId="77777777" w:rsidR="00A37F52" w:rsidRPr="00BE5000" w:rsidRDefault="00A37F52" w:rsidP="00A37F5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Právní garance smlouvy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059C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DE932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87ED7E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465AF389" w14:textId="77777777" w:rsidTr="00BC076E">
        <w:trPr>
          <w:trHeight w:val="613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71E21" w14:textId="222AC1BA" w:rsidR="00A37F52" w:rsidRPr="00493563" w:rsidRDefault="00A37F52" w:rsidP="00A37F52">
            <w:pPr>
              <w:rPr>
                <w:b/>
                <w:bCs/>
                <w:color w:val="000000"/>
              </w:rPr>
            </w:pPr>
            <w:r w:rsidRPr="006C1C42">
              <w:rPr>
                <w:b/>
                <w:bCs/>
                <w:color w:val="000000"/>
              </w:rPr>
              <w:t>Podpis smlouvy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D14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92D60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starosta, </w:t>
            </w:r>
          </w:p>
          <w:p w14:paraId="2CFE6A8F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1. místostarosta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4AA9A5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6D1348F6" w14:textId="77777777" w:rsidTr="00493563">
        <w:trPr>
          <w:trHeight w:val="471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9590" w14:textId="5DF4A4B4" w:rsidR="00A37F52" w:rsidRPr="006B59DE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smlouvy/objednávky v Registru smluv: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6950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6FE27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40DAB5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08A3C433" w14:textId="77777777" w:rsidTr="00493563">
        <w:trPr>
          <w:trHeight w:val="499"/>
        </w:trPr>
        <w:tc>
          <w:tcPr>
            <w:tcW w:w="242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30533" w14:textId="7777777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2481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64CC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5BAA5E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</w:tbl>
    <w:p w14:paraId="37303345" w14:textId="79D33856" w:rsidR="00031A03" w:rsidRDefault="00AA4FCC" w:rsidP="00031A03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>P</w:t>
      </w:r>
      <w:r w:rsidR="00031A03" w:rsidRPr="003D3AB5">
        <w:rPr>
          <w:b/>
          <w:color w:val="0F243E" w:themeColor="text2" w:themeShade="80"/>
          <w:sz w:val="32"/>
          <w:szCs w:val="32"/>
        </w:rPr>
        <w:t xml:space="preserve">říloha č. </w:t>
      </w:r>
      <w:r w:rsidR="00031A03">
        <w:rPr>
          <w:b/>
          <w:color w:val="0F243E" w:themeColor="text2" w:themeShade="80"/>
          <w:sz w:val="32"/>
          <w:szCs w:val="32"/>
        </w:rPr>
        <w:t>2</w:t>
      </w:r>
      <w:r>
        <w:rPr>
          <w:b/>
          <w:color w:val="0F243E" w:themeColor="text2" w:themeShade="80"/>
          <w:sz w:val="32"/>
          <w:szCs w:val="32"/>
        </w:rPr>
        <w:t>b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4"/>
        <w:gridCol w:w="1043"/>
        <w:gridCol w:w="1785"/>
        <w:gridCol w:w="1240"/>
        <w:gridCol w:w="979"/>
        <w:gridCol w:w="983"/>
        <w:gridCol w:w="1964"/>
      </w:tblGrid>
      <w:tr w:rsidR="00AA4FCC" w:rsidRPr="00BE5000" w14:paraId="4B6B4B6B" w14:textId="77777777" w:rsidTr="00A37F52">
        <w:trPr>
          <w:trHeight w:val="7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82A11A" w14:textId="77777777" w:rsidR="00AA4FCC" w:rsidRPr="00BE5000" w:rsidRDefault="00AA4FCC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AA4FCC" w:rsidRPr="00BE5000" w14:paraId="4CC0BA0F" w14:textId="77777777" w:rsidTr="00A37F52">
        <w:trPr>
          <w:trHeight w:val="631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393411" w14:textId="77777777" w:rsidR="00AA4FCC" w:rsidRPr="00BE5000" w:rsidRDefault="00AA4FCC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238F551B" w14:textId="265AA25F" w:rsidR="00AA4FCC" w:rsidRPr="00941750" w:rsidRDefault="00AA4FCC" w:rsidP="00A37F52">
            <w:pPr>
              <w:spacing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a stavební práce od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100.001 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Kč do </w:t>
            </w:r>
            <w:r>
              <w:rPr>
                <w:b/>
                <w:bCs/>
                <w:color w:val="000000"/>
                <w:sz w:val="24"/>
                <w:szCs w:val="24"/>
              </w:rPr>
              <w:t>250.000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</w:tc>
      </w:tr>
      <w:tr w:rsidR="00AA4FCC" w:rsidRPr="00BE5000" w14:paraId="49E02AC7" w14:textId="77777777" w:rsidTr="00BC076E">
        <w:trPr>
          <w:trHeight w:val="809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EB5B5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7D9595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</w:p>
        </w:tc>
      </w:tr>
      <w:tr w:rsidR="00AA4FCC" w:rsidRPr="00BE5000" w14:paraId="046500BA" w14:textId="77777777" w:rsidTr="00AA4FCC">
        <w:trPr>
          <w:trHeight w:val="45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5F03B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DE7DE" w14:textId="77777777" w:rsidR="00AA4FCC" w:rsidRPr="00B45CB5" w:rsidRDefault="00AA4FCC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AA4FCC" w:rsidRPr="00BE5000" w14:paraId="07B66B52" w14:textId="77777777" w:rsidTr="00AA4FCC">
        <w:trPr>
          <w:trHeight w:val="411"/>
        </w:trPr>
        <w:tc>
          <w:tcPr>
            <w:tcW w:w="2314" w:type="pct"/>
            <w:gridSpan w:val="3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1D98137" w14:textId="77777777" w:rsidR="00AA4FCC" w:rsidRPr="00BE5000" w:rsidRDefault="00AA4FCC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86" w:type="pct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EE3D1" w14:textId="77777777" w:rsidR="00AA4FCC" w:rsidRPr="00B45CB5" w:rsidRDefault="00AA4FCC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AA4FCC" w:rsidRPr="00BE5000" w14:paraId="7D033E9C" w14:textId="77777777" w:rsidTr="00BC076E">
        <w:trPr>
          <w:trHeight w:val="402"/>
        </w:trPr>
        <w:tc>
          <w:tcPr>
            <w:tcW w:w="2314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FEA93" w14:textId="77777777" w:rsidR="00AA4FCC" w:rsidRPr="00BE5000" w:rsidRDefault="00AA4FCC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86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7040D" w14:textId="77777777" w:rsidR="00AA4FCC" w:rsidRPr="00B45CB5" w:rsidRDefault="00AA4FCC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AA4FCC" w:rsidRPr="00BE5000" w14:paraId="729DD924" w14:textId="77777777" w:rsidTr="00AA4FCC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5E95A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C55CCC8" w14:textId="49A2D022" w:rsidR="00AA4FCC" w:rsidRPr="00290A56" w:rsidRDefault="00AA4FCC" w:rsidP="00A37F52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F243E" w:themeColor="text2" w:themeShade="80"/>
                <w:sz w:val="21"/>
                <w:szCs w:val="21"/>
              </w:rPr>
              <w:t>UZAVŘENÁ VÝZVA</w:t>
            </w:r>
          </w:p>
        </w:tc>
      </w:tr>
      <w:tr w:rsidR="00AA4FCC" w:rsidRPr="00BE5000" w14:paraId="6F8AA050" w14:textId="77777777" w:rsidTr="00AA4FCC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0202B" w14:textId="2E2C04E3" w:rsidR="00AA4FCC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FEEB03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A4FCC" w:rsidRPr="00BE5000" w14:paraId="729423C3" w14:textId="77777777" w:rsidTr="00A37F52">
        <w:trPr>
          <w:trHeight w:val="113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D2D1D" w14:textId="77777777" w:rsidR="00AA4FCC" w:rsidRPr="00BE5000" w:rsidRDefault="00AA4FCC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34350F2E" w14:textId="7548A18D" w:rsidR="00AA4FCC" w:rsidRPr="00BE5000" w:rsidRDefault="00AA4FCC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AA4FCC" w:rsidRPr="00BE5000" w14:paraId="62B166D3" w14:textId="77777777" w:rsidTr="00AA4FCC">
        <w:trPr>
          <w:trHeight w:val="285"/>
        </w:trPr>
        <w:tc>
          <w:tcPr>
            <w:tcW w:w="2314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EA3C" w14:textId="356A8F2E" w:rsidR="00493563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>
              <w:rPr>
                <w:b/>
                <w:bCs/>
                <w:color w:val="000000"/>
              </w:rPr>
              <w:t>dodavatel:</w:t>
            </w:r>
          </w:p>
        </w:tc>
        <w:tc>
          <w:tcPr>
            <w:tcW w:w="2686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29E133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</w:p>
        </w:tc>
      </w:tr>
      <w:tr w:rsidR="00AA4FCC" w:rsidRPr="00BE5000" w14:paraId="77AAF3EE" w14:textId="77777777" w:rsidTr="00AA4FCC">
        <w:trPr>
          <w:trHeight w:val="285"/>
        </w:trPr>
        <w:tc>
          <w:tcPr>
            <w:tcW w:w="2314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28BE3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686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47D5823" w14:textId="77777777" w:rsidR="00AA4FCC" w:rsidRPr="00BE5000" w:rsidRDefault="00AA4FCC" w:rsidP="00A37F52">
            <w:pPr>
              <w:rPr>
                <w:color w:val="000000"/>
              </w:rPr>
            </w:pPr>
          </w:p>
        </w:tc>
      </w:tr>
      <w:tr w:rsidR="00AA4FCC" w:rsidRPr="00BE5000" w14:paraId="329DD0FE" w14:textId="77777777" w:rsidTr="00BC076E">
        <w:trPr>
          <w:trHeight w:val="331"/>
        </w:trPr>
        <w:tc>
          <w:tcPr>
            <w:tcW w:w="2314" w:type="pct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CDAA8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2686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93D6022" w14:textId="77777777" w:rsidR="00AA4FCC" w:rsidRPr="00BE5000" w:rsidRDefault="00AA4FCC" w:rsidP="00A37F52">
            <w:pPr>
              <w:rPr>
                <w:color w:val="000000"/>
              </w:rPr>
            </w:pPr>
          </w:p>
        </w:tc>
      </w:tr>
      <w:tr w:rsidR="00AA4FCC" w:rsidRPr="00BE5000" w14:paraId="75169B63" w14:textId="77777777" w:rsidTr="00AA4FCC">
        <w:trPr>
          <w:trHeight w:val="390"/>
        </w:trPr>
        <w:tc>
          <w:tcPr>
            <w:tcW w:w="2959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758A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0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152418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F95A28" w:rsidRPr="00BE5000" w14:paraId="2979C4D9" w14:textId="77777777" w:rsidTr="00AA4FCC">
        <w:trPr>
          <w:trHeight w:val="255"/>
        </w:trPr>
        <w:tc>
          <w:tcPr>
            <w:tcW w:w="1386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09BD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Vystavena:</w:t>
            </w:r>
          </w:p>
        </w:tc>
        <w:tc>
          <w:tcPr>
            <w:tcW w:w="157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A3B3" w14:textId="77777777" w:rsidR="00AA4FCC" w:rsidRPr="00BE5000" w:rsidRDefault="00AA4FCC" w:rsidP="00A37F52">
            <w:pPr>
              <w:rPr>
                <w:color w:val="000000"/>
              </w:rPr>
            </w:pPr>
            <w:r>
              <w:rPr>
                <w:color w:val="000000"/>
              </w:rPr>
              <w:t>objednávka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F699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Přílohy:</w:t>
            </w:r>
          </w:p>
        </w:tc>
        <w:tc>
          <w:tcPr>
            <w:tcW w:w="1532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7B2CFD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F95A28" w:rsidRPr="00BE5000" w14:paraId="022E16C4" w14:textId="77777777" w:rsidTr="00AA4FCC">
        <w:trPr>
          <w:trHeight w:val="255"/>
        </w:trPr>
        <w:tc>
          <w:tcPr>
            <w:tcW w:w="1386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171B4" w14:textId="77777777" w:rsidR="00AA4FCC" w:rsidRPr="00BE5000" w:rsidRDefault="00AA4FCC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15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DB0F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smlouva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B208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532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9FBF" w14:textId="77777777" w:rsidR="00AA4FCC" w:rsidRPr="00BE5000" w:rsidRDefault="00AA4FCC" w:rsidP="00A37F52">
            <w:pPr>
              <w:rPr>
                <w:color w:val="000000"/>
              </w:rPr>
            </w:pPr>
          </w:p>
        </w:tc>
      </w:tr>
      <w:tr w:rsidR="00AA4FCC" w:rsidRPr="00BE5000" w14:paraId="6AE32A5A" w14:textId="77777777" w:rsidTr="00AA4FCC">
        <w:trPr>
          <w:trHeight w:val="42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C0F68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Zadavatelský útvar: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E57D715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</w:p>
        </w:tc>
      </w:tr>
      <w:tr w:rsidR="00AA4FCC" w:rsidRPr="00BE5000" w14:paraId="09E39EAC" w14:textId="77777777" w:rsidTr="00AA4FCC">
        <w:trPr>
          <w:trHeight w:val="285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A3DA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9E10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AAAAD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2260AC" w14:textId="77777777" w:rsidR="00AA4FCC" w:rsidRPr="00BE5000" w:rsidRDefault="00AA4FCC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AA4FCC" w:rsidRPr="00BE5000" w14:paraId="48F562BC" w14:textId="77777777" w:rsidTr="00AA4FCC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AED72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Zpracoval: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1AC2" w14:textId="77777777" w:rsidR="00AA4FCC" w:rsidRPr="00BE5000" w:rsidRDefault="00AA4FCC" w:rsidP="00A37F52">
            <w:pPr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777E" w14:textId="77777777" w:rsidR="00AA4FCC" w:rsidRPr="00BE5000" w:rsidRDefault="00AA4FCC" w:rsidP="00A37F52">
            <w:pPr>
              <w:rPr>
                <w:color w:val="000000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BEFA5" w14:textId="77777777" w:rsidR="00AA4FCC" w:rsidRPr="00BE5000" w:rsidRDefault="00AA4FCC" w:rsidP="00A37F52">
            <w:pPr>
              <w:rPr>
                <w:color w:val="000000"/>
              </w:rPr>
            </w:pPr>
          </w:p>
        </w:tc>
      </w:tr>
      <w:tr w:rsidR="00AA4FCC" w:rsidRPr="00BE5000" w14:paraId="7E64DF36" w14:textId="77777777" w:rsidTr="00AA4FCC">
        <w:trPr>
          <w:trHeight w:val="39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9F51" w14:textId="77777777" w:rsidR="00AA4FCC" w:rsidRPr="00BE5000" w:rsidRDefault="00AA4FCC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Vedoucí zadavatelského útvaru: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91D0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928E" w14:textId="77777777" w:rsidR="00AA4FCC" w:rsidRPr="00BE5000" w:rsidRDefault="00AA4FCC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1A420F" w14:textId="77777777" w:rsidR="00AA4FCC" w:rsidRPr="00BE5000" w:rsidRDefault="00AA4FCC" w:rsidP="00A37F52">
            <w:pPr>
              <w:rPr>
                <w:color w:val="000000"/>
              </w:rPr>
            </w:pPr>
          </w:p>
        </w:tc>
      </w:tr>
      <w:tr w:rsidR="00A37F52" w:rsidRPr="00BE5000" w14:paraId="7DE37B88" w14:textId="77777777" w:rsidTr="00A37F52">
        <w:trPr>
          <w:trHeight w:val="570"/>
        </w:trPr>
        <w:tc>
          <w:tcPr>
            <w:tcW w:w="844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096F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277ADA0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  <w:p w14:paraId="2F0B8F12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6C6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2686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A73D31" w14:textId="5F4C232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7C6FD707" w14:textId="77777777" w:rsidTr="00A37F52">
        <w:trPr>
          <w:trHeight w:val="563"/>
        </w:trPr>
        <w:tc>
          <w:tcPr>
            <w:tcW w:w="844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FEA1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32174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Správce rozpočtu a hlavní účetní:</w:t>
            </w:r>
          </w:p>
        </w:tc>
        <w:tc>
          <w:tcPr>
            <w:tcW w:w="268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CFC971" w14:textId="331CF4C5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01C4E3AC" w14:textId="77777777" w:rsidTr="00AA4FCC">
        <w:trPr>
          <w:trHeight w:val="543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925B8" w14:textId="7CB3D76A" w:rsidR="00A37F52" w:rsidRPr="00290A56" w:rsidRDefault="00A37F52" w:rsidP="00A37F52">
            <w:pPr>
              <w:rPr>
                <w:b/>
                <w:bCs/>
                <w:color w:val="000000"/>
              </w:rPr>
            </w:pPr>
            <w:r w:rsidRPr="00290A56">
              <w:rPr>
                <w:b/>
                <w:bCs/>
                <w:color w:val="000000"/>
              </w:rPr>
              <w:t>Zpracování</w:t>
            </w:r>
            <w:r>
              <w:rPr>
                <w:b/>
                <w:bCs/>
                <w:color w:val="000000"/>
              </w:rPr>
              <w:t xml:space="preserve"> návrhu na vyhlášení VZ</w:t>
            </w:r>
            <w:r>
              <w:rPr>
                <w:b/>
                <w:bCs/>
                <w:color w:val="000000"/>
              </w:rPr>
              <w:br/>
              <w:t>a zadávacích podmínek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8FF8D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099CB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vedoucí příslušného útvaru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98C4DB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1D7DFA6E" w14:textId="77777777" w:rsidTr="00AA4FCC">
        <w:trPr>
          <w:trHeight w:val="58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EF65A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Podpis</w:t>
            </w:r>
            <w:r>
              <w:rPr>
                <w:b/>
                <w:bCs/>
                <w:color w:val="000000"/>
              </w:rPr>
              <w:t xml:space="preserve"> objednávky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D5B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D3B3A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vedoucí příslušného útvaru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F6072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14EF5295" w14:textId="77777777" w:rsidTr="00AA4FCC">
        <w:trPr>
          <w:trHeight w:val="58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008B" w14:textId="77777777" w:rsidR="00A37F52" w:rsidRPr="00BE5000" w:rsidRDefault="00A37F52" w:rsidP="00A37F5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Právní garance smlouvy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78E8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D6720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A006E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054F3884" w14:textId="77777777" w:rsidTr="00493563">
        <w:trPr>
          <w:trHeight w:val="55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97E4" w14:textId="740E7D31" w:rsidR="00A37F52" w:rsidRPr="00493563" w:rsidRDefault="00A37F52" w:rsidP="00A37F52">
            <w:pPr>
              <w:rPr>
                <w:b/>
                <w:bCs/>
                <w:color w:val="000000"/>
              </w:rPr>
            </w:pPr>
            <w:r w:rsidRPr="006C1C42">
              <w:rPr>
                <w:b/>
                <w:bCs/>
                <w:color w:val="000000"/>
              </w:rPr>
              <w:t>Podpis smlouvy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A945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C92B0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starosta, </w:t>
            </w:r>
          </w:p>
          <w:p w14:paraId="5E342A26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1. místostarosta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41E733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A37F52" w:rsidRPr="00BE5000" w14:paraId="632D4DB8" w14:textId="77777777" w:rsidTr="00AA4FCC">
        <w:trPr>
          <w:trHeight w:val="660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4FCF8" w14:textId="1EC498C2" w:rsidR="00A37F52" w:rsidRPr="00AA4FCC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smlouvy/objednávky v Registru smluv</w:t>
            </w:r>
            <w:r w:rsidR="00493563">
              <w:rPr>
                <w:b/>
                <w:color w:val="000000"/>
              </w:rPr>
              <w:t>: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763B" w14:textId="77777777" w:rsidR="00A37F52" w:rsidRPr="00BE5000" w:rsidRDefault="00A37F52" w:rsidP="00A37F52">
            <w:pPr>
              <w:rPr>
                <w:color w:val="000000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9A1DB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B32208" w14:textId="77777777" w:rsidR="00A37F52" w:rsidRPr="00BE5000" w:rsidRDefault="00A37F52" w:rsidP="00A37F52">
            <w:pPr>
              <w:rPr>
                <w:color w:val="000000"/>
              </w:rPr>
            </w:pPr>
          </w:p>
        </w:tc>
      </w:tr>
      <w:tr w:rsidR="00A37F52" w:rsidRPr="00BE5000" w14:paraId="653F0D13" w14:textId="77777777" w:rsidTr="00BC076E">
        <w:trPr>
          <w:trHeight w:val="491"/>
        </w:trPr>
        <w:tc>
          <w:tcPr>
            <w:tcW w:w="23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6A41" w14:textId="7777777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145C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1D19C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430C63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</w:tbl>
    <w:p w14:paraId="6AEC0F4F" w14:textId="185119AB" w:rsidR="0014013B" w:rsidRDefault="00AA4FCC" w:rsidP="00493563">
      <w:pPr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br w:type="page"/>
      </w:r>
      <w:r w:rsidR="0014013B">
        <w:rPr>
          <w:b/>
          <w:color w:val="0F243E" w:themeColor="text2" w:themeShade="80"/>
          <w:sz w:val="32"/>
          <w:szCs w:val="32"/>
        </w:rPr>
        <w:t>Příloha č. 3</w:t>
      </w:r>
      <w:r w:rsidR="00DF7D90">
        <w:rPr>
          <w:b/>
          <w:color w:val="0F243E" w:themeColor="text2" w:themeShade="80"/>
          <w:sz w:val="32"/>
          <w:szCs w:val="32"/>
        </w:rPr>
        <w:t>a</w:t>
      </w:r>
    </w:p>
    <w:tbl>
      <w:tblPr>
        <w:tblW w:w="508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2"/>
        <w:gridCol w:w="1180"/>
        <w:gridCol w:w="682"/>
        <w:gridCol w:w="536"/>
        <w:gridCol w:w="195"/>
        <w:gridCol w:w="854"/>
        <w:gridCol w:w="80"/>
        <w:gridCol w:w="1847"/>
        <w:gridCol w:w="340"/>
        <w:gridCol w:w="1986"/>
      </w:tblGrid>
      <w:tr w:rsidR="0014013B" w:rsidRPr="00BE5000" w14:paraId="0C9DC91A" w14:textId="77777777" w:rsidTr="00A37F52">
        <w:trPr>
          <w:trHeight w:val="482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143E0F" w14:textId="77777777" w:rsidR="0014013B" w:rsidRPr="00BE5000" w:rsidRDefault="0014013B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14013B" w:rsidRPr="00BE5000" w14:paraId="1A4E6315" w14:textId="77777777" w:rsidTr="00A37F52">
        <w:trPr>
          <w:trHeight w:val="631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38A378" w14:textId="77777777" w:rsidR="0014013B" w:rsidRPr="00BE5000" w:rsidRDefault="0014013B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43E3EED6" w14:textId="77777777" w:rsidR="0014013B" w:rsidRPr="00BE5000" w:rsidRDefault="0014013B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a stavební práce od </w:t>
            </w:r>
            <w:r>
              <w:rPr>
                <w:b/>
                <w:bCs/>
                <w:color w:val="000000"/>
                <w:sz w:val="24"/>
                <w:szCs w:val="24"/>
              </w:rPr>
              <w:t>250.001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do </w:t>
            </w:r>
            <w:r>
              <w:rPr>
                <w:b/>
                <w:bCs/>
                <w:color w:val="000000"/>
                <w:sz w:val="24"/>
                <w:szCs w:val="24"/>
              </w:rPr>
              <w:t>1.000.000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</w:tc>
      </w:tr>
      <w:tr w:rsidR="0014013B" w:rsidRPr="00BE5000" w14:paraId="41B6CF91" w14:textId="77777777" w:rsidTr="00BC076E">
        <w:trPr>
          <w:trHeight w:val="874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BE037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1571AD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</w:p>
        </w:tc>
      </w:tr>
      <w:tr w:rsidR="0014013B" w:rsidRPr="00B45CB5" w14:paraId="78CBA2E2" w14:textId="77777777" w:rsidTr="00A37F52">
        <w:trPr>
          <w:trHeight w:val="451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BFBA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8F214" w14:textId="77777777" w:rsidR="0014013B" w:rsidRPr="00B45CB5" w:rsidRDefault="0014013B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14013B" w:rsidRPr="00B45CB5" w14:paraId="6BA76BF0" w14:textId="77777777" w:rsidTr="00A37F52">
        <w:trPr>
          <w:trHeight w:val="411"/>
        </w:trPr>
        <w:tc>
          <w:tcPr>
            <w:tcW w:w="2387" w:type="pct"/>
            <w:gridSpan w:val="5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734AC17" w14:textId="77777777" w:rsidR="0014013B" w:rsidRPr="00BE5000" w:rsidRDefault="0014013B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13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ACF16" w14:textId="77777777" w:rsidR="0014013B" w:rsidRPr="00B45CB5" w:rsidRDefault="0014013B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14013B" w:rsidRPr="00B45CB5" w14:paraId="06FAF71F" w14:textId="77777777" w:rsidTr="00BC076E">
        <w:trPr>
          <w:trHeight w:val="271"/>
        </w:trPr>
        <w:tc>
          <w:tcPr>
            <w:tcW w:w="2387" w:type="pct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4B43A" w14:textId="77777777" w:rsidR="0014013B" w:rsidRPr="00BE5000" w:rsidRDefault="0014013B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13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2C70C" w14:textId="77777777" w:rsidR="0014013B" w:rsidRPr="00B45CB5" w:rsidRDefault="0014013B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14013B" w:rsidRPr="006C1C42" w14:paraId="3B19899E" w14:textId="77777777" w:rsidTr="00A37F52">
        <w:trPr>
          <w:trHeight w:val="390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718FB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64248" w14:textId="58209FE4" w:rsidR="0014013B" w:rsidRPr="006C1C42" w:rsidRDefault="0014013B" w:rsidP="00A37F52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DF7D90">
              <w:rPr>
                <w:b/>
                <w:bCs/>
                <w:color w:val="0F243E" w:themeColor="text2" w:themeShade="80"/>
                <w:sz w:val="21"/>
                <w:szCs w:val="21"/>
              </w:rPr>
              <w:t>OTEVŘENÁ VÝZVA</w:t>
            </w:r>
          </w:p>
        </w:tc>
      </w:tr>
      <w:tr w:rsidR="0014013B" w:rsidRPr="00BE5000" w14:paraId="2D34526E" w14:textId="77777777" w:rsidTr="00493563">
        <w:trPr>
          <w:trHeight w:val="324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347C" w14:textId="351C361C" w:rsidR="0014013B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075AD4" w14:textId="77777777" w:rsidR="0014013B" w:rsidRPr="00BE5000" w:rsidRDefault="0014013B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14013B" w:rsidRPr="00BE5000" w14:paraId="45217C23" w14:textId="77777777" w:rsidTr="00A37F52">
        <w:trPr>
          <w:trHeight w:val="66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4B1084" w14:textId="77777777" w:rsidR="0014013B" w:rsidRPr="00BE5000" w:rsidRDefault="0014013B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19C56788" w14:textId="77777777" w:rsidR="0014013B" w:rsidRPr="00BE5000" w:rsidRDefault="0014013B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14013B" w:rsidRPr="00BE5000" w14:paraId="361BA0E0" w14:textId="77777777" w:rsidTr="008229E7">
        <w:trPr>
          <w:trHeight w:val="390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4193E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 veřejné zakázky:</w:t>
            </w:r>
          </w:p>
        </w:tc>
        <w:tc>
          <w:tcPr>
            <w:tcW w:w="333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6920CA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starosta</w:t>
            </w:r>
          </w:p>
        </w:tc>
      </w:tr>
      <w:tr w:rsidR="00F95A28" w:rsidRPr="00BE5000" w14:paraId="3D6FFFAB" w14:textId="77777777" w:rsidTr="00493563">
        <w:trPr>
          <w:trHeight w:val="285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793C1" w14:textId="77777777" w:rsidR="0014013B" w:rsidRPr="00BE5000" w:rsidRDefault="0014013B" w:rsidP="00A37F52">
            <w:pPr>
              <w:rPr>
                <w:color w:val="000000"/>
              </w:rPr>
            </w:pPr>
          </w:p>
        </w:tc>
        <w:tc>
          <w:tcPr>
            <w:tcW w:w="6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0EC3FE9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5C9D98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616A2CA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F95A28" w:rsidRPr="00BE5000" w14:paraId="65D63C18" w14:textId="77777777" w:rsidTr="008267F3">
        <w:trPr>
          <w:trHeight w:val="593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CE239" w14:textId="6C4C9616" w:rsidR="0014013B" w:rsidRPr="0014013B" w:rsidRDefault="008229E7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Osoba odpovědná</w:t>
            </w:r>
            <w:r w:rsidRPr="00BE5000">
              <w:rPr>
                <w:b/>
                <w:color w:val="000000"/>
              </w:rPr>
              <w:t xml:space="preserve"> za přípravu VZ: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AF9327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AD0EF8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92404BB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95A28" w:rsidRPr="00BE5000" w14:paraId="62A654DF" w14:textId="77777777" w:rsidTr="008267F3">
        <w:trPr>
          <w:trHeight w:val="437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C4D77" w14:textId="382E82A4" w:rsidR="0014013B" w:rsidRPr="00BE5000" w:rsidRDefault="0014013B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</w:t>
            </w:r>
            <w:r w:rsidR="008229E7">
              <w:rPr>
                <w:b/>
                <w:color w:val="000000"/>
              </w:rPr>
              <w:t xml:space="preserve"> při přípravě VZ</w:t>
            </w:r>
            <w:r w:rsidRPr="00BE5000">
              <w:rPr>
                <w:b/>
                <w:color w:val="000000"/>
              </w:rPr>
              <w:t>: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6C4CBE3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3" w:type="pct"/>
            <w:gridSpan w:val="4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06CE8E66" w14:textId="171D286A" w:rsidR="0014013B" w:rsidRPr="00B4684B" w:rsidRDefault="0014013B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190" w:type="pct"/>
            <w:gridSpan w:val="2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3D3984BE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4013B" w:rsidRPr="00BE5000" w14:paraId="57AEDBD5" w14:textId="77777777" w:rsidTr="008229E7">
        <w:trPr>
          <w:trHeight w:val="285"/>
        </w:trPr>
        <w:tc>
          <w:tcPr>
            <w:tcW w:w="1664" w:type="pct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2E5C6" w14:textId="77777777" w:rsidR="0014013B" w:rsidRPr="00BE5000" w:rsidRDefault="0014013B" w:rsidP="00493563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>
              <w:rPr>
                <w:b/>
                <w:bCs/>
                <w:color w:val="000000"/>
              </w:rPr>
              <w:t>dodavatel:</w:t>
            </w:r>
          </w:p>
        </w:tc>
        <w:tc>
          <w:tcPr>
            <w:tcW w:w="3336" w:type="pct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05B2F2" w14:textId="77777777" w:rsidR="0014013B" w:rsidRPr="00BE5000" w:rsidRDefault="0014013B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4013B" w:rsidRPr="00BE5000" w14:paraId="3C9CE0B6" w14:textId="77777777" w:rsidTr="008229E7">
        <w:trPr>
          <w:trHeight w:val="285"/>
        </w:trPr>
        <w:tc>
          <w:tcPr>
            <w:tcW w:w="1664" w:type="pct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6620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3336" w:type="pct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EBB1B" w14:textId="77777777" w:rsidR="0014013B" w:rsidRPr="00BE5000" w:rsidRDefault="0014013B" w:rsidP="00A37F52">
            <w:pPr>
              <w:rPr>
                <w:color w:val="000000"/>
                <w:sz w:val="22"/>
                <w:szCs w:val="22"/>
              </w:rPr>
            </w:pPr>
          </w:p>
        </w:tc>
      </w:tr>
      <w:tr w:rsidR="0014013B" w:rsidRPr="00BE5000" w14:paraId="2B2F837D" w14:textId="77777777" w:rsidTr="00BC076E">
        <w:trPr>
          <w:trHeight w:val="331"/>
        </w:trPr>
        <w:tc>
          <w:tcPr>
            <w:tcW w:w="1664" w:type="pct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58127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3336" w:type="pct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8A99B" w14:textId="77777777" w:rsidR="0014013B" w:rsidRPr="00BE5000" w:rsidRDefault="0014013B" w:rsidP="00A37F52">
            <w:pPr>
              <w:rPr>
                <w:color w:val="000000"/>
                <w:sz w:val="22"/>
                <w:szCs w:val="22"/>
              </w:rPr>
            </w:pPr>
          </w:p>
        </w:tc>
      </w:tr>
      <w:tr w:rsidR="0014013B" w:rsidRPr="00BE5000" w14:paraId="1C7BEF38" w14:textId="77777777" w:rsidTr="00A37F52">
        <w:trPr>
          <w:trHeight w:val="390"/>
        </w:trPr>
        <w:tc>
          <w:tcPr>
            <w:tcW w:w="2865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26B4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DDAE7E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14013B" w:rsidRPr="00BE5000" w14:paraId="25BFCF11" w14:textId="77777777" w:rsidTr="008229E7">
        <w:trPr>
          <w:trHeight w:val="255"/>
        </w:trPr>
        <w:tc>
          <w:tcPr>
            <w:tcW w:w="1664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4E9D8" w14:textId="77777777" w:rsidR="0014013B" w:rsidRPr="00BE5000" w:rsidRDefault="0014013B" w:rsidP="00A37F52">
            <w:pPr>
              <w:rPr>
                <w:b/>
                <w:iCs/>
                <w:color w:val="000000"/>
              </w:rPr>
            </w:pPr>
            <w:r w:rsidRPr="00BE5000">
              <w:rPr>
                <w:b/>
                <w:iCs/>
                <w:color w:val="000000"/>
              </w:rPr>
              <w:t>Přílohy:</w:t>
            </w:r>
          </w:p>
        </w:tc>
        <w:tc>
          <w:tcPr>
            <w:tcW w:w="3336" w:type="pct"/>
            <w:gridSpan w:val="8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DBEDA4" w14:textId="77777777" w:rsidR="0014013B" w:rsidRPr="00BE5000" w:rsidRDefault="0014013B" w:rsidP="00A37F52">
            <w:pPr>
              <w:rPr>
                <w:color w:val="000000"/>
              </w:rPr>
            </w:pPr>
          </w:p>
          <w:p w14:paraId="5038952D" w14:textId="77777777" w:rsidR="0014013B" w:rsidRPr="00BE5000" w:rsidRDefault="0014013B" w:rsidP="00A37F52">
            <w:pPr>
              <w:rPr>
                <w:color w:val="000000"/>
              </w:rPr>
            </w:pPr>
          </w:p>
        </w:tc>
      </w:tr>
      <w:tr w:rsidR="00F95A28" w:rsidRPr="00BE5000" w14:paraId="3F1DF720" w14:textId="77777777" w:rsidTr="00493563">
        <w:trPr>
          <w:trHeight w:val="285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9259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 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2BA2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4D4C0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D276A1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F95A28" w:rsidRPr="00BE5000" w14:paraId="348776AA" w14:textId="77777777" w:rsidTr="00493563">
        <w:trPr>
          <w:trHeight w:val="390"/>
        </w:trPr>
        <w:tc>
          <w:tcPr>
            <w:tcW w:w="2013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E567F" w14:textId="5AFBAFE0" w:rsidR="0014013B" w:rsidRPr="00BE5000" w:rsidRDefault="008267F3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Příprava návrhu na vyhlášení VZ, z</w:t>
            </w:r>
            <w:r w:rsidRPr="00BE5000">
              <w:rPr>
                <w:b/>
                <w:bCs/>
                <w:color w:val="000000"/>
              </w:rPr>
              <w:t xml:space="preserve">pracování zadávací </w:t>
            </w:r>
            <w:r>
              <w:rPr>
                <w:b/>
                <w:bCs/>
                <w:color w:val="000000"/>
              </w:rPr>
              <w:t>dokumentace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81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9381B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</w:p>
        </w:tc>
        <w:tc>
          <w:tcPr>
            <w:tcW w:w="116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21EC" w14:textId="77777777" w:rsidR="0014013B" w:rsidRPr="00BE5000" w:rsidRDefault="0014013B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referent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44AD3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</w:p>
        </w:tc>
      </w:tr>
      <w:tr w:rsidR="00F95A28" w:rsidRPr="00BE5000" w14:paraId="3AF5888D" w14:textId="77777777" w:rsidTr="00493563">
        <w:trPr>
          <w:trHeight w:val="260"/>
        </w:trPr>
        <w:tc>
          <w:tcPr>
            <w:tcW w:w="2013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034D1" w14:textId="77777777" w:rsidR="0014013B" w:rsidRPr="00BE5000" w:rsidRDefault="0014013B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81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26B1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</w:p>
        </w:tc>
        <w:tc>
          <w:tcPr>
            <w:tcW w:w="116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3C4C" w14:textId="77777777" w:rsidR="0014013B" w:rsidRPr="00BE5000" w:rsidRDefault="0014013B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vedoucí útvaru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A344F" w14:textId="77777777" w:rsidR="0014013B" w:rsidRPr="00BE5000" w:rsidRDefault="0014013B" w:rsidP="00A37F52">
            <w:pPr>
              <w:jc w:val="center"/>
              <w:rPr>
                <w:color w:val="000000"/>
              </w:rPr>
            </w:pPr>
          </w:p>
        </w:tc>
      </w:tr>
      <w:tr w:rsidR="00A37F52" w:rsidRPr="00BE5000" w14:paraId="74C0B68C" w14:textId="77777777" w:rsidTr="00A37F52">
        <w:trPr>
          <w:trHeight w:val="413"/>
        </w:trPr>
        <w:tc>
          <w:tcPr>
            <w:tcW w:w="1060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587E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0843E0B9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D1EE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2987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4E137" w14:textId="7D9F2E25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167E1184" w14:textId="77777777" w:rsidTr="00493563">
        <w:trPr>
          <w:trHeight w:val="70"/>
        </w:trPr>
        <w:tc>
          <w:tcPr>
            <w:tcW w:w="1060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0236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99414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Správce rozpočtu</w:t>
            </w:r>
          </w:p>
          <w:p w14:paraId="50E2A186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a hlavní účetní:</w:t>
            </w:r>
          </w:p>
        </w:tc>
        <w:tc>
          <w:tcPr>
            <w:tcW w:w="2987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2EE116" w14:textId="428DCF32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1A240690" w14:textId="77777777" w:rsidTr="00493563">
        <w:trPr>
          <w:trHeight w:val="458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F82B0" w14:textId="158CB58F" w:rsidR="00A37F52" w:rsidRPr="00BE5000" w:rsidRDefault="00A37F52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Vypracování a odeslání</w:t>
            </w:r>
            <w:r>
              <w:rPr>
                <w:b/>
                <w:color w:val="000000"/>
              </w:rPr>
              <w:br/>
              <w:t>výzvy k podání nabídek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4A6B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4B25B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EB0B78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613F370A" w14:textId="77777777" w:rsidTr="00493563">
        <w:trPr>
          <w:trHeight w:val="458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EC53B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color w:val="000000"/>
              </w:rPr>
              <w:t>Vyhodnocení nabídek: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59F4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4A03B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předseda komise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8C3F94A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5FA22A8F" w14:textId="77777777" w:rsidTr="00493563">
        <w:trPr>
          <w:trHeight w:val="370"/>
        </w:trPr>
        <w:tc>
          <w:tcPr>
            <w:tcW w:w="2013" w:type="pct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F6C73" w14:textId="77777777" w:rsidR="00A37F52" w:rsidRPr="00BE5000" w:rsidRDefault="00A37F52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Předložení vyhodnocení nabídek</w:t>
            </w:r>
            <w:r>
              <w:rPr>
                <w:b/>
                <w:color w:val="000000"/>
              </w:rPr>
              <w:br/>
              <w:t>Poradě starosty: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4E3F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691E4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37AAD9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1A5B6DC8" w14:textId="77777777" w:rsidTr="00BC076E">
        <w:trPr>
          <w:trHeight w:val="597"/>
        </w:trPr>
        <w:tc>
          <w:tcPr>
            <w:tcW w:w="2013" w:type="pct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47A715" w14:textId="77777777" w:rsidR="00A37F52" w:rsidRPr="00BE5000" w:rsidRDefault="00A37F52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Dohled nad vyslovením d</w:t>
            </w:r>
            <w:r w:rsidRPr="00BE5000">
              <w:rPr>
                <w:b/>
                <w:color w:val="000000"/>
              </w:rPr>
              <w:t>oporučení</w:t>
            </w:r>
            <w:r>
              <w:rPr>
                <w:b/>
                <w:color w:val="000000"/>
              </w:rPr>
              <w:br/>
            </w:r>
            <w:r w:rsidRPr="00BE5000">
              <w:rPr>
                <w:b/>
                <w:color w:val="000000"/>
              </w:rPr>
              <w:t>Porady starosty: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C97D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B99CE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481BB2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56CF871E" w14:textId="77777777" w:rsidTr="00BC076E">
        <w:trPr>
          <w:trHeight w:val="547"/>
        </w:trPr>
        <w:tc>
          <w:tcPr>
            <w:tcW w:w="2013" w:type="pct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F5DA2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F0BC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B30D0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právník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7C9791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76D775BC" w14:textId="77777777" w:rsidTr="00BC076E">
        <w:trPr>
          <w:trHeight w:val="550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F63E2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Podpis smlouvy: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7DB13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C390D" w14:textId="17765044" w:rsidR="00A37F52" w:rsidRPr="00BE5000" w:rsidRDefault="00493563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</w:t>
            </w:r>
            <w:r w:rsidR="00A37F52" w:rsidRPr="00BE5000">
              <w:rPr>
                <w:i/>
                <w:iCs/>
                <w:color w:val="000000"/>
              </w:rPr>
              <w:t>tarosta</w:t>
            </w:r>
            <w:r>
              <w:rPr>
                <w:i/>
                <w:iCs/>
                <w:color w:val="000000"/>
              </w:rPr>
              <w:t>;</w:t>
            </w:r>
            <w:r w:rsidR="00A37F52" w:rsidRPr="00BE5000">
              <w:rPr>
                <w:i/>
                <w:iCs/>
                <w:color w:val="000000"/>
              </w:rPr>
              <w:t xml:space="preserve"> 1. místostarosta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F576B3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2D20D8EA" w14:textId="77777777" w:rsidTr="00493563">
        <w:trPr>
          <w:trHeight w:val="342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C9CCA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 v Registru smluv: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7D603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A08C1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CBEC1E2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2B1ECE08" w14:textId="77777777" w:rsidTr="00BC076E">
        <w:trPr>
          <w:trHeight w:val="378"/>
        </w:trPr>
        <w:tc>
          <w:tcPr>
            <w:tcW w:w="2013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4C5E" w14:textId="7777777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811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974D" w14:textId="77777777" w:rsidR="00A37F52" w:rsidRPr="00BE5000" w:rsidRDefault="00A37F52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D470D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BBB516" w14:textId="77777777" w:rsidR="00A37F52" w:rsidRPr="00BE5000" w:rsidRDefault="00A37F52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49366D9B" w14:textId="455439AF" w:rsidR="008229E7" w:rsidRDefault="008229E7" w:rsidP="008229E7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 xml:space="preserve">Příloha č. </w:t>
      </w:r>
      <w:r w:rsidR="00772265">
        <w:rPr>
          <w:b/>
          <w:color w:val="0F243E" w:themeColor="text2" w:themeShade="80"/>
          <w:sz w:val="32"/>
          <w:szCs w:val="32"/>
        </w:rPr>
        <w:t>4a</w:t>
      </w:r>
    </w:p>
    <w:tbl>
      <w:tblPr>
        <w:tblW w:w="508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7"/>
        <w:gridCol w:w="645"/>
        <w:gridCol w:w="548"/>
        <w:gridCol w:w="669"/>
        <w:gridCol w:w="475"/>
        <w:gridCol w:w="270"/>
        <w:gridCol w:w="1228"/>
        <w:gridCol w:w="1563"/>
        <w:gridCol w:w="876"/>
        <w:gridCol w:w="1451"/>
        <w:gridCol w:w="6"/>
      </w:tblGrid>
      <w:tr w:rsidR="00772265" w:rsidRPr="00BE5000" w14:paraId="2FC8D137" w14:textId="77777777" w:rsidTr="00772265">
        <w:trPr>
          <w:gridAfter w:val="1"/>
          <w:wAfter w:w="3" w:type="pct"/>
          <w:trHeight w:val="482"/>
        </w:trPr>
        <w:tc>
          <w:tcPr>
            <w:tcW w:w="4997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A9AFC4" w14:textId="77777777" w:rsidR="00772265" w:rsidRPr="00BE5000" w:rsidRDefault="00772265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772265" w:rsidRPr="00BE5000" w14:paraId="39246DCE" w14:textId="77777777" w:rsidTr="00772265">
        <w:trPr>
          <w:gridAfter w:val="1"/>
          <w:wAfter w:w="3" w:type="pct"/>
          <w:trHeight w:val="631"/>
        </w:trPr>
        <w:tc>
          <w:tcPr>
            <w:tcW w:w="4997" w:type="pct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0EEABF" w14:textId="77777777" w:rsidR="00772265" w:rsidRPr="00BE5000" w:rsidRDefault="00772265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5F80F6EA" w14:textId="77777777" w:rsidR="00772265" w:rsidRDefault="00772265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od </w:t>
            </w:r>
            <w:r>
              <w:rPr>
                <w:b/>
                <w:bCs/>
                <w:color w:val="000000"/>
                <w:sz w:val="24"/>
                <w:szCs w:val="24"/>
              </w:rPr>
              <w:t>1.000.001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do </w:t>
            </w:r>
            <w:r>
              <w:rPr>
                <w:b/>
                <w:bCs/>
                <w:color w:val="000000"/>
                <w:sz w:val="24"/>
                <w:szCs w:val="24"/>
              </w:rPr>
              <w:t>2.000.000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  <w:p w14:paraId="45506AF7" w14:textId="782386E7" w:rsidR="00772265" w:rsidRPr="00BE5000" w:rsidRDefault="00772265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 stavební práce od 1.000.001 Kč do 6.000.000 Kč bez DPH</w:t>
            </w:r>
          </w:p>
        </w:tc>
      </w:tr>
      <w:tr w:rsidR="00772265" w:rsidRPr="00BE5000" w14:paraId="6E86AFFA" w14:textId="77777777" w:rsidTr="00BC076E">
        <w:trPr>
          <w:gridAfter w:val="1"/>
          <w:wAfter w:w="3" w:type="pct"/>
          <w:trHeight w:val="709"/>
        </w:trPr>
        <w:tc>
          <w:tcPr>
            <w:tcW w:w="2380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55D24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17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22F7BC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772265" w:rsidRPr="00B45CB5" w14:paraId="264A7AB9" w14:textId="77777777" w:rsidTr="009523BE">
        <w:trPr>
          <w:gridAfter w:val="1"/>
          <w:wAfter w:w="3" w:type="pct"/>
          <w:trHeight w:val="451"/>
        </w:trPr>
        <w:tc>
          <w:tcPr>
            <w:tcW w:w="2380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EB01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17" w:type="pct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94F78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772265" w:rsidRPr="00B45CB5" w14:paraId="1C2848AA" w14:textId="77777777" w:rsidTr="009523BE">
        <w:trPr>
          <w:gridAfter w:val="1"/>
          <w:wAfter w:w="3" w:type="pct"/>
          <w:trHeight w:val="411"/>
        </w:trPr>
        <w:tc>
          <w:tcPr>
            <w:tcW w:w="2380" w:type="pct"/>
            <w:gridSpan w:val="6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252D3AA" w14:textId="77777777" w:rsidR="00772265" w:rsidRPr="00BE5000" w:rsidRDefault="00772265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17" w:type="pct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EED0A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772265" w:rsidRPr="00B45CB5" w14:paraId="51CA2ED2" w14:textId="77777777" w:rsidTr="009523BE">
        <w:trPr>
          <w:gridAfter w:val="1"/>
          <w:wAfter w:w="3" w:type="pct"/>
          <w:trHeight w:val="87"/>
        </w:trPr>
        <w:tc>
          <w:tcPr>
            <w:tcW w:w="2380" w:type="pct"/>
            <w:gridSpan w:val="6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865CB" w14:textId="77777777" w:rsidR="00772265" w:rsidRPr="00BE5000" w:rsidRDefault="00772265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17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5F3E3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772265" w:rsidRPr="006C1C42" w14:paraId="666AAFDF" w14:textId="77777777" w:rsidTr="009523BE">
        <w:trPr>
          <w:gridAfter w:val="1"/>
          <w:wAfter w:w="3" w:type="pct"/>
          <w:trHeight w:val="390"/>
        </w:trPr>
        <w:tc>
          <w:tcPr>
            <w:tcW w:w="238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30295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6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36F53B" w14:textId="77777777" w:rsidR="00772265" w:rsidRPr="006C1C42" w:rsidRDefault="00772265" w:rsidP="00A37F52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DF7D90">
              <w:rPr>
                <w:b/>
                <w:bCs/>
                <w:color w:val="0F243E" w:themeColor="text2" w:themeShade="80"/>
                <w:sz w:val="21"/>
                <w:szCs w:val="21"/>
              </w:rPr>
              <w:t>UZAVŘENÁ VÝZVA</w:t>
            </w:r>
          </w:p>
        </w:tc>
      </w:tr>
      <w:tr w:rsidR="00772265" w:rsidRPr="00BE5000" w14:paraId="7FB1607A" w14:textId="77777777" w:rsidTr="00E56982">
        <w:trPr>
          <w:gridAfter w:val="1"/>
          <w:wAfter w:w="3" w:type="pct"/>
          <w:trHeight w:val="325"/>
        </w:trPr>
        <w:tc>
          <w:tcPr>
            <w:tcW w:w="238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9FD3E" w14:textId="499220AF" w:rsidR="00772265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A4F756" w14:textId="77777777" w:rsidR="00772265" w:rsidRPr="00BE5000" w:rsidRDefault="00772265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772265" w:rsidRPr="00BE5000" w14:paraId="60E02C02" w14:textId="77777777" w:rsidTr="00E56982">
        <w:trPr>
          <w:gridAfter w:val="1"/>
          <w:wAfter w:w="3" w:type="pct"/>
          <w:trHeight w:val="346"/>
        </w:trPr>
        <w:tc>
          <w:tcPr>
            <w:tcW w:w="4997" w:type="pct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CF180A" w14:textId="77777777" w:rsidR="00772265" w:rsidRPr="00BE5000" w:rsidRDefault="00772265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6DDA0AE0" w14:textId="77777777" w:rsidR="00772265" w:rsidRPr="00BE5000" w:rsidRDefault="00772265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772265" w:rsidRPr="00BE5000" w14:paraId="65470CCA" w14:textId="77777777" w:rsidTr="009523BE">
        <w:trPr>
          <w:gridAfter w:val="1"/>
          <w:wAfter w:w="3" w:type="pct"/>
          <w:trHeight w:val="390"/>
        </w:trPr>
        <w:tc>
          <w:tcPr>
            <w:tcW w:w="165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533A7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 veřejné zakázky:</w:t>
            </w:r>
          </w:p>
        </w:tc>
        <w:tc>
          <w:tcPr>
            <w:tcW w:w="334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9B48DC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starosta</w:t>
            </w:r>
          </w:p>
        </w:tc>
      </w:tr>
      <w:tr w:rsidR="00772265" w:rsidRPr="00BE5000" w14:paraId="48C32EA9" w14:textId="77777777" w:rsidTr="00493563">
        <w:trPr>
          <w:gridAfter w:val="1"/>
          <w:wAfter w:w="3" w:type="pct"/>
          <w:trHeight w:val="206"/>
        </w:trPr>
        <w:tc>
          <w:tcPr>
            <w:tcW w:w="165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29EA9" w14:textId="77777777" w:rsidR="00772265" w:rsidRPr="00BE5000" w:rsidRDefault="00772265" w:rsidP="00A37F52">
            <w:pPr>
              <w:rPr>
                <w:color w:val="000000"/>
              </w:rPr>
            </w:pP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4DAE35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5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92107FD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3C3B7E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772265" w:rsidRPr="00BE5000" w14:paraId="2A104999" w14:textId="77777777" w:rsidTr="00493563">
        <w:trPr>
          <w:gridAfter w:val="1"/>
          <w:wAfter w:w="3" w:type="pct"/>
          <w:trHeight w:val="393"/>
        </w:trPr>
        <w:tc>
          <w:tcPr>
            <w:tcW w:w="165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D3BA" w14:textId="77777777" w:rsidR="00772265" w:rsidRPr="0014013B" w:rsidRDefault="00772265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Osoba odpovědná</w:t>
            </w:r>
            <w:r w:rsidRPr="00BE5000">
              <w:rPr>
                <w:b/>
                <w:color w:val="000000"/>
              </w:rPr>
              <w:t xml:space="preserve"> za přípravu VZ:</w:t>
            </w:r>
            <w:r w:rsidRPr="00BE5000">
              <w:rPr>
                <w:color w:val="000000"/>
              </w:rPr>
              <w:t xml:space="preserve"> 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84413E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8C7A39E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DCC8CD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72265" w:rsidRPr="00BE5000" w14:paraId="5D1201FB" w14:textId="77777777" w:rsidTr="00493563">
        <w:trPr>
          <w:gridAfter w:val="1"/>
          <w:wAfter w:w="3" w:type="pct"/>
          <w:trHeight w:val="359"/>
        </w:trPr>
        <w:tc>
          <w:tcPr>
            <w:tcW w:w="1657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4465A" w14:textId="77777777" w:rsidR="00772265" w:rsidRPr="00BE5000" w:rsidRDefault="00772265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</w:t>
            </w:r>
            <w:r>
              <w:rPr>
                <w:b/>
                <w:color w:val="000000"/>
              </w:rPr>
              <w:t xml:space="preserve"> při přípravě VZ: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6BC762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5" w:type="pct"/>
            <w:gridSpan w:val="3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46CCC887" w14:textId="77777777" w:rsidR="00772265" w:rsidRPr="00B4684B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4684B">
              <w:rPr>
                <w:i/>
                <w:iCs/>
                <w:color w:val="000000"/>
              </w:rPr>
              <w:t>Právník SO ÚT</w:t>
            </w:r>
          </w:p>
        </w:tc>
        <w:tc>
          <w:tcPr>
            <w:tcW w:w="1190" w:type="pct"/>
            <w:gridSpan w:val="2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3935B949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6EACF9AF" w14:textId="77777777" w:rsidTr="00BC076E">
        <w:trPr>
          <w:trHeight w:val="818"/>
        </w:trPr>
        <w:tc>
          <w:tcPr>
            <w:tcW w:w="2242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C0D2" w14:textId="389FE476" w:rsidR="009523BE" w:rsidRPr="00BE5000" w:rsidRDefault="009523BE" w:rsidP="009523BE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>
              <w:rPr>
                <w:b/>
                <w:bCs/>
                <w:color w:val="000000"/>
              </w:rPr>
              <w:t>dodavatel</w:t>
            </w:r>
            <w:r w:rsidR="00493563">
              <w:rPr>
                <w:b/>
                <w:bCs/>
                <w:color w:val="000000"/>
              </w:rPr>
              <w:t>:</w:t>
            </w:r>
          </w:p>
        </w:tc>
        <w:tc>
          <w:tcPr>
            <w:tcW w:w="27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2840B2A" w14:textId="77777777" w:rsidR="009523BE" w:rsidRPr="00BE5000" w:rsidRDefault="009523BE" w:rsidP="009523BE">
            <w:pPr>
              <w:rPr>
                <w:b/>
                <w:bCs/>
                <w:color w:val="000000"/>
              </w:rPr>
            </w:pPr>
          </w:p>
        </w:tc>
      </w:tr>
      <w:tr w:rsidR="00772265" w:rsidRPr="00BE5000" w14:paraId="0C01BCBE" w14:textId="77777777" w:rsidTr="00493563">
        <w:trPr>
          <w:trHeight w:val="331"/>
        </w:trPr>
        <w:tc>
          <w:tcPr>
            <w:tcW w:w="2242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1694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7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D2E0AA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772265" w:rsidRPr="00BE5000" w14:paraId="5D4120A0" w14:textId="77777777" w:rsidTr="009523BE">
        <w:trPr>
          <w:trHeight w:val="290"/>
        </w:trPr>
        <w:tc>
          <w:tcPr>
            <w:tcW w:w="1377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2767A" w14:textId="398E8677" w:rsidR="00772265" w:rsidRPr="00BE5000" w:rsidRDefault="00772265" w:rsidP="00A37F52">
            <w:pPr>
              <w:rPr>
                <w:b/>
                <w:iCs/>
                <w:color w:val="000000"/>
              </w:rPr>
            </w:pPr>
            <w:r w:rsidRPr="00BE5000">
              <w:rPr>
                <w:b/>
                <w:iCs/>
                <w:color w:val="000000"/>
              </w:rPr>
              <w:t>Přílohy:</w:t>
            </w:r>
          </w:p>
        </w:tc>
        <w:tc>
          <w:tcPr>
            <w:tcW w:w="3623" w:type="pct"/>
            <w:gridSpan w:val="9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BFE7E54" w14:textId="77777777" w:rsidR="00772265" w:rsidRPr="00BE5000" w:rsidRDefault="00772265" w:rsidP="00A37F52">
            <w:pPr>
              <w:rPr>
                <w:color w:val="000000"/>
              </w:rPr>
            </w:pPr>
          </w:p>
        </w:tc>
      </w:tr>
      <w:tr w:rsidR="00772265" w:rsidRPr="00BE5000" w14:paraId="1FA85076" w14:textId="77777777" w:rsidTr="00493563">
        <w:trPr>
          <w:trHeight w:val="255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783D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 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7509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88893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1C52FB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772265" w:rsidRPr="00BE5000" w14:paraId="3CDF3DA8" w14:textId="77777777" w:rsidTr="009523BE">
        <w:trPr>
          <w:trHeight w:val="390"/>
        </w:trPr>
        <w:tc>
          <w:tcPr>
            <w:tcW w:w="1999" w:type="pct"/>
            <w:gridSpan w:val="4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7B994" w14:textId="77777777" w:rsidR="008267F3" w:rsidRDefault="008267F3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Příprava návrhu na vyhlášení VZ,</w:t>
            </w:r>
          </w:p>
          <w:p w14:paraId="17237A4A" w14:textId="64A6BEEF" w:rsidR="00772265" w:rsidRPr="00BE5000" w:rsidRDefault="008267F3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 xml:space="preserve">Zpracování zadávací </w:t>
            </w:r>
            <w:r>
              <w:rPr>
                <w:b/>
                <w:bCs/>
                <w:color w:val="000000"/>
              </w:rPr>
              <w:t>dokumentace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10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71DEF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42460" w14:textId="77777777" w:rsidR="00772265" w:rsidRPr="00BE5000" w:rsidRDefault="00772265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referent</w:t>
            </w:r>
          </w:p>
        </w:tc>
        <w:tc>
          <w:tcPr>
            <w:tcW w:w="74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46CD0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772265" w:rsidRPr="00BE5000" w14:paraId="231C140A" w14:textId="77777777" w:rsidTr="009523BE">
        <w:trPr>
          <w:trHeight w:val="390"/>
        </w:trPr>
        <w:tc>
          <w:tcPr>
            <w:tcW w:w="1999" w:type="pct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248E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10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336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507A" w14:textId="77777777" w:rsidR="00772265" w:rsidRPr="00BE5000" w:rsidRDefault="00772265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vedoucí útvaru</w:t>
            </w:r>
          </w:p>
        </w:tc>
        <w:tc>
          <w:tcPr>
            <w:tcW w:w="74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1456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A37F52" w:rsidRPr="00BE5000" w14:paraId="758FA4AC" w14:textId="77777777" w:rsidTr="00A37F52">
        <w:trPr>
          <w:trHeight w:val="413"/>
        </w:trPr>
        <w:tc>
          <w:tcPr>
            <w:tcW w:w="1047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9396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46DF8DB3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EC50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3001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DB1A60" w14:textId="282A1D5A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3C881821" w14:textId="77777777" w:rsidTr="00A37F52">
        <w:trPr>
          <w:trHeight w:val="285"/>
        </w:trPr>
        <w:tc>
          <w:tcPr>
            <w:tcW w:w="104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457C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F6835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Správce rozpočtu</w:t>
            </w:r>
          </w:p>
          <w:p w14:paraId="3D5DA201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a hlavní účetní:</w:t>
            </w:r>
          </w:p>
        </w:tc>
        <w:tc>
          <w:tcPr>
            <w:tcW w:w="3001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930733" w14:textId="57278900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40C6058B" w14:textId="77777777" w:rsidTr="009523BE">
        <w:trPr>
          <w:trHeight w:val="406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7358" w14:textId="4CA1B79A" w:rsidR="00A37F52" w:rsidRPr="00BE5000" w:rsidRDefault="00A37F52" w:rsidP="00A37F52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Předložení zadávací dokumentace k odsouhlasení Poradě starosty:</w:t>
            </w:r>
          </w:p>
        </w:tc>
        <w:tc>
          <w:tcPr>
            <w:tcW w:w="1009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CA23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9261" w14:textId="77777777" w:rsidR="00A37F52" w:rsidRPr="00BE5000" w:rsidRDefault="00A37F52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tajemník</w:t>
            </w:r>
          </w:p>
        </w:tc>
        <w:tc>
          <w:tcPr>
            <w:tcW w:w="745" w:type="pct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E8236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0121DDAB" w14:textId="77777777" w:rsidTr="009523BE">
        <w:trPr>
          <w:trHeight w:val="417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F7A9E" w14:textId="564DA76A" w:rsidR="00A37F52" w:rsidRPr="008267F3" w:rsidRDefault="00A37F52" w:rsidP="00A37F52">
            <w:pPr>
              <w:rPr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>Vypracování a odeslání</w:t>
            </w:r>
            <w:r>
              <w:rPr>
                <w:b/>
                <w:color w:val="000000"/>
              </w:rPr>
              <w:br/>
              <w:t>výzvy k podání nabídek: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C010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97F649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4D02B81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1D620DD1" w14:textId="77777777" w:rsidTr="009523BE">
        <w:trPr>
          <w:trHeight w:val="458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18885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color w:val="000000"/>
              </w:rPr>
              <w:t>Vyhodnocení nabídek: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0DE9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5A6CE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předseda komise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BD1883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5DB0DB7F" w14:textId="77777777" w:rsidTr="009523BE">
        <w:trPr>
          <w:trHeight w:val="370"/>
        </w:trPr>
        <w:tc>
          <w:tcPr>
            <w:tcW w:w="1999" w:type="pct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11AAA" w14:textId="033E7D7C" w:rsidR="00A37F52" w:rsidRPr="00BE5000" w:rsidRDefault="00A37F52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Předložení vyhodnocení nabídek</w:t>
            </w:r>
            <w:r>
              <w:rPr>
                <w:b/>
                <w:color w:val="000000"/>
              </w:rPr>
              <w:br/>
              <w:t>Poradě starosty: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8A095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5023" w14:textId="3EE0432F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8805104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194726CF" w14:textId="77777777" w:rsidTr="00BC076E">
        <w:trPr>
          <w:trHeight w:val="586"/>
        </w:trPr>
        <w:tc>
          <w:tcPr>
            <w:tcW w:w="1999" w:type="pct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8D58E" w14:textId="4F903161" w:rsidR="00A37F52" w:rsidRPr="00BE5000" w:rsidRDefault="00A37F52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Dohled nad vyslovením d</w:t>
            </w:r>
            <w:r w:rsidRPr="00BE5000">
              <w:rPr>
                <w:b/>
                <w:color w:val="000000"/>
              </w:rPr>
              <w:t>oporučení</w:t>
            </w:r>
            <w:r>
              <w:rPr>
                <w:b/>
                <w:color w:val="000000"/>
              </w:rPr>
              <w:br/>
            </w:r>
            <w:r w:rsidRPr="00BE5000">
              <w:rPr>
                <w:b/>
                <w:color w:val="000000"/>
              </w:rPr>
              <w:t>Porady starosty: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7F21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AE6F6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8B3A45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6D5B43DE" w14:textId="77777777" w:rsidTr="00BC076E">
        <w:trPr>
          <w:trHeight w:val="523"/>
        </w:trPr>
        <w:tc>
          <w:tcPr>
            <w:tcW w:w="1999" w:type="pct"/>
            <w:gridSpan w:val="4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8A073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4008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54E18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právník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D1CABB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0B813319" w14:textId="77777777" w:rsidTr="00BC076E">
        <w:trPr>
          <w:trHeight w:val="569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796FB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Podpis smlouvy: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7F46D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8B9E3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starosta, 1. místostarosta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300D75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44F49299" w14:textId="77777777" w:rsidTr="009523BE">
        <w:trPr>
          <w:trHeight w:val="342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207A4" w14:textId="77777777" w:rsidR="00A37F52" w:rsidRPr="00BE5000" w:rsidRDefault="00A37F52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 v Registru smluv: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C1C4E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6D4BF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EC7942" w14:textId="77777777" w:rsidR="00A37F52" w:rsidRPr="00BE5000" w:rsidRDefault="00A37F52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37919CC2" w14:textId="77777777" w:rsidTr="009523BE">
        <w:trPr>
          <w:trHeight w:val="326"/>
        </w:trPr>
        <w:tc>
          <w:tcPr>
            <w:tcW w:w="1999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8C535" w14:textId="77777777" w:rsidR="00A37F52" w:rsidRPr="00BE5000" w:rsidRDefault="00A37F5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1009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79FD" w14:textId="77777777" w:rsidR="00A37F52" w:rsidRPr="00BE5000" w:rsidRDefault="00A37F52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C2F2" w14:textId="77777777" w:rsidR="00A37F52" w:rsidRPr="00BE5000" w:rsidRDefault="00A37F52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F95DD5" w14:textId="77777777" w:rsidR="00A37F52" w:rsidRPr="00BE5000" w:rsidRDefault="00A37F52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2F6C166E" w14:textId="3859C5F8" w:rsidR="00772265" w:rsidRDefault="00772265" w:rsidP="00772265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>
        <w:rPr>
          <w:b/>
          <w:color w:val="0F243E" w:themeColor="text2" w:themeShade="80"/>
          <w:sz w:val="32"/>
          <w:szCs w:val="32"/>
        </w:rPr>
        <w:t>Příloha č. 4b</w:t>
      </w:r>
    </w:p>
    <w:tbl>
      <w:tblPr>
        <w:tblW w:w="508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3"/>
        <w:gridCol w:w="1179"/>
        <w:gridCol w:w="684"/>
        <w:gridCol w:w="451"/>
        <w:gridCol w:w="278"/>
        <w:gridCol w:w="934"/>
        <w:gridCol w:w="285"/>
        <w:gridCol w:w="1564"/>
        <w:gridCol w:w="876"/>
        <w:gridCol w:w="1448"/>
      </w:tblGrid>
      <w:tr w:rsidR="00772265" w:rsidRPr="00BE5000" w14:paraId="3E0EB95E" w14:textId="77777777" w:rsidTr="00A37F52">
        <w:trPr>
          <w:trHeight w:val="482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A53C7F" w14:textId="77777777" w:rsidR="00772265" w:rsidRPr="00BE5000" w:rsidRDefault="00772265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772265" w:rsidRPr="00BE5000" w14:paraId="16BF904E" w14:textId="77777777" w:rsidTr="00A37F52">
        <w:trPr>
          <w:trHeight w:val="631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032EB0" w14:textId="77777777" w:rsidR="00772265" w:rsidRPr="00BE5000" w:rsidRDefault="00772265" w:rsidP="0077226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Veřejné zakázky malého rozsahu </w:t>
            </w:r>
          </w:p>
          <w:p w14:paraId="3722B9FB" w14:textId="77777777" w:rsidR="00772265" w:rsidRDefault="00772265" w:rsidP="0077226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od </w:t>
            </w:r>
            <w:r>
              <w:rPr>
                <w:b/>
                <w:bCs/>
                <w:color w:val="000000"/>
                <w:sz w:val="24"/>
                <w:szCs w:val="24"/>
              </w:rPr>
              <w:t>1.000.001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do </w:t>
            </w:r>
            <w:r>
              <w:rPr>
                <w:b/>
                <w:bCs/>
                <w:color w:val="000000"/>
                <w:sz w:val="24"/>
                <w:szCs w:val="24"/>
              </w:rPr>
              <w:t>2.000.000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  <w:p w14:paraId="0F21978C" w14:textId="4A4593D2" w:rsidR="00772265" w:rsidRPr="00BE5000" w:rsidRDefault="00772265" w:rsidP="0077226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 stavební práce od 1.000.001 Kč do 6.000.000 Kč bez DPH</w:t>
            </w:r>
          </w:p>
        </w:tc>
      </w:tr>
      <w:tr w:rsidR="00772265" w:rsidRPr="00BE5000" w14:paraId="57D13D23" w14:textId="77777777" w:rsidTr="00BC076E">
        <w:trPr>
          <w:trHeight w:val="851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FCDE3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5A573A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772265" w:rsidRPr="00B45CB5" w14:paraId="1C552003" w14:textId="77777777" w:rsidTr="00A37F52">
        <w:trPr>
          <w:trHeight w:val="451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3453B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8FED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772265" w:rsidRPr="00B45CB5" w14:paraId="173ABBE2" w14:textId="77777777" w:rsidTr="00A37F52">
        <w:trPr>
          <w:trHeight w:val="411"/>
        </w:trPr>
        <w:tc>
          <w:tcPr>
            <w:tcW w:w="2387" w:type="pct"/>
            <w:gridSpan w:val="5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8B9CD50" w14:textId="77777777" w:rsidR="00772265" w:rsidRPr="00BE5000" w:rsidRDefault="00772265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13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62EB5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772265" w:rsidRPr="00B45CB5" w14:paraId="1AACCAD3" w14:textId="77777777" w:rsidTr="00A37F52">
        <w:trPr>
          <w:trHeight w:val="87"/>
        </w:trPr>
        <w:tc>
          <w:tcPr>
            <w:tcW w:w="2387" w:type="pct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696AE" w14:textId="77777777" w:rsidR="00772265" w:rsidRPr="00BE5000" w:rsidRDefault="00772265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13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794A" w14:textId="77777777" w:rsidR="00772265" w:rsidRPr="00B45CB5" w:rsidRDefault="00772265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772265" w:rsidRPr="006C1C42" w14:paraId="527CC792" w14:textId="77777777" w:rsidTr="00A37F52">
        <w:trPr>
          <w:trHeight w:val="390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DCA4E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výběrového řízení: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770161" w14:textId="77777777" w:rsidR="00772265" w:rsidRPr="006C1C42" w:rsidRDefault="00772265" w:rsidP="00A37F52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DF7D90">
              <w:rPr>
                <w:b/>
                <w:bCs/>
                <w:color w:val="0F243E" w:themeColor="text2" w:themeShade="80"/>
                <w:sz w:val="21"/>
                <w:szCs w:val="21"/>
              </w:rPr>
              <w:t>OTEVŘENÁ VÝZVA</w:t>
            </w:r>
          </w:p>
        </w:tc>
      </w:tr>
      <w:tr w:rsidR="00772265" w:rsidRPr="00BE5000" w14:paraId="72F7F044" w14:textId="77777777" w:rsidTr="00E56982">
        <w:trPr>
          <w:trHeight w:val="183"/>
        </w:trPr>
        <w:tc>
          <w:tcPr>
            <w:tcW w:w="2387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10402" w14:textId="4A229F30" w:rsidR="00772265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037DA4" w14:textId="77777777" w:rsidR="00772265" w:rsidRPr="00BE5000" w:rsidRDefault="00772265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772265" w:rsidRPr="00BE5000" w14:paraId="6493F983" w14:textId="77777777" w:rsidTr="00A37F52">
        <w:trPr>
          <w:trHeight w:val="66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C94BED" w14:textId="77777777" w:rsidR="00772265" w:rsidRPr="00BE5000" w:rsidRDefault="00772265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41729A3D" w14:textId="77777777" w:rsidR="00772265" w:rsidRPr="00BE5000" w:rsidRDefault="00772265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F95A28" w:rsidRPr="00BE5000" w14:paraId="536CB55A" w14:textId="77777777" w:rsidTr="009523BE">
        <w:trPr>
          <w:trHeight w:val="390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81140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 veřejné zakázky:</w:t>
            </w:r>
          </w:p>
        </w:tc>
        <w:tc>
          <w:tcPr>
            <w:tcW w:w="333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1A84FD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starosta</w:t>
            </w:r>
          </w:p>
        </w:tc>
      </w:tr>
      <w:tr w:rsidR="009523BE" w:rsidRPr="00BE5000" w14:paraId="07AAB4D4" w14:textId="77777777" w:rsidTr="00E56982">
        <w:trPr>
          <w:trHeight w:val="206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61690" w14:textId="77777777" w:rsidR="00772265" w:rsidRPr="00BE5000" w:rsidRDefault="00772265" w:rsidP="00A37F52">
            <w:pPr>
              <w:rPr>
                <w:color w:val="000000"/>
              </w:rPr>
            </w:pP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94C5620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5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090CBDC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11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DE9A6A3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9523BE" w:rsidRPr="00BE5000" w14:paraId="0944C28A" w14:textId="77777777" w:rsidTr="00881AC3">
        <w:trPr>
          <w:trHeight w:val="593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7D500" w14:textId="77777777" w:rsidR="00772265" w:rsidRPr="0014013B" w:rsidRDefault="00772265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Osoba odpovědná</w:t>
            </w:r>
            <w:r w:rsidRPr="00BE5000">
              <w:rPr>
                <w:b/>
                <w:color w:val="000000"/>
              </w:rPr>
              <w:t xml:space="preserve"> za přípravu VZ: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E32C60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82A54BD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B01A5DB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7B62AECF" w14:textId="77777777" w:rsidTr="00881AC3">
        <w:trPr>
          <w:trHeight w:val="437"/>
        </w:trPr>
        <w:tc>
          <w:tcPr>
            <w:tcW w:w="166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7E4E7" w14:textId="77777777" w:rsidR="00772265" w:rsidRPr="00BE5000" w:rsidRDefault="00772265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</w:t>
            </w:r>
            <w:r>
              <w:rPr>
                <w:b/>
                <w:color w:val="000000"/>
              </w:rPr>
              <w:t xml:space="preserve"> při přípravě VZ</w:t>
            </w:r>
            <w:r w:rsidRPr="00BE5000">
              <w:rPr>
                <w:b/>
                <w:color w:val="000000"/>
              </w:rPr>
              <w:t>: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445314F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6" w:type="pct"/>
            <w:gridSpan w:val="4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5D8170CD" w14:textId="2123C4EB" w:rsidR="00772265" w:rsidRPr="00B4684B" w:rsidRDefault="009523BE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Právník SO ÚT</w:t>
            </w:r>
          </w:p>
        </w:tc>
        <w:tc>
          <w:tcPr>
            <w:tcW w:w="1189" w:type="pct"/>
            <w:gridSpan w:val="2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49D13ECA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5057D768" w14:textId="77777777" w:rsidTr="00BC076E">
        <w:trPr>
          <w:trHeight w:val="625"/>
        </w:trPr>
        <w:tc>
          <w:tcPr>
            <w:tcW w:w="2245" w:type="pct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D8705" w14:textId="77777777" w:rsidR="009523BE" w:rsidRPr="00BE5000" w:rsidRDefault="009523BE" w:rsidP="00A37F52">
            <w:pPr>
              <w:jc w:val="center"/>
              <w:rPr>
                <w:color w:val="000000"/>
                <w:sz w:val="22"/>
                <w:szCs w:val="22"/>
              </w:rPr>
            </w:pPr>
            <w:r w:rsidRPr="00BE5000">
              <w:rPr>
                <w:b/>
                <w:bCs/>
                <w:color w:val="000000"/>
              </w:rPr>
              <w:t xml:space="preserve">Vybraný </w:t>
            </w:r>
            <w:r>
              <w:rPr>
                <w:b/>
                <w:bCs/>
                <w:color w:val="000000"/>
              </w:rPr>
              <w:t>dodavatel:</w:t>
            </w:r>
          </w:p>
        </w:tc>
        <w:tc>
          <w:tcPr>
            <w:tcW w:w="2755" w:type="pct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FFF4DC9" w14:textId="7FE6CB98" w:rsidR="009523BE" w:rsidRPr="00BE5000" w:rsidRDefault="009523B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72265" w:rsidRPr="00BE5000" w14:paraId="74091946" w14:textId="77777777" w:rsidTr="00A37F52">
        <w:trPr>
          <w:trHeight w:val="390"/>
        </w:trPr>
        <w:tc>
          <w:tcPr>
            <w:tcW w:w="2865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7699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CEA126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F95A28" w:rsidRPr="00BE5000" w14:paraId="1CC98453" w14:textId="77777777" w:rsidTr="00E56982">
        <w:trPr>
          <w:trHeight w:val="282"/>
        </w:trPr>
        <w:tc>
          <w:tcPr>
            <w:tcW w:w="1664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B96E8" w14:textId="77777777" w:rsidR="00772265" w:rsidRPr="00BE5000" w:rsidRDefault="00772265" w:rsidP="00A37F52">
            <w:pPr>
              <w:rPr>
                <w:b/>
                <w:iCs/>
                <w:color w:val="000000"/>
              </w:rPr>
            </w:pPr>
            <w:r w:rsidRPr="00BE5000">
              <w:rPr>
                <w:b/>
                <w:iCs/>
                <w:color w:val="000000"/>
              </w:rPr>
              <w:t>Přílohy:</w:t>
            </w:r>
          </w:p>
        </w:tc>
        <w:tc>
          <w:tcPr>
            <w:tcW w:w="3336" w:type="pct"/>
            <w:gridSpan w:val="8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47DBD6" w14:textId="77777777" w:rsidR="00772265" w:rsidRPr="00BE5000" w:rsidRDefault="00772265" w:rsidP="00A37F52">
            <w:pPr>
              <w:rPr>
                <w:color w:val="000000"/>
              </w:rPr>
            </w:pPr>
          </w:p>
        </w:tc>
      </w:tr>
      <w:tr w:rsidR="009523BE" w:rsidRPr="00BE5000" w14:paraId="526240D3" w14:textId="77777777" w:rsidTr="009523BE">
        <w:trPr>
          <w:trHeight w:val="285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26FC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 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92A7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0C2F1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F3932F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9523BE" w:rsidRPr="00BE5000" w14:paraId="7A09667B" w14:textId="77777777" w:rsidTr="009523BE">
        <w:trPr>
          <w:trHeight w:val="390"/>
        </w:trPr>
        <w:tc>
          <w:tcPr>
            <w:tcW w:w="2014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DB4D2" w14:textId="1FC8C475" w:rsidR="00772265" w:rsidRPr="00BE5000" w:rsidRDefault="008267F3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Příprava návrhu na vyhlášení VZ, </w:t>
            </w:r>
            <w:r w:rsidR="00772265" w:rsidRPr="00BE5000">
              <w:rPr>
                <w:b/>
                <w:bCs/>
                <w:color w:val="000000"/>
              </w:rPr>
              <w:t xml:space="preserve">Zpracování zadávací </w:t>
            </w:r>
            <w:r w:rsidR="00772265">
              <w:rPr>
                <w:b/>
                <w:bCs/>
                <w:color w:val="000000"/>
              </w:rPr>
              <w:t>dokumentace</w:t>
            </w:r>
            <w:r w:rsidR="00772265"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99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B1C9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72929" w14:textId="77777777" w:rsidR="00772265" w:rsidRPr="00BE5000" w:rsidRDefault="00772265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referent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62EC1F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9523BE" w:rsidRPr="00BE5000" w14:paraId="34D7D596" w14:textId="77777777" w:rsidTr="00E56982">
        <w:trPr>
          <w:trHeight w:val="305"/>
        </w:trPr>
        <w:tc>
          <w:tcPr>
            <w:tcW w:w="2014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7B63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99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64CB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CC2A" w14:textId="77777777" w:rsidR="00772265" w:rsidRPr="00BE5000" w:rsidRDefault="00772265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vedoucí útvaru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B2A05" w14:textId="77777777" w:rsidR="00772265" w:rsidRPr="00BE5000" w:rsidRDefault="00772265" w:rsidP="00A37F52">
            <w:pPr>
              <w:jc w:val="center"/>
              <w:rPr>
                <w:color w:val="000000"/>
              </w:rPr>
            </w:pPr>
          </w:p>
        </w:tc>
      </w:tr>
      <w:tr w:rsidR="00A37F52" w:rsidRPr="00BE5000" w14:paraId="4BC4A39E" w14:textId="77777777" w:rsidTr="00A37F52">
        <w:trPr>
          <w:trHeight w:val="413"/>
        </w:trPr>
        <w:tc>
          <w:tcPr>
            <w:tcW w:w="106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B82D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768B8AA2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6575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2986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5D9908" w14:textId="14027C61" w:rsidR="00A37F52" w:rsidRPr="00A37F52" w:rsidRDefault="00A37F52" w:rsidP="00A37F52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0A034628" w14:textId="77777777" w:rsidTr="00A37F52">
        <w:trPr>
          <w:trHeight w:val="285"/>
        </w:trPr>
        <w:tc>
          <w:tcPr>
            <w:tcW w:w="1061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CAD3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E61B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Správce rozpočtu</w:t>
            </w:r>
          </w:p>
          <w:p w14:paraId="06427167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a hlavní účetní:</w:t>
            </w:r>
          </w:p>
        </w:tc>
        <w:tc>
          <w:tcPr>
            <w:tcW w:w="2986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B3C7C3" w14:textId="0D6BF20E" w:rsidR="00A37F52" w:rsidRPr="00A37F52" w:rsidRDefault="00A37F52" w:rsidP="00A37F52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772265" w:rsidRPr="00BE5000" w14:paraId="5EABF82E" w14:textId="77777777" w:rsidTr="009523BE">
        <w:trPr>
          <w:trHeight w:val="458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9BD9C" w14:textId="3A5D67F9" w:rsidR="00772265" w:rsidRPr="00BE5000" w:rsidRDefault="009523BE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Předložení zadávací dokumentace k odsouhlasení Poradě starosty: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BDEB7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BF28A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646CBB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375FD3BA" w14:textId="77777777" w:rsidTr="009523BE">
        <w:trPr>
          <w:trHeight w:val="458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FFCAA" w14:textId="1AE174E1" w:rsidR="009523BE" w:rsidRPr="00BE5000" w:rsidRDefault="009523BE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Vypracování a odeslání</w:t>
            </w:r>
            <w:r>
              <w:rPr>
                <w:b/>
                <w:color w:val="000000"/>
              </w:rPr>
              <w:br/>
              <w:t>výzvy k podání nabídek: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CC2D3" w14:textId="77777777" w:rsidR="009523BE" w:rsidRPr="00BE5000" w:rsidRDefault="009523B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AF3EA" w14:textId="77777777" w:rsidR="009523BE" w:rsidRPr="00BE5000" w:rsidRDefault="009523BE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AC3AFD" w14:textId="77777777" w:rsidR="009523BE" w:rsidRPr="00BE5000" w:rsidRDefault="009523B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37ECEEC0" w14:textId="77777777" w:rsidTr="00E56982">
        <w:trPr>
          <w:trHeight w:val="313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5CEA09" w14:textId="77777777" w:rsidR="00772265" w:rsidRPr="00BE5000" w:rsidRDefault="00772265" w:rsidP="00A37F52">
            <w:pPr>
              <w:rPr>
                <w:color w:val="000000"/>
              </w:rPr>
            </w:pPr>
            <w:r w:rsidRPr="00BE5000">
              <w:rPr>
                <w:b/>
                <w:color w:val="000000"/>
              </w:rPr>
              <w:t>Vyhodnocení nabídek: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B0F45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5A628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předseda komise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540913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5AE17B21" w14:textId="77777777" w:rsidTr="00BC076E">
        <w:trPr>
          <w:trHeight w:val="625"/>
        </w:trPr>
        <w:tc>
          <w:tcPr>
            <w:tcW w:w="2014" w:type="pct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01538" w14:textId="77777777" w:rsidR="00772265" w:rsidRPr="00BE5000" w:rsidRDefault="00772265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Předložení vyhodnocení nabídek</w:t>
            </w:r>
            <w:r>
              <w:rPr>
                <w:b/>
                <w:color w:val="000000"/>
              </w:rPr>
              <w:br/>
              <w:t>Poradě starosty: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B42D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EE9FB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BD30E89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46BC8907" w14:textId="77777777" w:rsidTr="00BC076E">
        <w:trPr>
          <w:trHeight w:val="575"/>
        </w:trPr>
        <w:tc>
          <w:tcPr>
            <w:tcW w:w="2014" w:type="pct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D8745" w14:textId="77777777" w:rsidR="00772265" w:rsidRPr="00BE5000" w:rsidRDefault="00772265" w:rsidP="00A37F5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Dohled nad vyslovením d</w:t>
            </w:r>
            <w:r w:rsidRPr="00BE5000">
              <w:rPr>
                <w:b/>
                <w:color w:val="000000"/>
              </w:rPr>
              <w:t>oporučení</w:t>
            </w:r>
            <w:r>
              <w:rPr>
                <w:b/>
                <w:color w:val="000000"/>
              </w:rPr>
              <w:br/>
            </w:r>
            <w:r w:rsidRPr="00BE5000">
              <w:rPr>
                <w:b/>
                <w:color w:val="000000"/>
              </w:rPr>
              <w:t>Porady starosty: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B1339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D2B2D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tajemník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8E4367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62B984D9" w14:textId="77777777" w:rsidTr="00BC076E">
        <w:trPr>
          <w:trHeight w:val="525"/>
        </w:trPr>
        <w:tc>
          <w:tcPr>
            <w:tcW w:w="2014" w:type="pct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1BDBD" w14:textId="77777777" w:rsidR="00772265" w:rsidRPr="00BE5000" w:rsidRDefault="00772265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8E096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CCE08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právník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748E658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42BDDC9C" w14:textId="77777777" w:rsidTr="00BC076E">
        <w:trPr>
          <w:trHeight w:val="416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A7298" w14:textId="77777777" w:rsidR="00772265" w:rsidRPr="00BE5000" w:rsidRDefault="00772265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Podpis smlouvy: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AEB11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8A758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starosta, 1. místostarosta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58C658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7DE7849A" w14:textId="77777777" w:rsidTr="009523BE">
        <w:trPr>
          <w:trHeight w:val="342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520D2" w14:textId="77777777" w:rsidR="00772265" w:rsidRPr="00BE5000" w:rsidRDefault="00772265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 v Registru smluv: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8CB18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4110A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F6E84BF" w14:textId="77777777" w:rsidR="00772265" w:rsidRPr="00BE5000" w:rsidRDefault="00772265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523BE" w:rsidRPr="00BE5000" w14:paraId="1ECD5E15" w14:textId="77777777" w:rsidTr="009523BE">
        <w:trPr>
          <w:trHeight w:val="326"/>
        </w:trPr>
        <w:tc>
          <w:tcPr>
            <w:tcW w:w="20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6F378" w14:textId="77777777" w:rsidR="00772265" w:rsidRPr="00BE5000" w:rsidRDefault="00772265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0F40" w14:textId="77777777" w:rsidR="00772265" w:rsidRPr="00BE5000" w:rsidRDefault="00772265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B6C2" w14:textId="77777777" w:rsidR="00772265" w:rsidRPr="00BE5000" w:rsidRDefault="00772265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100645" w14:textId="77777777" w:rsidR="00772265" w:rsidRPr="00BE5000" w:rsidRDefault="00772265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5A55DFD5" w14:textId="066E1A23" w:rsidR="00881AC3" w:rsidRDefault="00881AC3" w:rsidP="00881AC3">
      <w:pPr>
        <w:spacing w:after="120"/>
        <w:jc w:val="right"/>
        <w:rPr>
          <w:b/>
          <w:color w:val="0F243E" w:themeColor="text2" w:themeShade="80"/>
          <w:sz w:val="32"/>
          <w:szCs w:val="32"/>
        </w:rPr>
      </w:pPr>
      <w:r w:rsidRPr="00DE46CE">
        <w:rPr>
          <w:b/>
          <w:color w:val="0F243E" w:themeColor="text2" w:themeShade="80"/>
          <w:sz w:val="32"/>
          <w:szCs w:val="32"/>
        </w:rPr>
        <w:t>Příloha č. 5a</w:t>
      </w:r>
    </w:p>
    <w:tbl>
      <w:tblPr>
        <w:tblW w:w="508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7"/>
        <w:gridCol w:w="646"/>
        <w:gridCol w:w="1216"/>
        <w:gridCol w:w="546"/>
        <w:gridCol w:w="198"/>
        <w:gridCol w:w="945"/>
        <w:gridCol w:w="284"/>
        <w:gridCol w:w="1559"/>
        <w:gridCol w:w="880"/>
        <w:gridCol w:w="1451"/>
        <w:gridCol w:w="6"/>
      </w:tblGrid>
      <w:tr w:rsidR="00DC2754" w:rsidRPr="00BE5000" w14:paraId="60021CCA" w14:textId="77777777" w:rsidTr="00DC2754">
        <w:trPr>
          <w:gridAfter w:val="1"/>
          <w:wAfter w:w="3" w:type="pct"/>
          <w:trHeight w:val="482"/>
        </w:trPr>
        <w:tc>
          <w:tcPr>
            <w:tcW w:w="4997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D6E453" w14:textId="77777777" w:rsidR="00DC2754" w:rsidRPr="00BE5000" w:rsidRDefault="00DC2754" w:rsidP="00A37F52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BE5000">
              <w:rPr>
                <w:b/>
                <w:bCs/>
                <w:color w:val="000000"/>
                <w:sz w:val="36"/>
                <w:szCs w:val="36"/>
              </w:rPr>
              <w:t>Předběžná ř</w:t>
            </w:r>
            <w:r>
              <w:rPr>
                <w:b/>
                <w:bCs/>
                <w:color w:val="000000"/>
                <w:sz w:val="36"/>
                <w:szCs w:val="36"/>
              </w:rPr>
              <w:t>í</w:t>
            </w:r>
            <w:r w:rsidRPr="00BE5000">
              <w:rPr>
                <w:b/>
                <w:bCs/>
                <w:color w:val="000000"/>
                <w:sz w:val="36"/>
                <w:szCs w:val="36"/>
              </w:rPr>
              <w:t>dící kontrola</w:t>
            </w:r>
          </w:p>
        </w:tc>
      </w:tr>
      <w:tr w:rsidR="00DE46CE" w:rsidRPr="00BE5000" w14:paraId="20824289" w14:textId="77777777" w:rsidTr="00DC2754">
        <w:trPr>
          <w:gridAfter w:val="1"/>
          <w:wAfter w:w="3" w:type="pct"/>
          <w:trHeight w:val="631"/>
        </w:trPr>
        <w:tc>
          <w:tcPr>
            <w:tcW w:w="4997" w:type="pct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A84CE" w14:textId="21C8EE89" w:rsidR="00DE46CE" w:rsidRPr="00BE5000" w:rsidRDefault="00DE46CE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Veřejné zakázky</w:t>
            </w:r>
          </w:p>
          <w:p w14:paraId="10F58DF5" w14:textId="3DB5B75A" w:rsidR="00DE46CE" w:rsidRDefault="00DE46CE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na dodávky, služby od </w:t>
            </w:r>
            <w:r>
              <w:rPr>
                <w:b/>
                <w:bCs/>
                <w:color w:val="000000"/>
                <w:sz w:val="24"/>
                <w:szCs w:val="24"/>
              </w:rPr>
              <w:t>2.000.001</w:t>
            </w:r>
            <w:r w:rsidRPr="00BE5000">
              <w:rPr>
                <w:b/>
                <w:bCs/>
                <w:color w:val="000000"/>
                <w:sz w:val="24"/>
                <w:szCs w:val="24"/>
              </w:rPr>
              <w:t xml:space="preserve"> Kč bez DPH</w:t>
            </w:r>
          </w:p>
          <w:p w14:paraId="3753AF8B" w14:textId="42FD1E43" w:rsidR="00DE46CE" w:rsidRPr="00BE5000" w:rsidRDefault="00DE46CE" w:rsidP="00A37F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 stavební práce od 6.000.001 Kč bez DPH</w:t>
            </w:r>
          </w:p>
        </w:tc>
      </w:tr>
      <w:tr w:rsidR="00DE46CE" w:rsidRPr="00BE5000" w14:paraId="526AB586" w14:textId="77777777" w:rsidTr="00BC076E">
        <w:trPr>
          <w:gridAfter w:val="1"/>
          <w:wAfter w:w="3" w:type="pct"/>
          <w:trHeight w:val="709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4FD8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Název veřejné zakázky:</w:t>
            </w:r>
          </w:p>
        </w:tc>
        <w:tc>
          <w:tcPr>
            <w:tcW w:w="2617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6F5A6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</w:p>
        </w:tc>
      </w:tr>
      <w:tr w:rsidR="00DE46CE" w:rsidRPr="00B45CB5" w14:paraId="589B4C1D" w14:textId="77777777" w:rsidTr="00A37F52">
        <w:trPr>
          <w:gridAfter w:val="1"/>
          <w:wAfter w:w="3" w:type="pct"/>
          <w:trHeight w:val="451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2B5D0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Charakter veřejné zakázky:</w:t>
            </w:r>
          </w:p>
        </w:tc>
        <w:tc>
          <w:tcPr>
            <w:tcW w:w="2617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5C820" w14:textId="77777777" w:rsidR="00DE46CE" w:rsidRPr="00B45CB5" w:rsidRDefault="00DE46CE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dodávka</w:t>
            </w:r>
          </w:p>
        </w:tc>
      </w:tr>
      <w:tr w:rsidR="00DE46CE" w:rsidRPr="00B45CB5" w14:paraId="17721347" w14:textId="77777777" w:rsidTr="00A37F52">
        <w:trPr>
          <w:gridAfter w:val="1"/>
          <w:wAfter w:w="3" w:type="pct"/>
          <w:trHeight w:val="411"/>
        </w:trPr>
        <w:tc>
          <w:tcPr>
            <w:tcW w:w="2380" w:type="pct"/>
            <w:gridSpan w:val="5"/>
            <w:vMerge w:val="restart"/>
            <w:tcBorders>
              <w:top w:val="nil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8C3E23B" w14:textId="77777777" w:rsidR="00DE46CE" w:rsidRPr="00BE5000" w:rsidRDefault="00DE46CE" w:rsidP="00A37F52">
            <w:pPr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(ne</w:t>
            </w:r>
            <w:r>
              <w:rPr>
                <w:i/>
                <w:iCs/>
                <w:color w:val="000000"/>
              </w:rPr>
              <w:t>hodící se</w:t>
            </w:r>
            <w:r w:rsidRPr="00BE5000">
              <w:rPr>
                <w:i/>
                <w:iCs/>
                <w:color w:val="000000"/>
              </w:rPr>
              <w:t xml:space="preserve"> škrtněte)</w:t>
            </w:r>
          </w:p>
        </w:tc>
        <w:tc>
          <w:tcPr>
            <w:tcW w:w="2617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C846" w14:textId="77777777" w:rsidR="00DE46CE" w:rsidRPr="00B45CB5" w:rsidRDefault="00DE46CE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služby</w:t>
            </w:r>
          </w:p>
        </w:tc>
      </w:tr>
      <w:tr w:rsidR="00DE46CE" w:rsidRPr="00B45CB5" w14:paraId="49D899DE" w14:textId="77777777" w:rsidTr="00A37F52">
        <w:trPr>
          <w:gridAfter w:val="1"/>
          <w:wAfter w:w="3" w:type="pct"/>
          <w:trHeight w:val="87"/>
        </w:trPr>
        <w:tc>
          <w:tcPr>
            <w:tcW w:w="2380" w:type="pct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A495D" w14:textId="77777777" w:rsidR="00DE46CE" w:rsidRPr="00BE5000" w:rsidRDefault="00DE46CE" w:rsidP="00A37F52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617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D1B99" w14:textId="77777777" w:rsidR="00DE46CE" w:rsidRPr="00B45CB5" w:rsidRDefault="00DE46CE" w:rsidP="00A37F52">
            <w:pPr>
              <w:jc w:val="center"/>
              <w:rPr>
                <w:color w:val="000000"/>
              </w:rPr>
            </w:pPr>
            <w:r w:rsidRPr="00B45CB5">
              <w:rPr>
                <w:iCs/>
                <w:color w:val="000000"/>
              </w:rPr>
              <w:t>stavební práce</w:t>
            </w:r>
          </w:p>
        </w:tc>
      </w:tr>
      <w:tr w:rsidR="00DE46CE" w:rsidRPr="00BE5000" w14:paraId="3007FFE6" w14:textId="77777777" w:rsidTr="00E56982">
        <w:trPr>
          <w:gridAfter w:val="1"/>
          <w:wAfter w:w="3" w:type="pct"/>
          <w:trHeight w:val="291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343D7" w14:textId="5267D662" w:rsidR="00DE46CE" w:rsidRPr="00BE5000" w:rsidRDefault="002A60D2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Přidělené číslo</w:t>
            </w:r>
            <w:r>
              <w:rPr>
                <w:b/>
                <w:bCs/>
                <w:color w:val="000000"/>
              </w:rPr>
              <w:t xml:space="preserve"> VZ</w:t>
            </w:r>
            <w:r w:rsidRPr="00BE5000">
              <w:rPr>
                <w:b/>
                <w:bCs/>
                <w:color w:val="000000"/>
              </w:rPr>
              <w:t>:</w:t>
            </w:r>
          </w:p>
        </w:tc>
        <w:tc>
          <w:tcPr>
            <w:tcW w:w="261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1E8CAF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 </w:t>
            </w:r>
          </w:p>
        </w:tc>
      </w:tr>
      <w:tr w:rsidR="00DE46CE" w:rsidRPr="00BE5000" w14:paraId="09990F2C" w14:textId="77777777" w:rsidTr="00DC2754">
        <w:trPr>
          <w:gridAfter w:val="1"/>
          <w:wAfter w:w="3" w:type="pct"/>
          <w:trHeight w:val="663"/>
        </w:trPr>
        <w:tc>
          <w:tcPr>
            <w:tcW w:w="4997" w:type="pct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F0EACE" w14:textId="77777777" w:rsidR="00DE46CE" w:rsidRPr="00BE5000" w:rsidRDefault="00DE46CE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b/>
                <w:bCs/>
                <w:color w:val="000000"/>
                <w:sz w:val="24"/>
                <w:szCs w:val="24"/>
              </w:rPr>
              <w:t>Rozhodnuto</w:t>
            </w:r>
          </w:p>
          <w:p w14:paraId="5E6CA8EA" w14:textId="77777777" w:rsidR="00DE46CE" w:rsidRPr="00BE5000" w:rsidRDefault="00DE46CE" w:rsidP="00A37F52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E5000">
              <w:rPr>
                <w:color w:val="000000"/>
              </w:rPr>
              <w:t>ve smyslu zák. č. 134/2016 Sb., o zadávání veřejných zakáz</w:t>
            </w:r>
            <w:r>
              <w:rPr>
                <w:color w:val="000000"/>
              </w:rPr>
              <w:t>ek</w:t>
            </w:r>
            <w:r w:rsidRPr="00BE5000">
              <w:rPr>
                <w:color w:val="000000"/>
              </w:rPr>
              <w:t xml:space="preserve">, ve znění pozdějších předpisů </w:t>
            </w:r>
            <w:r w:rsidRPr="00BE5000">
              <w:rPr>
                <w:color w:val="000000"/>
              </w:rPr>
              <w:br/>
              <w:t>a Metodiky pro zadávání veřejných zakázek MČ Brno-Židenice</w:t>
            </w:r>
          </w:p>
        </w:tc>
      </w:tr>
      <w:tr w:rsidR="00DE46CE" w:rsidRPr="00BE5000" w14:paraId="48DF4F25" w14:textId="77777777" w:rsidTr="00A37F52">
        <w:trPr>
          <w:trHeight w:val="390"/>
        </w:trPr>
        <w:tc>
          <w:tcPr>
            <w:tcW w:w="137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78664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Zadavatel veřejné zakázky:</w:t>
            </w:r>
          </w:p>
        </w:tc>
        <w:tc>
          <w:tcPr>
            <w:tcW w:w="362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9B88E3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Rada MČ Brno-Židenice</w:t>
            </w:r>
          </w:p>
        </w:tc>
      </w:tr>
      <w:tr w:rsidR="00DE46CE" w:rsidRPr="00BE5000" w14:paraId="4879018B" w14:textId="77777777" w:rsidTr="00A37F52">
        <w:trPr>
          <w:trHeight w:val="448"/>
        </w:trPr>
        <w:tc>
          <w:tcPr>
            <w:tcW w:w="137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C20D3" w14:textId="77777777" w:rsidR="00DE46CE" w:rsidRPr="00BE5000" w:rsidRDefault="00DE46CE" w:rsidP="00A37F52">
            <w:pPr>
              <w:rPr>
                <w:color w:val="000000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2B40516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F33ECF1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 xml:space="preserve">útvar </w:t>
            </w:r>
          </w:p>
        </w:tc>
        <w:tc>
          <w:tcPr>
            <w:tcW w:w="11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615AC1F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DE46CE" w:rsidRPr="00BE5000" w14:paraId="6DB00ED9" w14:textId="77777777" w:rsidTr="00A37F52">
        <w:trPr>
          <w:trHeight w:val="593"/>
        </w:trPr>
        <w:tc>
          <w:tcPr>
            <w:tcW w:w="137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D1AFE" w14:textId="77777777" w:rsidR="00DE46CE" w:rsidRPr="00BE5000" w:rsidRDefault="00DE46CE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 xml:space="preserve">Útvar odpovědný za přípravu </w:t>
            </w:r>
          </w:p>
          <w:p w14:paraId="744178E2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b/>
                <w:color w:val="000000"/>
              </w:rPr>
              <w:t>a vyhlášení VZ:</w:t>
            </w:r>
            <w:r w:rsidRPr="00BE5000">
              <w:rPr>
                <w:color w:val="000000"/>
              </w:rPr>
              <w:t xml:space="preserve"> 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C7648D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2691ED0" w14:textId="77777777" w:rsidR="00DE46CE" w:rsidRPr="00BE5000" w:rsidRDefault="00DE46CE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 xml:space="preserve">vedoucí útvaru </w:t>
            </w:r>
          </w:p>
        </w:tc>
        <w:tc>
          <w:tcPr>
            <w:tcW w:w="11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CFBDC5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3B755D57" w14:textId="77777777" w:rsidTr="00A37F52">
        <w:trPr>
          <w:trHeight w:val="437"/>
        </w:trPr>
        <w:tc>
          <w:tcPr>
            <w:tcW w:w="1378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812A7" w14:textId="77777777" w:rsidR="00DE46CE" w:rsidRDefault="00DE46CE" w:rsidP="00DC2754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Subjekt pověřený administrací VZ</w:t>
            </w:r>
          </w:p>
          <w:p w14:paraId="16368455" w14:textId="061F2CAC" w:rsidR="00DC2754" w:rsidRPr="00DC2754" w:rsidRDefault="00DC2754" w:rsidP="00DC2754">
            <w:pPr>
              <w:rPr>
                <w:bCs/>
                <w:i/>
                <w:iCs/>
                <w:color w:val="000000"/>
              </w:rPr>
            </w:pPr>
            <w:r w:rsidRPr="00DC2754">
              <w:rPr>
                <w:bCs/>
                <w:i/>
                <w:iCs/>
                <w:color w:val="000000"/>
              </w:rPr>
              <w:t>(je-li takový)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47F8121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721" w:type="pct"/>
            <w:gridSpan w:val="7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6A899711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3F3D0D53" w14:textId="77777777" w:rsidTr="00A37F52">
        <w:trPr>
          <w:trHeight w:val="285"/>
        </w:trPr>
        <w:tc>
          <w:tcPr>
            <w:tcW w:w="1378" w:type="pct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973E" w14:textId="6F695F1E" w:rsidR="00DE46CE" w:rsidRPr="00BE5000" w:rsidRDefault="00E56982" w:rsidP="00A37F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Vybraný dodavatel</w:t>
            </w:r>
          </w:p>
        </w:tc>
        <w:tc>
          <w:tcPr>
            <w:tcW w:w="3622" w:type="pct"/>
            <w:gridSpan w:val="9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D8E7AE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4F5E2FCD" w14:textId="77777777" w:rsidTr="00A37F52">
        <w:trPr>
          <w:trHeight w:val="285"/>
        </w:trPr>
        <w:tc>
          <w:tcPr>
            <w:tcW w:w="1378" w:type="pct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50098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3622" w:type="pct"/>
            <w:gridSpan w:val="9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4A016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4A7DE539" w14:textId="77777777" w:rsidTr="00BC076E">
        <w:trPr>
          <w:trHeight w:val="230"/>
        </w:trPr>
        <w:tc>
          <w:tcPr>
            <w:tcW w:w="1378" w:type="pct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CB412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3622" w:type="pct"/>
            <w:gridSpan w:val="9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50641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31E58CD7" w14:textId="77777777" w:rsidTr="00E56982">
        <w:trPr>
          <w:trHeight w:val="280"/>
        </w:trPr>
        <w:tc>
          <w:tcPr>
            <w:tcW w:w="2863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8DFA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včetně DPH:</w:t>
            </w:r>
          </w:p>
        </w:tc>
        <w:tc>
          <w:tcPr>
            <w:tcW w:w="21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869A97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Cena bez DPH:</w:t>
            </w:r>
          </w:p>
        </w:tc>
      </w:tr>
      <w:tr w:rsidR="00DE46CE" w:rsidRPr="00BE5000" w14:paraId="05CB5EE6" w14:textId="77777777" w:rsidTr="00A37F52">
        <w:trPr>
          <w:trHeight w:val="255"/>
        </w:trPr>
        <w:tc>
          <w:tcPr>
            <w:tcW w:w="13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8E2DB" w14:textId="39BE010E" w:rsidR="00DE46CE" w:rsidRPr="00BE5000" w:rsidRDefault="00DE46CE" w:rsidP="00A37F52">
            <w:pPr>
              <w:rPr>
                <w:b/>
                <w:iCs/>
                <w:color w:val="000000"/>
              </w:rPr>
            </w:pPr>
            <w:r w:rsidRPr="00BE5000">
              <w:rPr>
                <w:b/>
                <w:iCs/>
                <w:color w:val="000000"/>
              </w:rPr>
              <w:t>Přílohy:</w:t>
            </w:r>
          </w:p>
        </w:tc>
        <w:tc>
          <w:tcPr>
            <w:tcW w:w="3622" w:type="pct"/>
            <w:gridSpan w:val="9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2BD211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 xml:space="preserve">- výpis usnesení RMČ </w:t>
            </w:r>
          </w:p>
          <w:p w14:paraId="66269351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color w:val="000000"/>
              </w:rPr>
              <w:t>-</w:t>
            </w:r>
          </w:p>
          <w:p w14:paraId="70EE6CA8" w14:textId="77777777" w:rsidR="00DE46CE" w:rsidRPr="00BE5000" w:rsidRDefault="00DE46CE" w:rsidP="00A37F52">
            <w:pPr>
              <w:rPr>
                <w:color w:val="000000"/>
              </w:rPr>
            </w:pPr>
          </w:p>
        </w:tc>
      </w:tr>
      <w:tr w:rsidR="00DE46CE" w:rsidRPr="00BE5000" w14:paraId="5E3D37D5" w14:textId="77777777" w:rsidTr="00E56982">
        <w:trPr>
          <w:trHeight w:val="93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4663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 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43F1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datum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57AF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jméno, funkce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D493F8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podpis</w:t>
            </w:r>
          </w:p>
        </w:tc>
      </w:tr>
      <w:tr w:rsidR="00DE46CE" w:rsidRPr="00BE5000" w14:paraId="2209A3F7" w14:textId="77777777" w:rsidTr="00A37F52">
        <w:trPr>
          <w:trHeight w:val="390"/>
        </w:trPr>
        <w:tc>
          <w:tcPr>
            <w:tcW w:w="2000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3BCB2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Zpracování podkladů k zadávací dokumentaci:</w:t>
            </w:r>
          </w:p>
        </w:tc>
        <w:tc>
          <w:tcPr>
            <w:tcW w:w="100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ADC18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A600F" w14:textId="77777777" w:rsidR="00DE46CE" w:rsidRPr="00BE5000" w:rsidRDefault="00DE46CE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referent</w:t>
            </w:r>
          </w:p>
        </w:tc>
        <w:tc>
          <w:tcPr>
            <w:tcW w:w="74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3E308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</w:p>
        </w:tc>
      </w:tr>
      <w:tr w:rsidR="00DE46CE" w:rsidRPr="00BE5000" w14:paraId="0381929A" w14:textId="77777777" w:rsidTr="00E56982">
        <w:trPr>
          <w:trHeight w:val="290"/>
        </w:trPr>
        <w:tc>
          <w:tcPr>
            <w:tcW w:w="2000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1072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</w:p>
        </w:tc>
        <w:tc>
          <w:tcPr>
            <w:tcW w:w="100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DDD3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BD86" w14:textId="77777777" w:rsidR="00DE46CE" w:rsidRPr="00BE5000" w:rsidRDefault="00DE46CE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vedoucí útvaru</w:t>
            </w:r>
          </w:p>
        </w:tc>
        <w:tc>
          <w:tcPr>
            <w:tcW w:w="74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4774D" w14:textId="77777777" w:rsidR="00DE46CE" w:rsidRPr="00BE5000" w:rsidRDefault="00DE46CE" w:rsidP="00A37F52">
            <w:pPr>
              <w:jc w:val="center"/>
              <w:rPr>
                <w:color w:val="000000"/>
              </w:rPr>
            </w:pPr>
          </w:p>
        </w:tc>
      </w:tr>
      <w:tr w:rsidR="00DE46CE" w:rsidRPr="00BE5000" w14:paraId="754021D0" w14:textId="77777777" w:rsidTr="00A37F52">
        <w:trPr>
          <w:trHeight w:val="413"/>
        </w:trPr>
        <w:tc>
          <w:tcPr>
            <w:tcW w:w="2000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D851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Právní garance:</w:t>
            </w:r>
          </w:p>
        </w:tc>
        <w:tc>
          <w:tcPr>
            <w:tcW w:w="100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6203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C49D" w14:textId="77777777" w:rsidR="00DE46CE" w:rsidRPr="00BE5000" w:rsidRDefault="00DE46CE" w:rsidP="00A37F52">
            <w:pPr>
              <w:jc w:val="center"/>
              <w:rPr>
                <w:i/>
                <w:color w:val="000000"/>
              </w:rPr>
            </w:pPr>
            <w:r w:rsidRPr="00BE5000">
              <w:rPr>
                <w:i/>
                <w:color w:val="000000"/>
              </w:rPr>
              <w:t>právník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A3855E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7F52" w:rsidRPr="00BE5000" w14:paraId="67171AF6" w14:textId="77777777" w:rsidTr="00A37F52">
        <w:trPr>
          <w:trHeight w:val="413"/>
        </w:trPr>
        <w:tc>
          <w:tcPr>
            <w:tcW w:w="1047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3162" w14:textId="77777777" w:rsidR="00A37F52" w:rsidRPr="00BE5000" w:rsidRDefault="00A37F52" w:rsidP="00A37F52">
            <w:pPr>
              <w:rPr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Řídící kontrola:</w:t>
            </w:r>
          </w:p>
          <w:p w14:paraId="10994A28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E93EE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Příkazce operace:</w:t>
            </w:r>
          </w:p>
        </w:tc>
        <w:tc>
          <w:tcPr>
            <w:tcW w:w="3000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E15F70" w14:textId="195E04DA" w:rsidR="00A37F52" w:rsidRPr="00A37F52" w:rsidRDefault="00A37F52" w:rsidP="00A37F52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A37F52" w:rsidRPr="00BE5000" w14:paraId="7E48AC52" w14:textId="77777777" w:rsidTr="00E56982">
        <w:trPr>
          <w:trHeight w:val="70"/>
        </w:trPr>
        <w:tc>
          <w:tcPr>
            <w:tcW w:w="104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2FF2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65C49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Správce rozpočtu</w:t>
            </w:r>
          </w:p>
          <w:p w14:paraId="602F42A5" w14:textId="77777777" w:rsidR="00A37F52" w:rsidRPr="00BE5000" w:rsidRDefault="00A37F52" w:rsidP="00A37F52">
            <w:pPr>
              <w:jc w:val="center"/>
              <w:rPr>
                <w:color w:val="000000"/>
              </w:rPr>
            </w:pPr>
            <w:r w:rsidRPr="00BE5000">
              <w:rPr>
                <w:color w:val="000000"/>
              </w:rPr>
              <w:t>a hlavní účetní:</w:t>
            </w:r>
          </w:p>
        </w:tc>
        <w:tc>
          <w:tcPr>
            <w:tcW w:w="3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488CA6" w14:textId="57DA6E7D" w:rsidR="00A37F52" w:rsidRPr="00A37F52" w:rsidRDefault="00A37F52" w:rsidP="00A37F52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 w:rsidRPr="00A37F52">
              <w:rPr>
                <w:iCs/>
                <w:color w:val="000000"/>
              </w:rPr>
              <w:t>Kontrola probíhá elektronicky v rámci GINIS</w:t>
            </w:r>
          </w:p>
        </w:tc>
      </w:tr>
      <w:tr w:rsidR="00DE46CE" w:rsidRPr="00BE5000" w14:paraId="43CE1DF8" w14:textId="77777777" w:rsidTr="00BC076E">
        <w:trPr>
          <w:trHeight w:val="543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B4D5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b/>
                <w:color w:val="000000"/>
              </w:rPr>
              <w:t>Projednáno v RMČ:</w:t>
            </w:r>
          </w:p>
        </w:tc>
        <w:tc>
          <w:tcPr>
            <w:tcW w:w="1008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30B6" w14:textId="77777777" w:rsidR="00DE46CE" w:rsidRPr="00BE5000" w:rsidRDefault="00DE46CE" w:rsidP="00A37F5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8E15" w14:textId="77777777" w:rsidR="00DE46CE" w:rsidRPr="00BE5000" w:rsidRDefault="00DE46CE" w:rsidP="00A37F52">
            <w:pPr>
              <w:jc w:val="center"/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č. ...... RMČ</w:t>
            </w:r>
          </w:p>
        </w:tc>
        <w:tc>
          <w:tcPr>
            <w:tcW w:w="745" w:type="pct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59EE9" w14:textId="77777777" w:rsidR="00DE46CE" w:rsidRPr="00BE5000" w:rsidRDefault="00DE46CE" w:rsidP="00A37F5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E5000">
              <w:rPr>
                <w:b/>
                <w:color w:val="000000"/>
                <w:sz w:val="22"/>
                <w:szCs w:val="22"/>
              </w:rPr>
              <w:t xml:space="preserve">bod .../ </w:t>
            </w:r>
            <w:proofErr w:type="gramStart"/>
            <w:r w:rsidRPr="00BE5000">
              <w:rPr>
                <w:b/>
                <w:color w:val="000000"/>
                <w:sz w:val="22"/>
                <w:szCs w:val="22"/>
              </w:rPr>
              <w:t>... .</w:t>
            </w:r>
            <w:proofErr w:type="gramEnd"/>
            <w:r w:rsidRPr="00BE5000">
              <w:rPr>
                <w:b/>
                <w:color w:val="000000"/>
                <w:sz w:val="22"/>
                <w:szCs w:val="22"/>
              </w:rPr>
              <w:t xml:space="preserve"> .../</w:t>
            </w:r>
          </w:p>
        </w:tc>
      </w:tr>
      <w:tr w:rsidR="00DE46CE" w:rsidRPr="00BE5000" w14:paraId="2C01944C" w14:textId="77777777" w:rsidTr="00E56982">
        <w:trPr>
          <w:trHeight w:val="273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09E51" w14:textId="77777777" w:rsidR="00DE46CE" w:rsidRPr="00BE5000" w:rsidRDefault="00DE46CE" w:rsidP="00A37F52">
            <w:pPr>
              <w:rPr>
                <w:color w:val="000000"/>
              </w:rPr>
            </w:pPr>
            <w:r w:rsidRPr="00BE5000">
              <w:rPr>
                <w:b/>
                <w:color w:val="000000"/>
              </w:rPr>
              <w:t>Vyhodnocení nabídek: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6607D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D09E28" w14:textId="77777777" w:rsidR="00DE46CE" w:rsidRPr="00BE5000" w:rsidRDefault="00DE46CE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předseda komise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506362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24BC1BD4" w14:textId="77777777" w:rsidTr="00BC076E">
        <w:trPr>
          <w:trHeight w:val="541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2FE73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b/>
                <w:color w:val="000000"/>
              </w:rPr>
              <w:t>Projednáno v RMČ: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86FA0" w14:textId="77777777" w:rsidR="00DE46CE" w:rsidRPr="00BE5000" w:rsidRDefault="00DE46CE" w:rsidP="00A37F5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F0B8A" w14:textId="77777777" w:rsidR="00DE46CE" w:rsidRPr="00BE5000" w:rsidRDefault="00DE46CE" w:rsidP="00A37F52">
            <w:pPr>
              <w:jc w:val="center"/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č. ...... RMČ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5A92BC" w14:textId="77777777" w:rsidR="00DE46CE" w:rsidRPr="00BE5000" w:rsidRDefault="00DE46CE" w:rsidP="00A37F5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E5000">
              <w:rPr>
                <w:b/>
                <w:color w:val="000000"/>
                <w:sz w:val="22"/>
                <w:szCs w:val="22"/>
              </w:rPr>
              <w:t xml:space="preserve">bod .../ </w:t>
            </w:r>
            <w:proofErr w:type="gramStart"/>
            <w:r w:rsidRPr="00BE5000">
              <w:rPr>
                <w:b/>
                <w:color w:val="000000"/>
                <w:sz w:val="22"/>
                <w:szCs w:val="22"/>
              </w:rPr>
              <w:t>... .</w:t>
            </w:r>
            <w:proofErr w:type="gramEnd"/>
            <w:r w:rsidRPr="00BE5000">
              <w:rPr>
                <w:b/>
                <w:color w:val="000000"/>
                <w:sz w:val="22"/>
                <w:szCs w:val="22"/>
              </w:rPr>
              <w:t xml:space="preserve"> .../</w:t>
            </w:r>
          </w:p>
        </w:tc>
      </w:tr>
      <w:tr w:rsidR="00DE46CE" w:rsidRPr="00BE5000" w14:paraId="746B5EE2" w14:textId="77777777" w:rsidTr="00BC076E">
        <w:trPr>
          <w:trHeight w:val="493"/>
        </w:trPr>
        <w:tc>
          <w:tcPr>
            <w:tcW w:w="2000" w:type="pct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44C36" w14:textId="77777777" w:rsidR="00DE46CE" w:rsidRPr="00BE5000" w:rsidRDefault="00DE46CE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Právní garance: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C964C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EC3EA" w14:textId="77777777" w:rsidR="00DE46CE" w:rsidRPr="00BE5000" w:rsidRDefault="00DE46CE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právník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03ECDD6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3D28428A" w14:textId="77777777" w:rsidTr="00BC076E">
        <w:trPr>
          <w:trHeight w:val="411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403A1" w14:textId="77777777" w:rsidR="00DE46CE" w:rsidRPr="00BE5000" w:rsidRDefault="00DE46CE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Podpis smlouvy: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C1752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78AD7" w14:textId="77777777" w:rsidR="00DE46CE" w:rsidRPr="00BE5000" w:rsidRDefault="00DE46CE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>starosta, 1. místostarosta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B664315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1E829CFD" w14:textId="77777777" w:rsidTr="00A37F52">
        <w:trPr>
          <w:trHeight w:val="342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D6DAA" w14:textId="77777777" w:rsidR="00DE46CE" w:rsidRPr="00BE5000" w:rsidRDefault="00DE46CE" w:rsidP="00A37F52">
            <w:pPr>
              <w:rPr>
                <w:b/>
                <w:color w:val="000000"/>
              </w:rPr>
            </w:pPr>
            <w:r w:rsidRPr="00BE5000">
              <w:rPr>
                <w:b/>
                <w:color w:val="000000"/>
              </w:rPr>
              <w:t>Zveřejnění smlouvy v Registru smluv: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5022D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15603" w14:textId="77777777" w:rsidR="00DE46CE" w:rsidRPr="00BE5000" w:rsidRDefault="00DE46CE" w:rsidP="00A37F5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0ED6684" w14:textId="77777777" w:rsidR="00DE46CE" w:rsidRPr="00BE5000" w:rsidRDefault="00DE46CE" w:rsidP="00A37F5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E46CE" w:rsidRPr="00BE5000" w14:paraId="130A74C8" w14:textId="77777777" w:rsidTr="00A37F52">
        <w:trPr>
          <w:trHeight w:val="326"/>
        </w:trPr>
        <w:tc>
          <w:tcPr>
            <w:tcW w:w="200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D67E2" w14:textId="77777777" w:rsidR="00DE46CE" w:rsidRPr="00BE5000" w:rsidRDefault="00DE46CE" w:rsidP="00A37F52">
            <w:pPr>
              <w:rPr>
                <w:b/>
                <w:bCs/>
                <w:color w:val="000000"/>
              </w:rPr>
            </w:pPr>
            <w:r w:rsidRPr="00BE5000">
              <w:rPr>
                <w:b/>
                <w:bCs/>
                <w:color w:val="000000"/>
              </w:rPr>
              <w:t>Převzal k archivaci:</w:t>
            </w:r>
          </w:p>
        </w:tc>
        <w:tc>
          <w:tcPr>
            <w:tcW w:w="1008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1800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09C1A" w14:textId="77777777" w:rsidR="00DE46CE" w:rsidRPr="00BE5000" w:rsidRDefault="00DE46CE" w:rsidP="00A37F52">
            <w:pPr>
              <w:jc w:val="center"/>
              <w:rPr>
                <w:i/>
                <w:iCs/>
                <w:color w:val="000000"/>
              </w:rPr>
            </w:pPr>
            <w:r w:rsidRPr="00BE5000">
              <w:rPr>
                <w:i/>
                <w:iCs/>
                <w:color w:val="000000"/>
              </w:rPr>
              <w:t xml:space="preserve">sekretariát 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71850E" w14:textId="77777777" w:rsidR="00DE46CE" w:rsidRPr="00BE5000" w:rsidRDefault="00DE46CE" w:rsidP="00A37F52">
            <w:pPr>
              <w:rPr>
                <w:color w:val="000000"/>
                <w:sz w:val="22"/>
                <w:szCs w:val="22"/>
              </w:rPr>
            </w:pPr>
            <w:r w:rsidRPr="00BE5000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3C2929A2" w14:textId="401F6D9A" w:rsidR="00E56982" w:rsidRPr="00E56982" w:rsidRDefault="00E56982" w:rsidP="00BC076E">
      <w:pPr>
        <w:tabs>
          <w:tab w:val="left" w:pos="1215"/>
        </w:tabs>
        <w:rPr>
          <w:sz w:val="32"/>
          <w:szCs w:val="32"/>
        </w:rPr>
      </w:pPr>
    </w:p>
    <w:sectPr w:rsidR="00E56982" w:rsidRPr="00E56982" w:rsidSect="00076E4A">
      <w:headerReference w:type="even" r:id="rId19"/>
      <w:footerReference w:type="default" r:id="rId20"/>
      <w:headerReference w:type="first" r:id="rId21"/>
      <w:pgSz w:w="11906" w:h="16838"/>
      <w:pgMar w:top="1134" w:right="1134" w:bottom="1276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99648" w14:textId="77777777" w:rsidR="00EE4C84" w:rsidRDefault="00EE4C84" w:rsidP="00BA7F9A">
      <w:pPr>
        <w:pStyle w:val="Zkladntext"/>
      </w:pPr>
      <w:r>
        <w:separator/>
      </w:r>
    </w:p>
  </w:endnote>
  <w:endnote w:type="continuationSeparator" w:id="0">
    <w:p w14:paraId="32EB8F32" w14:textId="77777777" w:rsidR="00EE4C84" w:rsidRDefault="00EE4C84" w:rsidP="00BA7F9A">
      <w:pPr>
        <w:pStyle w:val="Zklad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E">
    <w:charset w:val="EE"/>
    <w:family w:val="roman"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EWBLT+TimesNewRoman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Arial-BoldMT">
    <w:altName w:val="Arial"/>
    <w:charset w:val="EE"/>
    <w:family w:val="auto"/>
    <w:pitch w:val="default"/>
    <w:sig w:usb0="00000005" w:usb1="00000000" w:usb2="00000000" w:usb3="00000000" w:csb0="00000002" w:csb1="00000000"/>
  </w:font>
  <w:font w:name="ArialMT">
    <w:altName w:val="Arial"/>
    <w:charset w:val="EE"/>
    <w:family w:val="auto"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620940"/>
      <w:docPartObj>
        <w:docPartGallery w:val="Page Numbers (Bottom of Page)"/>
        <w:docPartUnique/>
      </w:docPartObj>
    </w:sdtPr>
    <w:sdtEndPr/>
    <w:sdtContent>
      <w:p w14:paraId="2E205952" w14:textId="2A635A66" w:rsidR="00EE4C84" w:rsidRDefault="00EE4C8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CC2A2C" w14:textId="77777777" w:rsidR="00EE4C84" w:rsidRDefault="00EE4C84">
    <w:pPr>
      <w:pStyle w:val="Zpat"/>
      <w:rPr>
        <w:color w:val="00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26F9" w14:textId="77777777" w:rsidR="00EE4C84" w:rsidRDefault="00EE4C84" w:rsidP="00BA7F9A">
      <w:pPr>
        <w:pStyle w:val="Zkladntext"/>
      </w:pPr>
      <w:r>
        <w:separator/>
      </w:r>
    </w:p>
  </w:footnote>
  <w:footnote w:type="continuationSeparator" w:id="0">
    <w:p w14:paraId="6DD376B8" w14:textId="77777777" w:rsidR="00EE4C84" w:rsidRDefault="00EE4C84" w:rsidP="00BA7F9A">
      <w:pPr>
        <w:pStyle w:val="Zkladntext"/>
      </w:pPr>
      <w:r>
        <w:continuationSeparator/>
      </w:r>
    </w:p>
  </w:footnote>
  <w:footnote w:id="1">
    <w:p w14:paraId="66AB9E37" w14:textId="2BF72F38" w:rsidR="00EE4C84" w:rsidRDefault="00EE4C84" w:rsidP="001A6074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1A6074">
        <w:t xml:space="preserve"> případě Odboru sociálních věcí ÚMČ </w:t>
      </w:r>
      <w:r>
        <w:t xml:space="preserve">(OSV) </w:t>
      </w:r>
      <w:r w:rsidRPr="001A6074">
        <w:t>zajišťuje přípravu uvedených materiálů</w:t>
      </w:r>
      <w:r>
        <w:t xml:space="preserve"> vedoucí OSV, ve spolupráci se </w:t>
      </w:r>
      <w:r w:rsidRPr="001A6074">
        <w:t>SO</w:t>
      </w:r>
      <w:r>
        <w:t> </w:t>
      </w:r>
      <w:r w:rsidRPr="001A6074">
        <w:t>ÚT</w:t>
      </w:r>
      <w:r>
        <w:t>.</w:t>
      </w:r>
    </w:p>
  </w:footnote>
  <w:footnote w:id="2">
    <w:p w14:paraId="2AE107E6" w14:textId="2AE2203B" w:rsidR="00EE4C84" w:rsidRDefault="00EE4C84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1A6074">
        <w:t xml:space="preserve"> případě Odboru sociálních věcí ÚMČ </w:t>
      </w:r>
      <w:r>
        <w:t xml:space="preserve">(OSV) </w:t>
      </w:r>
      <w:r w:rsidRPr="001A6074">
        <w:t>zajišťuje přípravu uvedených materiálů SO ÚT</w:t>
      </w:r>
      <w:r>
        <w:t>.</w:t>
      </w:r>
    </w:p>
  </w:footnote>
  <w:footnote w:id="3">
    <w:p w14:paraId="743D083E" w14:textId="7004B84F" w:rsidR="00EE4C84" w:rsidRDefault="00EE4C84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1A6074">
        <w:t xml:space="preserve"> případě Odboru sociálních věcí ÚMČ </w:t>
      </w:r>
      <w:r>
        <w:t xml:space="preserve">(OSV) </w:t>
      </w:r>
      <w:r w:rsidRPr="001A6074">
        <w:t>zajišťuje přípravu uvedených materiálů SO ÚT</w:t>
      </w:r>
      <w:r>
        <w:t>.</w:t>
      </w:r>
    </w:p>
  </w:footnote>
  <w:footnote w:id="4">
    <w:p w14:paraId="5801C2A2" w14:textId="6E84140A" w:rsidR="00EE4C84" w:rsidRDefault="00EE4C84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1A6074">
        <w:t xml:space="preserve"> případě Odboru sociálních věcí ÚMČ </w:t>
      </w:r>
      <w:r>
        <w:t xml:space="preserve">(OSV) </w:t>
      </w:r>
      <w:r w:rsidRPr="001A6074">
        <w:t>zajišťuje přípravu uvedených materiálů SO ÚT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B042" w14:textId="54BA30B3" w:rsidR="00EE4C84" w:rsidRDefault="00EE4C84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F3484FB" w14:textId="77777777" w:rsidR="00EE4C84" w:rsidRDefault="00EE4C84">
    <w:pPr>
      <w:pStyle w:val="Zhlav"/>
    </w:pPr>
  </w:p>
  <w:p w14:paraId="2C5E50BD" w14:textId="77777777" w:rsidR="00EE4C84" w:rsidRDefault="00EE4C84"/>
  <w:p w14:paraId="36332B5A" w14:textId="77777777" w:rsidR="00EE4C84" w:rsidRDefault="00EE4C84"/>
  <w:p w14:paraId="795E4300" w14:textId="77777777" w:rsidR="00EE4C84" w:rsidRDefault="00EE4C84"/>
  <w:p w14:paraId="64F4F19E" w14:textId="77777777" w:rsidR="00EE4C84" w:rsidRDefault="00EE4C84"/>
  <w:p w14:paraId="74385A59" w14:textId="77777777" w:rsidR="00EE4C84" w:rsidRDefault="00EE4C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FEBA2" w14:textId="650F64CA" w:rsidR="00EE4C84" w:rsidRPr="00A12DB9" w:rsidRDefault="00EE4C84" w:rsidP="00A12DB9">
    <w:pPr>
      <w:pStyle w:val="Zhlav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1B3"/>
    <w:multiLevelType w:val="hybridMultilevel"/>
    <w:tmpl w:val="F3522DBA"/>
    <w:lvl w:ilvl="0" w:tplc="C0922D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C0871"/>
    <w:multiLevelType w:val="hybridMultilevel"/>
    <w:tmpl w:val="2BDA96A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4F352E"/>
    <w:multiLevelType w:val="hybridMultilevel"/>
    <w:tmpl w:val="EC8ECD2C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692034F"/>
    <w:multiLevelType w:val="hybridMultilevel"/>
    <w:tmpl w:val="59769B66"/>
    <w:lvl w:ilvl="0" w:tplc="47C496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B7558"/>
    <w:multiLevelType w:val="multilevel"/>
    <w:tmpl w:val="035A1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537E55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4255A"/>
    <w:multiLevelType w:val="hybridMultilevel"/>
    <w:tmpl w:val="33546B46"/>
    <w:lvl w:ilvl="0" w:tplc="904ADF12">
      <w:start w:val="1"/>
      <w:numFmt w:val="bullet"/>
      <w:lvlText w:val=""/>
      <w:lvlJc w:val="left"/>
      <w:pPr>
        <w:tabs>
          <w:tab w:val="num" w:pos="284"/>
        </w:tabs>
        <w:ind w:left="227" w:hanging="227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97153"/>
    <w:multiLevelType w:val="hybridMultilevel"/>
    <w:tmpl w:val="A49C7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278E2"/>
    <w:multiLevelType w:val="hybridMultilevel"/>
    <w:tmpl w:val="3D925774"/>
    <w:lvl w:ilvl="0" w:tplc="47C496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B31EAE"/>
    <w:multiLevelType w:val="hybridMultilevel"/>
    <w:tmpl w:val="AF409C8C"/>
    <w:lvl w:ilvl="0" w:tplc="3D40320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442299F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2291B"/>
    <w:multiLevelType w:val="hybridMultilevel"/>
    <w:tmpl w:val="9A0432C8"/>
    <w:lvl w:ilvl="0" w:tplc="9282F2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326F1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862C2"/>
    <w:multiLevelType w:val="hybridMultilevel"/>
    <w:tmpl w:val="EBCA229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B062D0"/>
    <w:multiLevelType w:val="hybridMultilevel"/>
    <w:tmpl w:val="46F0C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2" w:tplc="40B01EEE">
      <w:start w:val="1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C77FE"/>
    <w:multiLevelType w:val="hybridMultilevel"/>
    <w:tmpl w:val="0B005C74"/>
    <w:lvl w:ilvl="0" w:tplc="4686EB4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2048DE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C7654"/>
    <w:multiLevelType w:val="hybridMultilevel"/>
    <w:tmpl w:val="B122DCD8"/>
    <w:lvl w:ilvl="0" w:tplc="040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3A26307"/>
    <w:multiLevelType w:val="hybridMultilevel"/>
    <w:tmpl w:val="9F4824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233578"/>
    <w:multiLevelType w:val="hybridMultilevel"/>
    <w:tmpl w:val="F232FB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345DD"/>
    <w:multiLevelType w:val="hybridMultilevel"/>
    <w:tmpl w:val="C3F87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F7952"/>
    <w:multiLevelType w:val="hybridMultilevel"/>
    <w:tmpl w:val="37D0A40C"/>
    <w:lvl w:ilvl="0" w:tplc="38244EB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4B4F84"/>
    <w:multiLevelType w:val="hybridMultilevel"/>
    <w:tmpl w:val="A566A8EE"/>
    <w:lvl w:ilvl="0" w:tplc="3AAE9B2E">
      <w:start w:val="2"/>
      <w:numFmt w:val="decimal"/>
      <w:lvlText w:val="%1."/>
      <w:lvlJc w:val="left"/>
      <w:pPr>
        <w:ind w:left="473" w:hanging="344"/>
        <w:jc w:val="left"/>
      </w:pPr>
      <w:rPr>
        <w:rFonts w:ascii="Times New Roman" w:eastAsia="Times New Roman" w:hAnsi="Times New Roman" w:hint="default"/>
        <w:color w:val="4B4B4B"/>
        <w:w w:val="96"/>
        <w:sz w:val="20"/>
        <w:szCs w:val="20"/>
      </w:rPr>
    </w:lvl>
    <w:lvl w:ilvl="1" w:tplc="C8E20FA0">
      <w:start w:val="1"/>
      <w:numFmt w:val="bullet"/>
      <w:lvlText w:val="•"/>
      <w:lvlJc w:val="left"/>
      <w:pPr>
        <w:ind w:left="2276" w:hanging="344"/>
      </w:pPr>
      <w:rPr>
        <w:rFonts w:hint="default"/>
      </w:rPr>
    </w:lvl>
    <w:lvl w:ilvl="2" w:tplc="E45E8762">
      <w:start w:val="1"/>
      <w:numFmt w:val="bullet"/>
      <w:lvlText w:val="•"/>
      <w:lvlJc w:val="left"/>
      <w:pPr>
        <w:ind w:left="3161" w:hanging="344"/>
      </w:pPr>
      <w:rPr>
        <w:rFonts w:hint="default"/>
      </w:rPr>
    </w:lvl>
    <w:lvl w:ilvl="3" w:tplc="5F78D208">
      <w:start w:val="1"/>
      <w:numFmt w:val="bullet"/>
      <w:lvlText w:val="•"/>
      <w:lvlJc w:val="left"/>
      <w:pPr>
        <w:ind w:left="4046" w:hanging="344"/>
      </w:pPr>
      <w:rPr>
        <w:rFonts w:hint="default"/>
      </w:rPr>
    </w:lvl>
    <w:lvl w:ilvl="4" w:tplc="3C6C80AC">
      <w:start w:val="1"/>
      <w:numFmt w:val="bullet"/>
      <w:lvlText w:val="•"/>
      <w:lvlJc w:val="left"/>
      <w:pPr>
        <w:ind w:left="4930" w:hanging="344"/>
      </w:pPr>
      <w:rPr>
        <w:rFonts w:hint="default"/>
      </w:rPr>
    </w:lvl>
    <w:lvl w:ilvl="5" w:tplc="CCDCCC66">
      <w:start w:val="1"/>
      <w:numFmt w:val="bullet"/>
      <w:lvlText w:val="•"/>
      <w:lvlJc w:val="left"/>
      <w:pPr>
        <w:ind w:left="5815" w:hanging="344"/>
      </w:pPr>
      <w:rPr>
        <w:rFonts w:hint="default"/>
      </w:rPr>
    </w:lvl>
    <w:lvl w:ilvl="6" w:tplc="14380CD4">
      <w:start w:val="1"/>
      <w:numFmt w:val="bullet"/>
      <w:lvlText w:val="•"/>
      <w:lvlJc w:val="left"/>
      <w:pPr>
        <w:ind w:left="6700" w:hanging="344"/>
      </w:pPr>
      <w:rPr>
        <w:rFonts w:hint="default"/>
      </w:rPr>
    </w:lvl>
    <w:lvl w:ilvl="7" w:tplc="942E2252">
      <w:start w:val="1"/>
      <w:numFmt w:val="bullet"/>
      <w:lvlText w:val="•"/>
      <w:lvlJc w:val="left"/>
      <w:pPr>
        <w:ind w:left="7585" w:hanging="344"/>
      </w:pPr>
      <w:rPr>
        <w:rFonts w:hint="default"/>
      </w:rPr>
    </w:lvl>
    <w:lvl w:ilvl="8" w:tplc="10BA19BE">
      <w:start w:val="1"/>
      <w:numFmt w:val="bullet"/>
      <w:lvlText w:val="•"/>
      <w:lvlJc w:val="left"/>
      <w:pPr>
        <w:ind w:left="8470" w:hanging="344"/>
      </w:pPr>
      <w:rPr>
        <w:rFonts w:hint="default"/>
      </w:rPr>
    </w:lvl>
  </w:abstractNum>
  <w:abstractNum w:abstractNumId="23" w15:restartNumberingAfterBreak="0">
    <w:nsid w:val="47636388"/>
    <w:multiLevelType w:val="hybridMultilevel"/>
    <w:tmpl w:val="B80E92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F303CF"/>
    <w:multiLevelType w:val="hybridMultilevel"/>
    <w:tmpl w:val="EC3650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536A6"/>
    <w:multiLevelType w:val="hybridMultilevel"/>
    <w:tmpl w:val="77CE8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70D1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4F2B64D5"/>
    <w:multiLevelType w:val="hybridMultilevel"/>
    <w:tmpl w:val="5ADC3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459D3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1C6555"/>
    <w:multiLevelType w:val="hybridMultilevel"/>
    <w:tmpl w:val="819820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13C9E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1458A5"/>
    <w:multiLevelType w:val="hybridMultilevel"/>
    <w:tmpl w:val="0AA4B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E2CA7"/>
    <w:multiLevelType w:val="hybridMultilevel"/>
    <w:tmpl w:val="8D6CF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0703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947FA"/>
    <w:multiLevelType w:val="hybridMultilevel"/>
    <w:tmpl w:val="29A2B9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257ED"/>
    <w:multiLevelType w:val="hybridMultilevel"/>
    <w:tmpl w:val="0802AD72"/>
    <w:lvl w:ilvl="0" w:tplc="72664332">
      <w:start w:val="1"/>
      <w:numFmt w:val="lowerLetter"/>
      <w:lvlText w:val="%1."/>
      <w:lvlJc w:val="left"/>
      <w:pPr>
        <w:ind w:left="785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62E524AC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B215F"/>
    <w:multiLevelType w:val="hybridMultilevel"/>
    <w:tmpl w:val="69B6FE6A"/>
    <w:lvl w:ilvl="0" w:tplc="AB848EF2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98D2387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37666"/>
    <w:multiLevelType w:val="hybridMultilevel"/>
    <w:tmpl w:val="23DAE61A"/>
    <w:lvl w:ilvl="0" w:tplc="256E70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A67093"/>
    <w:multiLevelType w:val="hybridMultilevel"/>
    <w:tmpl w:val="D7D831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9389C"/>
    <w:multiLevelType w:val="hybridMultilevel"/>
    <w:tmpl w:val="9B9C335A"/>
    <w:lvl w:ilvl="0" w:tplc="03982CC8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FF93DC0"/>
    <w:multiLevelType w:val="hybridMultilevel"/>
    <w:tmpl w:val="4642D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3"/>
  </w:num>
  <w:num w:numId="3">
    <w:abstractNumId w:val="38"/>
  </w:num>
  <w:num w:numId="4">
    <w:abstractNumId w:val="23"/>
  </w:num>
  <w:num w:numId="5">
    <w:abstractNumId w:val="20"/>
  </w:num>
  <w:num w:numId="6">
    <w:abstractNumId w:val="25"/>
  </w:num>
  <w:num w:numId="7">
    <w:abstractNumId w:val="7"/>
  </w:num>
  <w:num w:numId="8">
    <w:abstractNumId w:val="36"/>
  </w:num>
  <w:num w:numId="9">
    <w:abstractNumId w:val="11"/>
  </w:num>
  <w:num w:numId="10">
    <w:abstractNumId w:val="30"/>
  </w:num>
  <w:num w:numId="11">
    <w:abstractNumId w:val="5"/>
  </w:num>
  <w:num w:numId="12">
    <w:abstractNumId w:val="12"/>
  </w:num>
  <w:num w:numId="13">
    <w:abstractNumId w:val="35"/>
  </w:num>
  <w:num w:numId="14">
    <w:abstractNumId w:val="16"/>
  </w:num>
  <w:num w:numId="15">
    <w:abstractNumId w:val="37"/>
  </w:num>
  <w:num w:numId="16">
    <w:abstractNumId w:val="10"/>
  </w:num>
  <w:num w:numId="17">
    <w:abstractNumId w:val="40"/>
  </w:num>
  <w:num w:numId="18">
    <w:abstractNumId w:val="28"/>
  </w:num>
  <w:num w:numId="19">
    <w:abstractNumId w:val="31"/>
  </w:num>
  <w:num w:numId="20">
    <w:abstractNumId w:val="14"/>
  </w:num>
  <w:num w:numId="21">
    <w:abstractNumId w:val="32"/>
  </w:num>
  <w:num w:numId="22">
    <w:abstractNumId w:val="4"/>
  </w:num>
  <w:num w:numId="23">
    <w:abstractNumId w:val="18"/>
  </w:num>
  <w:num w:numId="24">
    <w:abstractNumId w:val="26"/>
  </w:num>
  <w:num w:numId="25">
    <w:abstractNumId w:val="6"/>
  </w:num>
  <w:num w:numId="26">
    <w:abstractNumId w:val="27"/>
  </w:num>
  <w:num w:numId="27">
    <w:abstractNumId w:val="41"/>
  </w:num>
  <w:num w:numId="28">
    <w:abstractNumId w:val="15"/>
  </w:num>
  <w:num w:numId="29">
    <w:abstractNumId w:val="2"/>
  </w:num>
  <w:num w:numId="30">
    <w:abstractNumId w:val="3"/>
  </w:num>
  <w:num w:numId="31">
    <w:abstractNumId w:val="8"/>
  </w:num>
  <w:num w:numId="32">
    <w:abstractNumId w:val="1"/>
  </w:num>
  <w:num w:numId="33">
    <w:abstractNumId w:val="39"/>
  </w:num>
  <w:num w:numId="34">
    <w:abstractNumId w:val="34"/>
  </w:num>
  <w:num w:numId="35">
    <w:abstractNumId w:val="9"/>
  </w:num>
  <w:num w:numId="36">
    <w:abstractNumId w:val="22"/>
  </w:num>
  <w:num w:numId="37">
    <w:abstractNumId w:val="24"/>
  </w:num>
  <w:num w:numId="38">
    <w:abstractNumId w:val="0"/>
  </w:num>
  <w:num w:numId="39">
    <w:abstractNumId w:val="13"/>
  </w:num>
  <w:num w:numId="40">
    <w:abstractNumId w:val="29"/>
  </w:num>
  <w:num w:numId="41">
    <w:abstractNumId w:val="21"/>
  </w:num>
  <w:num w:numId="42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C:\Dokumenty\Pospíchal\Data.doc"/>
  </w:mailMerge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2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F9A"/>
    <w:rsid w:val="00000088"/>
    <w:rsid w:val="0000147B"/>
    <w:rsid w:val="00001F6B"/>
    <w:rsid w:val="00002DDD"/>
    <w:rsid w:val="00003186"/>
    <w:rsid w:val="000055B8"/>
    <w:rsid w:val="00006FB5"/>
    <w:rsid w:val="000113F2"/>
    <w:rsid w:val="00013C7A"/>
    <w:rsid w:val="00014DE3"/>
    <w:rsid w:val="0001503C"/>
    <w:rsid w:val="000174EE"/>
    <w:rsid w:val="0002050D"/>
    <w:rsid w:val="0002157D"/>
    <w:rsid w:val="00021F90"/>
    <w:rsid w:val="00024366"/>
    <w:rsid w:val="0003089A"/>
    <w:rsid w:val="00031A03"/>
    <w:rsid w:val="00031C78"/>
    <w:rsid w:val="00031F86"/>
    <w:rsid w:val="00032158"/>
    <w:rsid w:val="0003388D"/>
    <w:rsid w:val="00035ABF"/>
    <w:rsid w:val="00036EDA"/>
    <w:rsid w:val="000409B3"/>
    <w:rsid w:val="000422CF"/>
    <w:rsid w:val="000423B4"/>
    <w:rsid w:val="00044790"/>
    <w:rsid w:val="00045774"/>
    <w:rsid w:val="00047694"/>
    <w:rsid w:val="00051BB7"/>
    <w:rsid w:val="00052B4F"/>
    <w:rsid w:val="000601AB"/>
    <w:rsid w:val="0006183C"/>
    <w:rsid w:val="0006291E"/>
    <w:rsid w:val="00062E18"/>
    <w:rsid w:val="00063E84"/>
    <w:rsid w:val="00064C1B"/>
    <w:rsid w:val="000658B0"/>
    <w:rsid w:val="00065B97"/>
    <w:rsid w:val="00076E4A"/>
    <w:rsid w:val="000778CA"/>
    <w:rsid w:val="0008142F"/>
    <w:rsid w:val="000815C8"/>
    <w:rsid w:val="00082B38"/>
    <w:rsid w:val="000839C6"/>
    <w:rsid w:val="000905C1"/>
    <w:rsid w:val="0009623E"/>
    <w:rsid w:val="00096283"/>
    <w:rsid w:val="00097AAE"/>
    <w:rsid w:val="000A670D"/>
    <w:rsid w:val="000A71B6"/>
    <w:rsid w:val="000B23ED"/>
    <w:rsid w:val="000B75C2"/>
    <w:rsid w:val="000C1BB2"/>
    <w:rsid w:val="000D095A"/>
    <w:rsid w:val="000D3C17"/>
    <w:rsid w:val="000D5FC6"/>
    <w:rsid w:val="000E2353"/>
    <w:rsid w:val="000E506B"/>
    <w:rsid w:val="000E7D64"/>
    <w:rsid w:val="000F31A0"/>
    <w:rsid w:val="000F36E9"/>
    <w:rsid w:val="0010010C"/>
    <w:rsid w:val="00103310"/>
    <w:rsid w:val="00106037"/>
    <w:rsid w:val="0011047A"/>
    <w:rsid w:val="00111727"/>
    <w:rsid w:val="00112060"/>
    <w:rsid w:val="001126B6"/>
    <w:rsid w:val="00112A1F"/>
    <w:rsid w:val="001148F6"/>
    <w:rsid w:val="00116B01"/>
    <w:rsid w:val="00117B8F"/>
    <w:rsid w:val="00117EF1"/>
    <w:rsid w:val="00123027"/>
    <w:rsid w:val="001267F0"/>
    <w:rsid w:val="0013135B"/>
    <w:rsid w:val="00134BF0"/>
    <w:rsid w:val="0014013B"/>
    <w:rsid w:val="00140743"/>
    <w:rsid w:val="0014084B"/>
    <w:rsid w:val="00144CF7"/>
    <w:rsid w:val="0015482E"/>
    <w:rsid w:val="00156556"/>
    <w:rsid w:val="001578E3"/>
    <w:rsid w:val="00160A99"/>
    <w:rsid w:val="00160FA5"/>
    <w:rsid w:val="0016357D"/>
    <w:rsid w:val="00163668"/>
    <w:rsid w:val="00166AC8"/>
    <w:rsid w:val="00170553"/>
    <w:rsid w:val="00170A30"/>
    <w:rsid w:val="00171199"/>
    <w:rsid w:val="0017241E"/>
    <w:rsid w:val="001744D6"/>
    <w:rsid w:val="00180127"/>
    <w:rsid w:val="00180BE5"/>
    <w:rsid w:val="00185CEF"/>
    <w:rsid w:val="001871C2"/>
    <w:rsid w:val="0019020E"/>
    <w:rsid w:val="00190BF9"/>
    <w:rsid w:val="00191187"/>
    <w:rsid w:val="001934B5"/>
    <w:rsid w:val="00193F0E"/>
    <w:rsid w:val="00195AB3"/>
    <w:rsid w:val="001978A1"/>
    <w:rsid w:val="001A0420"/>
    <w:rsid w:val="001A542B"/>
    <w:rsid w:val="001A544E"/>
    <w:rsid w:val="001A5ADD"/>
    <w:rsid w:val="001A5D47"/>
    <w:rsid w:val="001A6074"/>
    <w:rsid w:val="001A639F"/>
    <w:rsid w:val="001A6AF0"/>
    <w:rsid w:val="001B17C7"/>
    <w:rsid w:val="001B335F"/>
    <w:rsid w:val="001B3887"/>
    <w:rsid w:val="001B4331"/>
    <w:rsid w:val="001C3AB4"/>
    <w:rsid w:val="001C41B6"/>
    <w:rsid w:val="001C565D"/>
    <w:rsid w:val="001C70BB"/>
    <w:rsid w:val="001D129E"/>
    <w:rsid w:val="001D13E3"/>
    <w:rsid w:val="001D18B1"/>
    <w:rsid w:val="001D26A0"/>
    <w:rsid w:val="001D6173"/>
    <w:rsid w:val="001D7B34"/>
    <w:rsid w:val="001E0D10"/>
    <w:rsid w:val="001E7151"/>
    <w:rsid w:val="001E7603"/>
    <w:rsid w:val="001F22AE"/>
    <w:rsid w:val="001F3B19"/>
    <w:rsid w:val="001F5C41"/>
    <w:rsid w:val="001F709F"/>
    <w:rsid w:val="00210A11"/>
    <w:rsid w:val="002124A9"/>
    <w:rsid w:val="00213A18"/>
    <w:rsid w:val="0021496B"/>
    <w:rsid w:val="00215924"/>
    <w:rsid w:val="00216149"/>
    <w:rsid w:val="00216409"/>
    <w:rsid w:val="00216615"/>
    <w:rsid w:val="00216621"/>
    <w:rsid w:val="00217186"/>
    <w:rsid w:val="00222A3B"/>
    <w:rsid w:val="00223EB3"/>
    <w:rsid w:val="00224723"/>
    <w:rsid w:val="00225CA2"/>
    <w:rsid w:val="0022633F"/>
    <w:rsid w:val="002263E3"/>
    <w:rsid w:val="00233AFC"/>
    <w:rsid w:val="0023421E"/>
    <w:rsid w:val="00234CB1"/>
    <w:rsid w:val="0024024C"/>
    <w:rsid w:val="00240486"/>
    <w:rsid w:val="0024082C"/>
    <w:rsid w:val="00240A32"/>
    <w:rsid w:val="00241069"/>
    <w:rsid w:val="002411AC"/>
    <w:rsid w:val="0024214A"/>
    <w:rsid w:val="00242AA5"/>
    <w:rsid w:val="00243DC3"/>
    <w:rsid w:val="00245D27"/>
    <w:rsid w:val="00247368"/>
    <w:rsid w:val="00251CE4"/>
    <w:rsid w:val="00262EA6"/>
    <w:rsid w:val="002648F4"/>
    <w:rsid w:val="0026516A"/>
    <w:rsid w:val="00266303"/>
    <w:rsid w:val="00267AA7"/>
    <w:rsid w:val="0027085A"/>
    <w:rsid w:val="00272C3F"/>
    <w:rsid w:val="00281188"/>
    <w:rsid w:val="002825F3"/>
    <w:rsid w:val="00282AA8"/>
    <w:rsid w:val="00283C1C"/>
    <w:rsid w:val="00284696"/>
    <w:rsid w:val="00284E27"/>
    <w:rsid w:val="00290A56"/>
    <w:rsid w:val="00290AF6"/>
    <w:rsid w:val="002A0073"/>
    <w:rsid w:val="002A23B5"/>
    <w:rsid w:val="002A2A21"/>
    <w:rsid w:val="002A2AA0"/>
    <w:rsid w:val="002A414B"/>
    <w:rsid w:val="002A4DB6"/>
    <w:rsid w:val="002A5B30"/>
    <w:rsid w:val="002A5F84"/>
    <w:rsid w:val="002A60D2"/>
    <w:rsid w:val="002A7442"/>
    <w:rsid w:val="002A7D07"/>
    <w:rsid w:val="002B2058"/>
    <w:rsid w:val="002B2944"/>
    <w:rsid w:val="002B4411"/>
    <w:rsid w:val="002B6CC4"/>
    <w:rsid w:val="002C5018"/>
    <w:rsid w:val="002C5BA1"/>
    <w:rsid w:val="002C65D2"/>
    <w:rsid w:val="002C763F"/>
    <w:rsid w:val="002C7C12"/>
    <w:rsid w:val="002D1A0A"/>
    <w:rsid w:val="002D2C48"/>
    <w:rsid w:val="002D2C9A"/>
    <w:rsid w:val="002D5E98"/>
    <w:rsid w:val="002D6659"/>
    <w:rsid w:val="002E09F4"/>
    <w:rsid w:val="002E1865"/>
    <w:rsid w:val="002E265B"/>
    <w:rsid w:val="002E6659"/>
    <w:rsid w:val="002F0189"/>
    <w:rsid w:val="002F1035"/>
    <w:rsid w:val="002F3734"/>
    <w:rsid w:val="002F7E90"/>
    <w:rsid w:val="002F7FB0"/>
    <w:rsid w:val="00301DDF"/>
    <w:rsid w:val="00306B6F"/>
    <w:rsid w:val="0031272A"/>
    <w:rsid w:val="0031474E"/>
    <w:rsid w:val="00315903"/>
    <w:rsid w:val="00316487"/>
    <w:rsid w:val="0031673E"/>
    <w:rsid w:val="00316784"/>
    <w:rsid w:val="003236C8"/>
    <w:rsid w:val="00323F00"/>
    <w:rsid w:val="00324F09"/>
    <w:rsid w:val="00327837"/>
    <w:rsid w:val="00330564"/>
    <w:rsid w:val="00331987"/>
    <w:rsid w:val="0033316A"/>
    <w:rsid w:val="003335C0"/>
    <w:rsid w:val="00337A46"/>
    <w:rsid w:val="003448DA"/>
    <w:rsid w:val="00344C31"/>
    <w:rsid w:val="0034712C"/>
    <w:rsid w:val="00350661"/>
    <w:rsid w:val="00351526"/>
    <w:rsid w:val="00352373"/>
    <w:rsid w:val="00352860"/>
    <w:rsid w:val="003529BC"/>
    <w:rsid w:val="00353427"/>
    <w:rsid w:val="003534E3"/>
    <w:rsid w:val="00354D8F"/>
    <w:rsid w:val="00357ADD"/>
    <w:rsid w:val="00360B04"/>
    <w:rsid w:val="003656D2"/>
    <w:rsid w:val="00367F4F"/>
    <w:rsid w:val="00370497"/>
    <w:rsid w:val="0037380D"/>
    <w:rsid w:val="00375401"/>
    <w:rsid w:val="00375430"/>
    <w:rsid w:val="0037558A"/>
    <w:rsid w:val="00375A08"/>
    <w:rsid w:val="003811CD"/>
    <w:rsid w:val="003846A0"/>
    <w:rsid w:val="00387074"/>
    <w:rsid w:val="003901FB"/>
    <w:rsid w:val="00390972"/>
    <w:rsid w:val="00390FF2"/>
    <w:rsid w:val="0039279E"/>
    <w:rsid w:val="0039310C"/>
    <w:rsid w:val="00393571"/>
    <w:rsid w:val="00393CDD"/>
    <w:rsid w:val="00393F2F"/>
    <w:rsid w:val="00395F2C"/>
    <w:rsid w:val="003965AA"/>
    <w:rsid w:val="00397044"/>
    <w:rsid w:val="00397180"/>
    <w:rsid w:val="003976A9"/>
    <w:rsid w:val="003A15F5"/>
    <w:rsid w:val="003B02F7"/>
    <w:rsid w:val="003B0F57"/>
    <w:rsid w:val="003B37B1"/>
    <w:rsid w:val="003B39B9"/>
    <w:rsid w:val="003B4D7B"/>
    <w:rsid w:val="003B526E"/>
    <w:rsid w:val="003B5435"/>
    <w:rsid w:val="003B71B9"/>
    <w:rsid w:val="003B7A9B"/>
    <w:rsid w:val="003B7DEE"/>
    <w:rsid w:val="003C1966"/>
    <w:rsid w:val="003C4689"/>
    <w:rsid w:val="003C5C31"/>
    <w:rsid w:val="003C6333"/>
    <w:rsid w:val="003C7B4F"/>
    <w:rsid w:val="003D0676"/>
    <w:rsid w:val="003D29DE"/>
    <w:rsid w:val="003D3AB5"/>
    <w:rsid w:val="003D5859"/>
    <w:rsid w:val="003D6954"/>
    <w:rsid w:val="003E3387"/>
    <w:rsid w:val="003E5319"/>
    <w:rsid w:val="003E577A"/>
    <w:rsid w:val="003E6AF7"/>
    <w:rsid w:val="003E74CE"/>
    <w:rsid w:val="003F063C"/>
    <w:rsid w:val="003F122F"/>
    <w:rsid w:val="003F4478"/>
    <w:rsid w:val="00400480"/>
    <w:rsid w:val="00400555"/>
    <w:rsid w:val="00405366"/>
    <w:rsid w:val="00406C60"/>
    <w:rsid w:val="00407B3E"/>
    <w:rsid w:val="004144B8"/>
    <w:rsid w:val="00416DC4"/>
    <w:rsid w:val="00417389"/>
    <w:rsid w:val="004176F9"/>
    <w:rsid w:val="004177C4"/>
    <w:rsid w:val="00420C70"/>
    <w:rsid w:val="004212BB"/>
    <w:rsid w:val="00423167"/>
    <w:rsid w:val="004238A1"/>
    <w:rsid w:val="004244BE"/>
    <w:rsid w:val="00433CA1"/>
    <w:rsid w:val="004363B5"/>
    <w:rsid w:val="00437627"/>
    <w:rsid w:val="004377AE"/>
    <w:rsid w:val="00437973"/>
    <w:rsid w:val="00437FAA"/>
    <w:rsid w:val="00442F67"/>
    <w:rsid w:val="00443583"/>
    <w:rsid w:val="00444CA3"/>
    <w:rsid w:val="004450E1"/>
    <w:rsid w:val="00445F9C"/>
    <w:rsid w:val="004602DB"/>
    <w:rsid w:val="0046498D"/>
    <w:rsid w:val="0046558A"/>
    <w:rsid w:val="004663FF"/>
    <w:rsid w:val="00466918"/>
    <w:rsid w:val="004701B6"/>
    <w:rsid w:val="00475996"/>
    <w:rsid w:val="004766F4"/>
    <w:rsid w:val="00476E26"/>
    <w:rsid w:val="00481CF7"/>
    <w:rsid w:val="00481E2F"/>
    <w:rsid w:val="00487BF9"/>
    <w:rsid w:val="004918B1"/>
    <w:rsid w:val="00493563"/>
    <w:rsid w:val="00493A94"/>
    <w:rsid w:val="0049679C"/>
    <w:rsid w:val="004A13FA"/>
    <w:rsid w:val="004A2A33"/>
    <w:rsid w:val="004A4F64"/>
    <w:rsid w:val="004A5C15"/>
    <w:rsid w:val="004A6399"/>
    <w:rsid w:val="004B12D3"/>
    <w:rsid w:val="004B18D2"/>
    <w:rsid w:val="004B1CF7"/>
    <w:rsid w:val="004B228C"/>
    <w:rsid w:val="004B6C1F"/>
    <w:rsid w:val="004B73F3"/>
    <w:rsid w:val="004C2BC1"/>
    <w:rsid w:val="004C4A95"/>
    <w:rsid w:val="004C6C5F"/>
    <w:rsid w:val="004D24CE"/>
    <w:rsid w:val="004D4CBF"/>
    <w:rsid w:val="004D5974"/>
    <w:rsid w:val="004E047A"/>
    <w:rsid w:val="004E2CF5"/>
    <w:rsid w:val="004E3CB2"/>
    <w:rsid w:val="004E7A09"/>
    <w:rsid w:val="004F2D34"/>
    <w:rsid w:val="004F3295"/>
    <w:rsid w:val="004F658B"/>
    <w:rsid w:val="004F7770"/>
    <w:rsid w:val="00507B78"/>
    <w:rsid w:val="00510F9D"/>
    <w:rsid w:val="00511EBE"/>
    <w:rsid w:val="00513645"/>
    <w:rsid w:val="00521755"/>
    <w:rsid w:val="00522F2D"/>
    <w:rsid w:val="0052719C"/>
    <w:rsid w:val="00531768"/>
    <w:rsid w:val="00531C5B"/>
    <w:rsid w:val="00534060"/>
    <w:rsid w:val="005349E6"/>
    <w:rsid w:val="0053770A"/>
    <w:rsid w:val="005403A6"/>
    <w:rsid w:val="005423C6"/>
    <w:rsid w:val="005444CF"/>
    <w:rsid w:val="00546C47"/>
    <w:rsid w:val="00546D1B"/>
    <w:rsid w:val="00546FA3"/>
    <w:rsid w:val="00547430"/>
    <w:rsid w:val="005477FF"/>
    <w:rsid w:val="00547BFE"/>
    <w:rsid w:val="005518DE"/>
    <w:rsid w:val="00551C94"/>
    <w:rsid w:val="00553CC3"/>
    <w:rsid w:val="005553A1"/>
    <w:rsid w:val="005553EE"/>
    <w:rsid w:val="00556810"/>
    <w:rsid w:val="00556E00"/>
    <w:rsid w:val="00556FA8"/>
    <w:rsid w:val="00557A48"/>
    <w:rsid w:val="00565E32"/>
    <w:rsid w:val="0056736F"/>
    <w:rsid w:val="00571142"/>
    <w:rsid w:val="00571644"/>
    <w:rsid w:val="00573EDC"/>
    <w:rsid w:val="0057508B"/>
    <w:rsid w:val="00576406"/>
    <w:rsid w:val="005832FC"/>
    <w:rsid w:val="0058434B"/>
    <w:rsid w:val="00585632"/>
    <w:rsid w:val="00594CFF"/>
    <w:rsid w:val="00595E96"/>
    <w:rsid w:val="00597BE9"/>
    <w:rsid w:val="005A24A5"/>
    <w:rsid w:val="005A34DC"/>
    <w:rsid w:val="005A3EF2"/>
    <w:rsid w:val="005A6762"/>
    <w:rsid w:val="005B32B9"/>
    <w:rsid w:val="005B485F"/>
    <w:rsid w:val="005B5445"/>
    <w:rsid w:val="005C062E"/>
    <w:rsid w:val="005C0B40"/>
    <w:rsid w:val="005C2A89"/>
    <w:rsid w:val="005C3CD0"/>
    <w:rsid w:val="005C7CEC"/>
    <w:rsid w:val="005D00BC"/>
    <w:rsid w:val="005D0F2F"/>
    <w:rsid w:val="005D1DC9"/>
    <w:rsid w:val="005D26F0"/>
    <w:rsid w:val="005D2FED"/>
    <w:rsid w:val="005E080D"/>
    <w:rsid w:val="005E1974"/>
    <w:rsid w:val="005E1D8A"/>
    <w:rsid w:val="005E7CD4"/>
    <w:rsid w:val="005F0B0A"/>
    <w:rsid w:val="005F43D1"/>
    <w:rsid w:val="005F63DF"/>
    <w:rsid w:val="006001D0"/>
    <w:rsid w:val="0060411F"/>
    <w:rsid w:val="00610257"/>
    <w:rsid w:val="00612DF0"/>
    <w:rsid w:val="0061563B"/>
    <w:rsid w:val="00615C3D"/>
    <w:rsid w:val="00615F76"/>
    <w:rsid w:val="00616226"/>
    <w:rsid w:val="00623477"/>
    <w:rsid w:val="00625797"/>
    <w:rsid w:val="00631415"/>
    <w:rsid w:val="00632E6F"/>
    <w:rsid w:val="00633561"/>
    <w:rsid w:val="00633B1C"/>
    <w:rsid w:val="006343BB"/>
    <w:rsid w:val="00634D9B"/>
    <w:rsid w:val="0063632B"/>
    <w:rsid w:val="00636B0B"/>
    <w:rsid w:val="006372A9"/>
    <w:rsid w:val="00637E7B"/>
    <w:rsid w:val="006413C4"/>
    <w:rsid w:val="0064343B"/>
    <w:rsid w:val="00652E87"/>
    <w:rsid w:val="0065413D"/>
    <w:rsid w:val="006545F0"/>
    <w:rsid w:val="006600E5"/>
    <w:rsid w:val="00665662"/>
    <w:rsid w:val="00667E86"/>
    <w:rsid w:val="0067233E"/>
    <w:rsid w:val="00673545"/>
    <w:rsid w:val="00674B77"/>
    <w:rsid w:val="006759E7"/>
    <w:rsid w:val="00676A40"/>
    <w:rsid w:val="006816BE"/>
    <w:rsid w:val="006817D3"/>
    <w:rsid w:val="00682B0F"/>
    <w:rsid w:val="00683746"/>
    <w:rsid w:val="00683EF2"/>
    <w:rsid w:val="00687FB5"/>
    <w:rsid w:val="00693C7D"/>
    <w:rsid w:val="006950A6"/>
    <w:rsid w:val="00696FD5"/>
    <w:rsid w:val="006A0D77"/>
    <w:rsid w:val="006A2A62"/>
    <w:rsid w:val="006A36A2"/>
    <w:rsid w:val="006A544B"/>
    <w:rsid w:val="006A79EC"/>
    <w:rsid w:val="006B07BF"/>
    <w:rsid w:val="006B44D0"/>
    <w:rsid w:val="006B59DE"/>
    <w:rsid w:val="006B5E78"/>
    <w:rsid w:val="006B70FD"/>
    <w:rsid w:val="006B7CC0"/>
    <w:rsid w:val="006C0F8A"/>
    <w:rsid w:val="006C15BA"/>
    <w:rsid w:val="006C1C42"/>
    <w:rsid w:val="006C2BA9"/>
    <w:rsid w:val="006C5674"/>
    <w:rsid w:val="006C5CF4"/>
    <w:rsid w:val="006C7116"/>
    <w:rsid w:val="006C7D4B"/>
    <w:rsid w:val="006C7FD3"/>
    <w:rsid w:val="006D0E41"/>
    <w:rsid w:val="006D166E"/>
    <w:rsid w:val="006E01BC"/>
    <w:rsid w:val="006E1469"/>
    <w:rsid w:val="006E2109"/>
    <w:rsid w:val="006E4DCA"/>
    <w:rsid w:val="006E656F"/>
    <w:rsid w:val="006E6736"/>
    <w:rsid w:val="006E77A6"/>
    <w:rsid w:val="006E7DA1"/>
    <w:rsid w:val="006F0C81"/>
    <w:rsid w:val="006F106A"/>
    <w:rsid w:val="006F1D8A"/>
    <w:rsid w:val="006F2406"/>
    <w:rsid w:val="006F25F3"/>
    <w:rsid w:val="006F261A"/>
    <w:rsid w:val="006F34F6"/>
    <w:rsid w:val="006F3A79"/>
    <w:rsid w:val="006F4437"/>
    <w:rsid w:val="006F737B"/>
    <w:rsid w:val="007036BB"/>
    <w:rsid w:val="007139C0"/>
    <w:rsid w:val="00721AD3"/>
    <w:rsid w:val="007232B0"/>
    <w:rsid w:val="007304CA"/>
    <w:rsid w:val="00731590"/>
    <w:rsid w:val="0073165A"/>
    <w:rsid w:val="00731E1B"/>
    <w:rsid w:val="00732963"/>
    <w:rsid w:val="00735A24"/>
    <w:rsid w:val="00740488"/>
    <w:rsid w:val="00741FF9"/>
    <w:rsid w:val="00743CA1"/>
    <w:rsid w:val="00747688"/>
    <w:rsid w:val="00751B6A"/>
    <w:rsid w:val="00751E33"/>
    <w:rsid w:val="00753212"/>
    <w:rsid w:val="00756ABE"/>
    <w:rsid w:val="00762E5B"/>
    <w:rsid w:val="00767970"/>
    <w:rsid w:val="0077066E"/>
    <w:rsid w:val="007718E5"/>
    <w:rsid w:val="00772265"/>
    <w:rsid w:val="00772A5E"/>
    <w:rsid w:val="0077588F"/>
    <w:rsid w:val="00781353"/>
    <w:rsid w:val="00781798"/>
    <w:rsid w:val="00785D7B"/>
    <w:rsid w:val="007866C7"/>
    <w:rsid w:val="00786C1C"/>
    <w:rsid w:val="00786C4C"/>
    <w:rsid w:val="00790206"/>
    <w:rsid w:val="00790623"/>
    <w:rsid w:val="00791580"/>
    <w:rsid w:val="007940E9"/>
    <w:rsid w:val="00795499"/>
    <w:rsid w:val="00795577"/>
    <w:rsid w:val="007A3952"/>
    <w:rsid w:val="007A47FC"/>
    <w:rsid w:val="007A49F9"/>
    <w:rsid w:val="007A4DBD"/>
    <w:rsid w:val="007A51C8"/>
    <w:rsid w:val="007A5B9F"/>
    <w:rsid w:val="007A7EA6"/>
    <w:rsid w:val="007B3DA2"/>
    <w:rsid w:val="007B53A8"/>
    <w:rsid w:val="007B6564"/>
    <w:rsid w:val="007C1965"/>
    <w:rsid w:val="007C347B"/>
    <w:rsid w:val="007C3949"/>
    <w:rsid w:val="007C5BF2"/>
    <w:rsid w:val="007C7612"/>
    <w:rsid w:val="007C7DA4"/>
    <w:rsid w:val="007D015B"/>
    <w:rsid w:val="007D3F92"/>
    <w:rsid w:val="007E04AE"/>
    <w:rsid w:val="007E2738"/>
    <w:rsid w:val="007E31C4"/>
    <w:rsid w:val="007E3CF4"/>
    <w:rsid w:val="007E42CF"/>
    <w:rsid w:val="007E6F0B"/>
    <w:rsid w:val="007F2545"/>
    <w:rsid w:val="007F354D"/>
    <w:rsid w:val="007F399A"/>
    <w:rsid w:val="007F5120"/>
    <w:rsid w:val="007F6072"/>
    <w:rsid w:val="007F65A6"/>
    <w:rsid w:val="007F6F14"/>
    <w:rsid w:val="0080054A"/>
    <w:rsid w:val="00801C0A"/>
    <w:rsid w:val="00803C1D"/>
    <w:rsid w:val="00803F4C"/>
    <w:rsid w:val="00804F39"/>
    <w:rsid w:val="00805E7D"/>
    <w:rsid w:val="00806693"/>
    <w:rsid w:val="008069CC"/>
    <w:rsid w:val="00810AF7"/>
    <w:rsid w:val="0081464A"/>
    <w:rsid w:val="00815A37"/>
    <w:rsid w:val="008163F5"/>
    <w:rsid w:val="008171EA"/>
    <w:rsid w:val="0081728F"/>
    <w:rsid w:val="00817431"/>
    <w:rsid w:val="0082081F"/>
    <w:rsid w:val="00821CF8"/>
    <w:rsid w:val="0082266E"/>
    <w:rsid w:val="008229E7"/>
    <w:rsid w:val="008262D7"/>
    <w:rsid w:val="008267F3"/>
    <w:rsid w:val="00831B0C"/>
    <w:rsid w:val="008356A8"/>
    <w:rsid w:val="00835B44"/>
    <w:rsid w:val="00835C93"/>
    <w:rsid w:val="0083634B"/>
    <w:rsid w:val="00836440"/>
    <w:rsid w:val="00836B8D"/>
    <w:rsid w:val="008510DC"/>
    <w:rsid w:val="008522EF"/>
    <w:rsid w:val="00856301"/>
    <w:rsid w:val="008573B1"/>
    <w:rsid w:val="008611C6"/>
    <w:rsid w:val="00861C8C"/>
    <w:rsid w:val="00862517"/>
    <w:rsid w:val="00862C54"/>
    <w:rsid w:val="00863F8A"/>
    <w:rsid w:val="00864E59"/>
    <w:rsid w:val="00871339"/>
    <w:rsid w:val="008741D9"/>
    <w:rsid w:val="00874A8F"/>
    <w:rsid w:val="00876098"/>
    <w:rsid w:val="008807DB"/>
    <w:rsid w:val="0088183B"/>
    <w:rsid w:val="00881AC3"/>
    <w:rsid w:val="00882694"/>
    <w:rsid w:val="00884281"/>
    <w:rsid w:val="00885C7E"/>
    <w:rsid w:val="00891748"/>
    <w:rsid w:val="00892829"/>
    <w:rsid w:val="008A04AF"/>
    <w:rsid w:val="008A17F0"/>
    <w:rsid w:val="008A23A6"/>
    <w:rsid w:val="008A541B"/>
    <w:rsid w:val="008B18DD"/>
    <w:rsid w:val="008B1970"/>
    <w:rsid w:val="008B2FC7"/>
    <w:rsid w:val="008B5870"/>
    <w:rsid w:val="008C089C"/>
    <w:rsid w:val="008C0CDB"/>
    <w:rsid w:val="008C1935"/>
    <w:rsid w:val="008C2ACF"/>
    <w:rsid w:val="008C53BB"/>
    <w:rsid w:val="008D0616"/>
    <w:rsid w:val="008D0E8D"/>
    <w:rsid w:val="008D61EC"/>
    <w:rsid w:val="008E0ABD"/>
    <w:rsid w:val="008E1D67"/>
    <w:rsid w:val="008E2696"/>
    <w:rsid w:val="008E4D28"/>
    <w:rsid w:val="008E509C"/>
    <w:rsid w:val="008E53DA"/>
    <w:rsid w:val="008F0BC3"/>
    <w:rsid w:val="00900F20"/>
    <w:rsid w:val="009010E9"/>
    <w:rsid w:val="00901B0C"/>
    <w:rsid w:val="00901CE7"/>
    <w:rsid w:val="00902D51"/>
    <w:rsid w:val="00902EE8"/>
    <w:rsid w:val="00903818"/>
    <w:rsid w:val="00904488"/>
    <w:rsid w:val="00910A4C"/>
    <w:rsid w:val="00910CE9"/>
    <w:rsid w:val="0091135F"/>
    <w:rsid w:val="00911DCA"/>
    <w:rsid w:val="00913911"/>
    <w:rsid w:val="009145A0"/>
    <w:rsid w:val="00922235"/>
    <w:rsid w:val="00922A6D"/>
    <w:rsid w:val="009241AE"/>
    <w:rsid w:val="00926B96"/>
    <w:rsid w:val="00930EA7"/>
    <w:rsid w:val="009310B7"/>
    <w:rsid w:val="00931C85"/>
    <w:rsid w:val="00932E22"/>
    <w:rsid w:val="00933C94"/>
    <w:rsid w:val="00936644"/>
    <w:rsid w:val="00936E9B"/>
    <w:rsid w:val="00941750"/>
    <w:rsid w:val="0094474D"/>
    <w:rsid w:val="00944D3B"/>
    <w:rsid w:val="0094590B"/>
    <w:rsid w:val="00946C33"/>
    <w:rsid w:val="009470B8"/>
    <w:rsid w:val="00951C3C"/>
    <w:rsid w:val="009523BE"/>
    <w:rsid w:val="00957975"/>
    <w:rsid w:val="00963EF8"/>
    <w:rsid w:val="0096402D"/>
    <w:rsid w:val="0096427A"/>
    <w:rsid w:val="00971887"/>
    <w:rsid w:val="00971A2D"/>
    <w:rsid w:val="009722BE"/>
    <w:rsid w:val="00973291"/>
    <w:rsid w:val="00974171"/>
    <w:rsid w:val="00977112"/>
    <w:rsid w:val="00980379"/>
    <w:rsid w:val="00987DDD"/>
    <w:rsid w:val="00990B09"/>
    <w:rsid w:val="0099132B"/>
    <w:rsid w:val="00992AA4"/>
    <w:rsid w:val="00992F3F"/>
    <w:rsid w:val="00994FC8"/>
    <w:rsid w:val="00996309"/>
    <w:rsid w:val="00997D3E"/>
    <w:rsid w:val="009A0B49"/>
    <w:rsid w:val="009A1B0A"/>
    <w:rsid w:val="009A62BC"/>
    <w:rsid w:val="009A6493"/>
    <w:rsid w:val="009B174C"/>
    <w:rsid w:val="009B461A"/>
    <w:rsid w:val="009B7115"/>
    <w:rsid w:val="009C069D"/>
    <w:rsid w:val="009C1A4C"/>
    <w:rsid w:val="009C2486"/>
    <w:rsid w:val="009C298E"/>
    <w:rsid w:val="009C3BED"/>
    <w:rsid w:val="009C54E4"/>
    <w:rsid w:val="009C5C6F"/>
    <w:rsid w:val="009C5E65"/>
    <w:rsid w:val="009C6569"/>
    <w:rsid w:val="009C681D"/>
    <w:rsid w:val="009D075F"/>
    <w:rsid w:val="009D0F92"/>
    <w:rsid w:val="009D3656"/>
    <w:rsid w:val="009D4322"/>
    <w:rsid w:val="009D45D3"/>
    <w:rsid w:val="009D5422"/>
    <w:rsid w:val="009D5777"/>
    <w:rsid w:val="009D6907"/>
    <w:rsid w:val="009D7676"/>
    <w:rsid w:val="009D7F0B"/>
    <w:rsid w:val="009E5DE2"/>
    <w:rsid w:val="009E6B11"/>
    <w:rsid w:val="009F0753"/>
    <w:rsid w:val="009F5813"/>
    <w:rsid w:val="009F6683"/>
    <w:rsid w:val="00A004EB"/>
    <w:rsid w:val="00A012FC"/>
    <w:rsid w:val="00A01A90"/>
    <w:rsid w:val="00A0308A"/>
    <w:rsid w:val="00A04DB9"/>
    <w:rsid w:val="00A05B09"/>
    <w:rsid w:val="00A07601"/>
    <w:rsid w:val="00A10624"/>
    <w:rsid w:val="00A10CD5"/>
    <w:rsid w:val="00A128A7"/>
    <w:rsid w:val="00A12A42"/>
    <w:rsid w:val="00A12DB9"/>
    <w:rsid w:val="00A1477B"/>
    <w:rsid w:val="00A16EE8"/>
    <w:rsid w:val="00A208E8"/>
    <w:rsid w:val="00A21597"/>
    <w:rsid w:val="00A25823"/>
    <w:rsid w:val="00A25AD7"/>
    <w:rsid w:val="00A27113"/>
    <w:rsid w:val="00A309C6"/>
    <w:rsid w:val="00A30BE7"/>
    <w:rsid w:val="00A34224"/>
    <w:rsid w:val="00A34249"/>
    <w:rsid w:val="00A362FB"/>
    <w:rsid w:val="00A37F52"/>
    <w:rsid w:val="00A403CE"/>
    <w:rsid w:val="00A43F0D"/>
    <w:rsid w:val="00A45F9C"/>
    <w:rsid w:val="00A501EF"/>
    <w:rsid w:val="00A530B6"/>
    <w:rsid w:val="00A5420D"/>
    <w:rsid w:val="00A60C32"/>
    <w:rsid w:val="00A60EF8"/>
    <w:rsid w:val="00A6100A"/>
    <w:rsid w:val="00A63DDE"/>
    <w:rsid w:val="00A64155"/>
    <w:rsid w:val="00A646A7"/>
    <w:rsid w:val="00A66DA6"/>
    <w:rsid w:val="00A66E34"/>
    <w:rsid w:val="00A67F99"/>
    <w:rsid w:val="00A70FE1"/>
    <w:rsid w:val="00A80170"/>
    <w:rsid w:val="00A84299"/>
    <w:rsid w:val="00A8466E"/>
    <w:rsid w:val="00A85983"/>
    <w:rsid w:val="00A85D0D"/>
    <w:rsid w:val="00A872FA"/>
    <w:rsid w:val="00A9284F"/>
    <w:rsid w:val="00A93F44"/>
    <w:rsid w:val="00A96B82"/>
    <w:rsid w:val="00A9711B"/>
    <w:rsid w:val="00A9716C"/>
    <w:rsid w:val="00A971AF"/>
    <w:rsid w:val="00A97FE6"/>
    <w:rsid w:val="00AA0B26"/>
    <w:rsid w:val="00AA0CC3"/>
    <w:rsid w:val="00AA4FCC"/>
    <w:rsid w:val="00AA59F8"/>
    <w:rsid w:val="00AA7273"/>
    <w:rsid w:val="00AB0AC1"/>
    <w:rsid w:val="00AB1763"/>
    <w:rsid w:val="00AB1EC6"/>
    <w:rsid w:val="00AB26DF"/>
    <w:rsid w:val="00AB2805"/>
    <w:rsid w:val="00AB3C65"/>
    <w:rsid w:val="00AB4009"/>
    <w:rsid w:val="00AC298B"/>
    <w:rsid w:val="00AC3071"/>
    <w:rsid w:val="00AC52DA"/>
    <w:rsid w:val="00AC70AE"/>
    <w:rsid w:val="00AC7194"/>
    <w:rsid w:val="00AC72E2"/>
    <w:rsid w:val="00AD1BAD"/>
    <w:rsid w:val="00AD2D02"/>
    <w:rsid w:val="00AD3590"/>
    <w:rsid w:val="00AD61EB"/>
    <w:rsid w:val="00AE1704"/>
    <w:rsid w:val="00AE3106"/>
    <w:rsid w:val="00AE397D"/>
    <w:rsid w:val="00AE3CE7"/>
    <w:rsid w:val="00AE4395"/>
    <w:rsid w:val="00AF21A5"/>
    <w:rsid w:val="00AF48B4"/>
    <w:rsid w:val="00AF4BC4"/>
    <w:rsid w:val="00AF5B10"/>
    <w:rsid w:val="00AF5CE0"/>
    <w:rsid w:val="00AF7B72"/>
    <w:rsid w:val="00B0129A"/>
    <w:rsid w:val="00B02D82"/>
    <w:rsid w:val="00B03F2F"/>
    <w:rsid w:val="00B1058E"/>
    <w:rsid w:val="00B107FD"/>
    <w:rsid w:val="00B10874"/>
    <w:rsid w:val="00B111A7"/>
    <w:rsid w:val="00B13A62"/>
    <w:rsid w:val="00B1406E"/>
    <w:rsid w:val="00B17F90"/>
    <w:rsid w:val="00B20B72"/>
    <w:rsid w:val="00B26822"/>
    <w:rsid w:val="00B26C76"/>
    <w:rsid w:val="00B275CF"/>
    <w:rsid w:val="00B30842"/>
    <w:rsid w:val="00B317D6"/>
    <w:rsid w:val="00B31D05"/>
    <w:rsid w:val="00B32A64"/>
    <w:rsid w:val="00B341BC"/>
    <w:rsid w:val="00B3660D"/>
    <w:rsid w:val="00B40DE1"/>
    <w:rsid w:val="00B43DFE"/>
    <w:rsid w:val="00B45CB5"/>
    <w:rsid w:val="00B4684B"/>
    <w:rsid w:val="00B46F59"/>
    <w:rsid w:val="00B5142D"/>
    <w:rsid w:val="00B516BF"/>
    <w:rsid w:val="00B52027"/>
    <w:rsid w:val="00B54A6F"/>
    <w:rsid w:val="00B56302"/>
    <w:rsid w:val="00B57A95"/>
    <w:rsid w:val="00B60708"/>
    <w:rsid w:val="00B64FDC"/>
    <w:rsid w:val="00B65F48"/>
    <w:rsid w:val="00B670BA"/>
    <w:rsid w:val="00B67541"/>
    <w:rsid w:val="00B72D7B"/>
    <w:rsid w:val="00B73B73"/>
    <w:rsid w:val="00B75F6E"/>
    <w:rsid w:val="00B7792D"/>
    <w:rsid w:val="00B843CE"/>
    <w:rsid w:val="00B8471A"/>
    <w:rsid w:val="00B84E77"/>
    <w:rsid w:val="00B85828"/>
    <w:rsid w:val="00B86DC8"/>
    <w:rsid w:val="00B929F8"/>
    <w:rsid w:val="00B93B78"/>
    <w:rsid w:val="00B94A7D"/>
    <w:rsid w:val="00B94F61"/>
    <w:rsid w:val="00B94F8B"/>
    <w:rsid w:val="00B962F2"/>
    <w:rsid w:val="00B96AED"/>
    <w:rsid w:val="00B96B81"/>
    <w:rsid w:val="00B97E88"/>
    <w:rsid w:val="00BA0FE0"/>
    <w:rsid w:val="00BA2C13"/>
    <w:rsid w:val="00BA4426"/>
    <w:rsid w:val="00BA5141"/>
    <w:rsid w:val="00BA6D08"/>
    <w:rsid w:val="00BA7F9A"/>
    <w:rsid w:val="00BB3B97"/>
    <w:rsid w:val="00BB3DA8"/>
    <w:rsid w:val="00BB505B"/>
    <w:rsid w:val="00BB5CB2"/>
    <w:rsid w:val="00BB6DFE"/>
    <w:rsid w:val="00BC076E"/>
    <w:rsid w:val="00BC29EE"/>
    <w:rsid w:val="00BC3A23"/>
    <w:rsid w:val="00BD045A"/>
    <w:rsid w:val="00BD2954"/>
    <w:rsid w:val="00BD59EC"/>
    <w:rsid w:val="00BE01E9"/>
    <w:rsid w:val="00BE1448"/>
    <w:rsid w:val="00BE38FD"/>
    <w:rsid w:val="00BE3FEB"/>
    <w:rsid w:val="00BE5000"/>
    <w:rsid w:val="00BE6415"/>
    <w:rsid w:val="00BF01F3"/>
    <w:rsid w:val="00BF16E8"/>
    <w:rsid w:val="00BF1B7C"/>
    <w:rsid w:val="00BF6863"/>
    <w:rsid w:val="00BF6E42"/>
    <w:rsid w:val="00C0214A"/>
    <w:rsid w:val="00C04E33"/>
    <w:rsid w:val="00C13617"/>
    <w:rsid w:val="00C151AB"/>
    <w:rsid w:val="00C15288"/>
    <w:rsid w:val="00C1718C"/>
    <w:rsid w:val="00C2321E"/>
    <w:rsid w:val="00C23B29"/>
    <w:rsid w:val="00C36EB4"/>
    <w:rsid w:val="00C37589"/>
    <w:rsid w:val="00C40110"/>
    <w:rsid w:val="00C4182C"/>
    <w:rsid w:val="00C42E40"/>
    <w:rsid w:val="00C43B88"/>
    <w:rsid w:val="00C43F08"/>
    <w:rsid w:val="00C5005B"/>
    <w:rsid w:val="00C55B04"/>
    <w:rsid w:val="00C607CC"/>
    <w:rsid w:val="00C623DA"/>
    <w:rsid w:val="00C62447"/>
    <w:rsid w:val="00C62FA4"/>
    <w:rsid w:val="00C6392E"/>
    <w:rsid w:val="00C63F5E"/>
    <w:rsid w:val="00C655CB"/>
    <w:rsid w:val="00C67064"/>
    <w:rsid w:val="00C708A4"/>
    <w:rsid w:val="00C7201E"/>
    <w:rsid w:val="00C76BA1"/>
    <w:rsid w:val="00C8140B"/>
    <w:rsid w:val="00C816AC"/>
    <w:rsid w:val="00C82E0D"/>
    <w:rsid w:val="00C8712B"/>
    <w:rsid w:val="00C92CA1"/>
    <w:rsid w:val="00C9352A"/>
    <w:rsid w:val="00C93764"/>
    <w:rsid w:val="00C93F60"/>
    <w:rsid w:val="00CA0E4C"/>
    <w:rsid w:val="00CA30FE"/>
    <w:rsid w:val="00CA357E"/>
    <w:rsid w:val="00CA3A61"/>
    <w:rsid w:val="00CA53D4"/>
    <w:rsid w:val="00CB3C38"/>
    <w:rsid w:val="00CB3CDD"/>
    <w:rsid w:val="00CB7BAF"/>
    <w:rsid w:val="00CC1A9F"/>
    <w:rsid w:val="00CC3F39"/>
    <w:rsid w:val="00CC42F2"/>
    <w:rsid w:val="00CC504E"/>
    <w:rsid w:val="00CD3167"/>
    <w:rsid w:val="00CD5686"/>
    <w:rsid w:val="00CD7884"/>
    <w:rsid w:val="00CD7A56"/>
    <w:rsid w:val="00CE1179"/>
    <w:rsid w:val="00CE36D3"/>
    <w:rsid w:val="00CE3EAE"/>
    <w:rsid w:val="00CE3FC0"/>
    <w:rsid w:val="00CE451C"/>
    <w:rsid w:val="00CE5C87"/>
    <w:rsid w:val="00CE6C3E"/>
    <w:rsid w:val="00D002AC"/>
    <w:rsid w:val="00D00643"/>
    <w:rsid w:val="00D00F01"/>
    <w:rsid w:val="00D04831"/>
    <w:rsid w:val="00D07945"/>
    <w:rsid w:val="00D1452B"/>
    <w:rsid w:val="00D15E71"/>
    <w:rsid w:val="00D215B0"/>
    <w:rsid w:val="00D260ED"/>
    <w:rsid w:val="00D27DCC"/>
    <w:rsid w:val="00D33636"/>
    <w:rsid w:val="00D337BE"/>
    <w:rsid w:val="00D349FC"/>
    <w:rsid w:val="00D35CC3"/>
    <w:rsid w:val="00D36B97"/>
    <w:rsid w:val="00D40D77"/>
    <w:rsid w:val="00D435A9"/>
    <w:rsid w:val="00D444CA"/>
    <w:rsid w:val="00D50E78"/>
    <w:rsid w:val="00D55628"/>
    <w:rsid w:val="00D55800"/>
    <w:rsid w:val="00D579D8"/>
    <w:rsid w:val="00D60618"/>
    <w:rsid w:val="00D632A4"/>
    <w:rsid w:val="00D6492B"/>
    <w:rsid w:val="00D65F46"/>
    <w:rsid w:val="00D7087C"/>
    <w:rsid w:val="00D72B91"/>
    <w:rsid w:val="00D74392"/>
    <w:rsid w:val="00D75131"/>
    <w:rsid w:val="00D75C8C"/>
    <w:rsid w:val="00D81644"/>
    <w:rsid w:val="00D819C7"/>
    <w:rsid w:val="00D84952"/>
    <w:rsid w:val="00D90C7C"/>
    <w:rsid w:val="00D90F8F"/>
    <w:rsid w:val="00D91D2D"/>
    <w:rsid w:val="00D91DD4"/>
    <w:rsid w:val="00D93A7A"/>
    <w:rsid w:val="00D95912"/>
    <w:rsid w:val="00DA344F"/>
    <w:rsid w:val="00DA3F39"/>
    <w:rsid w:val="00DA407E"/>
    <w:rsid w:val="00DA537D"/>
    <w:rsid w:val="00DA5A1C"/>
    <w:rsid w:val="00DA76EB"/>
    <w:rsid w:val="00DA79C8"/>
    <w:rsid w:val="00DB0403"/>
    <w:rsid w:val="00DB4F93"/>
    <w:rsid w:val="00DB5459"/>
    <w:rsid w:val="00DB7DCE"/>
    <w:rsid w:val="00DC1654"/>
    <w:rsid w:val="00DC249D"/>
    <w:rsid w:val="00DC2754"/>
    <w:rsid w:val="00DC3B76"/>
    <w:rsid w:val="00DC3D13"/>
    <w:rsid w:val="00DC5E15"/>
    <w:rsid w:val="00DC7492"/>
    <w:rsid w:val="00DC77B6"/>
    <w:rsid w:val="00DD1ECE"/>
    <w:rsid w:val="00DD37CE"/>
    <w:rsid w:val="00DD4097"/>
    <w:rsid w:val="00DD60AA"/>
    <w:rsid w:val="00DD67D5"/>
    <w:rsid w:val="00DE3E6B"/>
    <w:rsid w:val="00DE46CE"/>
    <w:rsid w:val="00DE6884"/>
    <w:rsid w:val="00DF0D5B"/>
    <w:rsid w:val="00DF121E"/>
    <w:rsid w:val="00DF25C3"/>
    <w:rsid w:val="00DF2F9F"/>
    <w:rsid w:val="00DF7D90"/>
    <w:rsid w:val="00E019DB"/>
    <w:rsid w:val="00E02A6A"/>
    <w:rsid w:val="00E069B8"/>
    <w:rsid w:val="00E1143E"/>
    <w:rsid w:val="00E118DC"/>
    <w:rsid w:val="00E12A25"/>
    <w:rsid w:val="00E15F32"/>
    <w:rsid w:val="00E167B8"/>
    <w:rsid w:val="00E22253"/>
    <w:rsid w:val="00E25B5F"/>
    <w:rsid w:val="00E26EC9"/>
    <w:rsid w:val="00E301A1"/>
    <w:rsid w:val="00E31272"/>
    <w:rsid w:val="00E3144D"/>
    <w:rsid w:val="00E33C30"/>
    <w:rsid w:val="00E349F1"/>
    <w:rsid w:val="00E372AB"/>
    <w:rsid w:val="00E40158"/>
    <w:rsid w:val="00E431C0"/>
    <w:rsid w:val="00E43867"/>
    <w:rsid w:val="00E46171"/>
    <w:rsid w:val="00E46FDB"/>
    <w:rsid w:val="00E47004"/>
    <w:rsid w:val="00E50AB2"/>
    <w:rsid w:val="00E50ACD"/>
    <w:rsid w:val="00E51156"/>
    <w:rsid w:val="00E522EF"/>
    <w:rsid w:val="00E53316"/>
    <w:rsid w:val="00E5536E"/>
    <w:rsid w:val="00E56982"/>
    <w:rsid w:val="00E604E1"/>
    <w:rsid w:val="00E607BD"/>
    <w:rsid w:val="00E60881"/>
    <w:rsid w:val="00E6149B"/>
    <w:rsid w:val="00E62513"/>
    <w:rsid w:val="00E63F58"/>
    <w:rsid w:val="00E6603E"/>
    <w:rsid w:val="00E6659F"/>
    <w:rsid w:val="00E71732"/>
    <w:rsid w:val="00E7317D"/>
    <w:rsid w:val="00E73316"/>
    <w:rsid w:val="00E7476D"/>
    <w:rsid w:val="00E767C8"/>
    <w:rsid w:val="00E80EB0"/>
    <w:rsid w:val="00E814F4"/>
    <w:rsid w:val="00E843CC"/>
    <w:rsid w:val="00E84D43"/>
    <w:rsid w:val="00E87442"/>
    <w:rsid w:val="00E942F1"/>
    <w:rsid w:val="00EA03BA"/>
    <w:rsid w:val="00EA0932"/>
    <w:rsid w:val="00EA0F44"/>
    <w:rsid w:val="00EA4920"/>
    <w:rsid w:val="00EA4EC5"/>
    <w:rsid w:val="00EA51FB"/>
    <w:rsid w:val="00EB0097"/>
    <w:rsid w:val="00EB17E2"/>
    <w:rsid w:val="00EB1A87"/>
    <w:rsid w:val="00EB32D4"/>
    <w:rsid w:val="00EB4909"/>
    <w:rsid w:val="00EB516B"/>
    <w:rsid w:val="00EC4853"/>
    <w:rsid w:val="00EC4BC2"/>
    <w:rsid w:val="00EC5E4C"/>
    <w:rsid w:val="00EC7A92"/>
    <w:rsid w:val="00ED0D56"/>
    <w:rsid w:val="00ED3DED"/>
    <w:rsid w:val="00ED43A4"/>
    <w:rsid w:val="00ED5A6D"/>
    <w:rsid w:val="00EE002D"/>
    <w:rsid w:val="00EE007C"/>
    <w:rsid w:val="00EE05AC"/>
    <w:rsid w:val="00EE242A"/>
    <w:rsid w:val="00EE34EE"/>
    <w:rsid w:val="00EE4C84"/>
    <w:rsid w:val="00EE6831"/>
    <w:rsid w:val="00EF37B0"/>
    <w:rsid w:val="00EF6A2C"/>
    <w:rsid w:val="00F014EA"/>
    <w:rsid w:val="00F02E97"/>
    <w:rsid w:val="00F15267"/>
    <w:rsid w:val="00F159C8"/>
    <w:rsid w:val="00F16C9F"/>
    <w:rsid w:val="00F20F5A"/>
    <w:rsid w:val="00F2127C"/>
    <w:rsid w:val="00F23A03"/>
    <w:rsid w:val="00F23EFF"/>
    <w:rsid w:val="00F30083"/>
    <w:rsid w:val="00F33CC1"/>
    <w:rsid w:val="00F33F55"/>
    <w:rsid w:val="00F341B5"/>
    <w:rsid w:val="00F34FD9"/>
    <w:rsid w:val="00F378A4"/>
    <w:rsid w:val="00F409D9"/>
    <w:rsid w:val="00F4149B"/>
    <w:rsid w:val="00F42342"/>
    <w:rsid w:val="00F42F6F"/>
    <w:rsid w:val="00F4360D"/>
    <w:rsid w:val="00F46806"/>
    <w:rsid w:val="00F538AA"/>
    <w:rsid w:val="00F548FD"/>
    <w:rsid w:val="00F6032B"/>
    <w:rsid w:val="00F60A42"/>
    <w:rsid w:val="00F6300B"/>
    <w:rsid w:val="00F65525"/>
    <w:rsid w:val="00F66E11"/>
    <w:rsid w:val="00F73444"/>
    <w:rsid w:val="00F77DF4"/>
    <w:rsid w:val="00F8072F"/>
    <w:rsid w:val="00F820B2"/>
    <w:rsid w:val="00F823D5"/>
    <w:rsid w:val="00F869AD"/>
    <w:rsid w:val="00F93033"/>
    <w:rsid w:val="00F93281"/>
    <w:rsid w:val="00F936C1"/>
    <w:rsid w:val="00F95A28"/>
    <w:rsid w:val="00F960ED"/>
    <w:rsid w:val="00F96B43"/>
    <w:rsid w:val="00F9756B"/>
    <w:rsid w:val="00FA2639"/>
    <w:rsid w:val="00FA3530"/>
    <w:rsid w:val="00FA540A"/>
    <w:rsid w:val="00FA6D37"/>
    <w:rsid w:val="00FB18A9"/>
    <w:rsid w:val="00FB2AE9"/>
    <w:rsid w:val="00FB5D2A"/>
    <w:rsid w:val="00FB6F55"/>
    <w:rsid w:val="00FC1242"/>
    <w:rsid w:val="00FC3082"/>
    <w:rsid w:val="00FC335F"/>
    <w:rsid w:val="00FC3ACA"/>
    <w:rsid w:val="00FC581D"/>
    <w:rsid w:val="00FC7229"/>
    <w:rsid w:val="00FD294F"/>
    <w:rsid w:val="00FD5B98"/>
    <w:rsid w:val="00FE01B8"/>
    <w:rsid w:val="00FE1F1F"/>
    <w:rsid w:val="00FE4522"/>
    <w:rsid w:val="00FE7C3F"/>
    <w:rsid w:val="00FF2481"/>
    <w:rsid w:val="00FF4E8E"/>
    <w:rsid w:val="00FF5C65"/>
    <w:rsid w:val="00FF703C"/>
    <w:rsid w:val="00FF7AE5"/>
    <w:rsid w:val="00FF7C4D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449"/>
    <o:shapelayout v:ext="edit">
      <o:idmap v:ext="edit" data="1"/>
    </o:shapelayout>
  </w:shapeDefaults>
  <w:decimalSymbol w:val=","/>
  <w:listSeparator w:val=";"/>
  <w14:docId w14:val="0B6C5CA2"/>
  <w15:docId w15:val="{C0627E60-409F-45D2-866C-719F8605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B71B9"/>
  </w:style>
  <w:style w:type="paragraph" w:styleId="Nadpis1">
    <w:name w:val="heading 1"/>
    <w:basedOn w:val="Normln"/>
    <w:next w:val="Normln"/>
    <w:qFormat/>
    <w:rsid w:val="006C0F8A"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rsid w:val="006C0F8A"/>
    <w:pPr>
      <w:keepNext/>
      <w:outlineLvl w:val="1"/>
    </w:pPr>
    <w:rPr>
      <w:b/>
      <w:bCs/>
      <w:sz w:val="24"/>
    </w:rPr>
  </w:style>
  <w:style w:type="paragraph" w:styleId="Nadpis3">
    <w:name w:val="heading 3"/>
    <w:basedOn w:val="Normln"/>
    <w:next w:val="Normln"/>
    <w:qFormat/>
    <w:rsid w:val="007F5120"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rsid w:val="006C0F8A"/>
    <w:pPr>
      <w:keepNext/>
      <w:jc w:val="center"/>
      <w:outlineLvl w:val="3"/>
    </w:pPr>
    <w:rPr>
      <w:caps/>
      <w:sz w:val="48"/>
    </w:rPr>
  </w:style>
  <w:style w:type="paragraph" w:styleId="Nadpis5">
    <w:name w:val="heading 5"/>
    <w:basedOn w:val="Normln"/>
    <w:next w:val="Normln"/>
    <w:qFormat/>
    <w:rsid w:val="006C0F8A"/>
    <w:pPr>
      <w:keepNext/>
      <w:spacing w:after="240"/>
      <w:jc w:val="center"/>
      <w:outlineLvl w:val="4"/>
    </w:pPr>
    <w:rPr>
      <w:b/>
      <w:bCs/>
      <w:sz w:val="72"/>
    </w:rPr>
  </w:style>
  <w:style w:type="paragraph" w:styleId="Nadpis6">
    <w:name w:val="heading 6"/>
    <w:basedOn w:val="Normln"/>
    <w:next w:val="Normln"/>
    <w:qFormat/>
    <w:rsid w:val="006C0F8A"/>
    <w:pPr>
      <w:keepNext/>
      <w:jc w:val="right"/>
      <w:outlineLvl w:val="5"/>
    </w:pPr>
    <w:rPr>
      <w:sz w:val="40"/>
    </w:rPr>
  </w:style>
  <w:style w:type="paragraph" w:styleId="Nadpis7">
    <w:name w:val="heading 7"/>
    <w:basedOn w:val="Normln"/>
    <w:next w:val="Normln"/>
    <w:qFormat/>
    <w:rsid w:val="006C0F8A"/>
    <w:pPr>
      <w:keepNext/>
      <w:jc w:val="center"/>
      <w:outlineLvl w:val="6"/>
    </w:pPr>
    <w:rPr>
      <w:sz w:val="32"/>
    </w:rPr>
  </w:style>
  <w:style w:type="paragraph" w:styleId="Nadpis8">
    <w:name w:val="heading 8"/>
    <w:basedOn w:val="Normln"/>
    <w:next w:val="Normln"/>
    <w:qFormat/>
    <w:rsid w:val="006C0F8A"/>
    <w:pPr>
      <w:keepNext/>
      <w:outlineLvl w:val="7"/>
    </w:pPr>
    <w:rPr>
      <w:b/>
      <w:sz w:val="26"/>
      <w:u w:val="single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A403C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6C0F8A"/>
    <w:pPr>
      <w:jc w:val="both"/>
    </w:pPr>
    <w:rPr>
      <w:sz w:val="24"/>
    </w:rPr>
  </w:style>
  <w:style w:type="paragraph" w:styleId="Zhlav">
    <w:name w:val="header"/>
    <w:basedOn w:val="Normln"/>
    <w:link w:val="ZhlavChar"/>
    <w:rsid w:val="006C0F8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6C0F8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C0F8A"/>
  </w:style>
  <w:style w:type="paragraph" w:customStyle="1" w:styleId="Znaka1">
    <w:name w:val="Značka 1"/>
    <w:rsid w:val="006C0F8A"/>
    <w:pPr>
      <w:autoSpaceDE w:val="0"/>
      <w:autoSpaceDN w:val="0"/>
      <w:adjustRightInd w:val="0"/>
      <w:spacing w:before="141"/>
      <w:ind w:left="1048"/>
    </w:pPr>
    <w:rPr>
      <w:rFonts w:ascii="TimesE" w:hAnsi="TimesE"/>
      <w:color w:val="000000"/>
      <w:szCs w:val="24"/>
    </w:rPr>
  </w:style>
  <w:style w:type="paragraph" w:customStyle="1" w:styleId="sloseznamu">
    <w:name w:val="Číslo seznamu"/>
    <w:rsid w:val="006C0F8A"/>
    <w:pPr>
      <w:autoSpaceDE w:val="0"/>
      <w:autoSpaceDN w:val="0"/>
      <w:adjustRightInd w:val="0"/>
      <w:spacing w:before="141"/>
      <w:ind w:left="1077" w:hanging="17"/>
    </w:pPr>
    <w:rPr>
      <w:rFonts w:ascii="TimesE" w:hAnsi="TimesE"/>
      <w:color w:val="000000"/>
      <w:szCs w:val="24"/>
    </w:rPr>
  </w:style>
  <w:style w:type="paragraph" w:styleId="Zkladntextodsazen">
    <w:name w:val="Body Text Indent"/>
    <w:basedOn w:val="Normln"/>
    <w:rsid w:val="006C0F8A"/>
    <w:pPr>
      <w:ind w:left="708" w:firstLine="717"/>
      <w:jc w:val="both"/>
    </w:pPr>
    <w:rPr>
      <w:sz w:val="24"/>
    </w:rPr>
  </w:style>
  <w:style w:type="paragraph" w:styleId="Zkladntext2">
    <w:name w:val="Body Text 2"/>
    <w:basedOn w:val="Normln"/>
    <w:rsid w:val="006C0F8A"/>
    <w:rPr>
      <w:sz w:val="24"/>
    </w:rPr>
  </w:style>
  <w:style w:type="paragraph" w:styleId="Textbubliny">
    <w:name w:val="Balloon Text"/>
    <w:basedOn w:val="Normln"/>
    <w:semiHidden/>
    <w:rsid w:val="0016357D"/>
    <w:rPr>
      <w:rFonts w:ascii="Tahoma" w:hAnsi="Tahoma" w:cs="Tahoma"/>
      <w:sz w:val="16"/>
      <w:szCs w:val="16"/>
    </w:rPr>
  </w:style>
  <w:style w:type="paragraph" w:customStyle="1" w:styleId="zhlav-odbor">
    <w:name w:val="záhlaví-odbor"/>
    <w:basedOn w:val="Zhlav"/>
    <w:rsid w:val="00A12DB9"/>
    <w:pPr>
      <w:jc w:val="both"/>
    </w:pPr>
    <w:rPr>
      <w:rFonts w:ascii="Arial" w:hAnsi="Arial" w:cs="Arial"/>
      <w:b/>
      <w:bCs/>
      <w:caps/>
      <w:color w:val="999999"/>
    </w:rPr>
  </w:style>
  <w:style w:type="character" w:customStyle="1" w:styleId="ZpatChar">
    <w:name w:val="Zápatí Char"/>
    <w:basedOn w:val="Standardnpsmoodstavce"/>
    <w:link w:val="Zpat"/>
    <w:uiPriority w:val="99"/>
    <w:rsid w:val="003965AA"/>
  </w:style>
  <w:style w:type="paragraph" w:styleId="Odstavecseseznamem">
    <w:name w:val="List Paragraph"/>
    <w:basedOn w:val="Normln"/>
    <w:uiPriority w:val="1"/>
    <w:qFormat/>
    <w:rsid w:val="005271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2719C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2719C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52719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52719C"/>
    <w:rPr>
      <w:color w:val="0000FF" w:themeColor="hyperlink"/>
      <w:u w:val="single"/>
    </w:rPr>
  </w:style>
  <w:style w:type="paragraph" w:customStyle="1" w:styleId="Default">
    <w:name w:val="Default"/>
    <w:rsid w:val="00EA4920"/>
    <w:pPr>
      <w:widowControl w:val="0"/>
      <w:autoSpaceDE w:val="0"/>
      <w:autoSpaceDN w:val="0"/>
      <w:adjustRightInd w:val="0"/>
    </w:pPr>
    <w:rPr>
      <w:rFonts w:ascii="EEWBLT+TimesNewRoman" w:eastAsiaTheme="minorEastAsia" w:hAnsi="EEWBLT+TimesNewRoman" w:cs="EEWBLT+TimesNewRoman"/>
      <w:color w:val="000000"/>
      <w:sz w:val="24"/>
      <w:szCs w:val="24"/>
    </w:rPr>
  </w:style>
  <w:style w:type="paragraph" w:customStyle="1" w:styleId="CM23">
    <w:name w:val="CM23"/>
    <w:basedOn w:val="Default"/>
    <w:next w:val="Default"/>
    <w:uiPriority w:val="99"/>
    <w:rsid w:val="00EA4920"/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EA4920"/>
    <w:rPr>
      <w:rFonts w:cstheme="minorBidi"/>
      <w:color w:val="auto"/>
    </w:rPr>
  </w:style>
  <w:style w:type="character" w:customStyle="1" w:styleId="st">
    <w:name w:val="st"/>
    <w:basedOn w:val="Standardnpsmoodstavce"/>
    <w:rsid w:val="00A97FE6"/>
  </w:style>
  <w:style w:type="character" w:customStyle="1" w:styleId="h1a">
    <w:name w:val="h1a"/>
    <w:basedOn w:val="Standardnpsmoodstavce"/>
    <w:rsid w:val="00A97FE6"/>
  </w:style>
  <w:style w:type="paragraph" w:customStyle="1" w:styleId="zhlav-znaka">
    <w:name w:val="záhlaví-značka"/>
    <w:basedOn w:val="Zhlav"/>
    <w:rsid w:val="006600E5"/>
    <w:pPr>
      <w:tabs>
        <w:tab w:val="clear" w:pos="4536"/>
        <w:tab w:val="clear" w:pos="9072"/>
        <w:tab w:val="left" w:pos="1620"/>
      </w:tabs>
      <w:spacing w:before="50"/>
      <w:jc w:val="both"/>
    </w:pPr>
    <w:rPr>
      <w:rFonts w:ascii="Arial" w:hAnsi="Arial" w:cs="Arial"/>
      <w:sz w:val="16"/>
      <w:szCs w:val="16"/>
    </w:rPr>
  </w:style>
  <w:style w:type="table" w:styleId="Mkatabulky">
    <w:name w:val="Table Grid"/>
    <w:basedOn w:val="Normlntabulka"/>
    <w:uiPriority w:val="39"/>
    <w:rsid w:val="00A403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9Char">
    <w:name w:val="Nadpis 9 Char"/>
    <w:basedOn w:val="Standardnpsmoodstavce"/>
    <w:link w:val="Nadpis9"/>
    <w:semiHidden/>
    <w:rsid w:val="00A403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ormln1">
    <w:name w:val="Normální1"/>
    <w:rsid w:val="00063E84"/>
    <w:pPr>
      <w:widowControl w:val="0"/>
    </w:pPr>
    <w:rPr>
      <w:noProof/>
    </w:rPr>
  </w:style>
  <w:style w:type="paragraph" w:styleId="Normlnweb">
    <w:name w:val="Normal (Web)"/>
    <w:basedOn w:val="Normln"/>
    <w:uiPriority w:val="99"/>
    <w:unhideWhenUsed/>
    <w:rsid w:val="003E338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3E3387"/>
    <w:rPr>
      <w:b/>
      <w:bCs/>
    </w:rPr>
  </w:style>
  <w:style w:type="paragraph" w:customStyle="1" w:styleId="Mik">
    <w:name w:val="Mikš"/>
    <w:basedOn w:val="Normln"/>
    <w:rsid w:val="002E09F4"/>
    <w:pPr>
      <w:jc w:val="both"/>
    </w:pPr>
    <w:rPr>
      <w:sz w:val="24"/>
    </w:rPr>
  </w:style>
  <w:style w:type="paragraph" w:styleId="Revize">
    <w:name w:val="Revision"/>
    <w:hidden/>
    <w:uiPriority w:val="99"/>
    <w:semiHidden/>
    <w:rsid w:val="00400555"/>
  </w:style>
  <w:style w:type="character" w:styleId="Sledovanodkaz">
    <w:name w:val="FollowedHyperlink"/>
    <w:basedOn w:val="Standardnpsmoodstavce"/>
    <w:semiHidden/>
    <w:unhideWhenUsed/>
    <w:rsid w:val="009C2486"/>
    <w:rPr>
      <w:color w:val="800080" w:themeColor="followedHyperlink"/>
      <w:u w:val="single"/>
    </w:rPr>
  </w:style>
  <w:style w:type="character" w:customStyle="1" w:styleId="ZhlavChar">
    <w:name w:val="Záhlaví Char"/>
    <w:basedOn w:val="Standardnpsmoodstavce"/>
    <w:link w:val="Zhlav"/>
    <w:rsid w:val="009722BE"/>
  </w:style>
  <w:style w:type="paragraph" w:customStyle="1" w:styleId="Vc">
    <w:name w:val="Věc"/>
    <w:basedOn w:val="Zhlav"/>
    <w:rsid w:val="009722BE"/>
    <w:pPr>
      <w:tabs>
        <w:tab w:val="clear" w:pos="4536"/>
        <w:tab w:val="clear" w:pos="9072"/>
      </w:tabs>
      <w:jc w:val="both"/>
    </w:pPr>
    <w:rPr>
      <w:sz w:val="24"/>
      <w:szCs w:val="24"/>
      <w:u w:val="single"/>
    </w:rPr>
  </w:style>
  <w:style w:type="paragraph" w:customStyle="1" w:styleId="Plohy">
    <w:name w:val="Přílohy"/>
    <w:basedOn w:val="Normln"/>
    <w:rsid w:val="009722BE"/>
    <w:pPr>
      <w:jc w:val="both"/>
    </w:pPr>
    <w:rPr>
      <w:sz w:val="24"/>
      <w:szCs w:val="24"/>
      <w:u w:val="single"/>
    </w:rPr>
  </w:style>
  <w:style w:type="paragraph" w:customStyle="1" w:styleId="ed">
    <w:name w:val="šedá"/>
    <w:basedOn w:val="Normln"/>
    <w:rsid w:val="009722BE"/>
    <w:pPr>
      <w:jc w:val="both"/>
    </w:pPr>
    <w:rPr>
      <w:color w:val="999999"/>
      <w:sz w:val="24"/>
      <w:szCs w:val="24"/>
    </w:rPr>
  </w:style>
  <w:style w:type="character" w:styleId="Odkaznakoment">
    <w:name w:val="annotation reference"/>
    <w:basedOn w:val="Standardnpsmoodstavce"/>
    <w:semiHidden/>
    <w:unhideWhenUsed/>
    <w:rsid w:val="00216615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216615"/>
  </w:style>
  <w:style w:type="character" w:customStyle="1" w:styleId="TextkomenteChar">
    <w:name w:val="Text komentáře Char"/>
    <w:basedOn w:val="Standardnpsmoodstavce"/>
    <w:link w:val="Textkomente"/>
    <w:semiHidden/>
    <w:rsid w:val="00216615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2166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216615"/>
    <w:rPr>
      <w:b/>
      <w:bCs/>
    </w:rPr>
  </w:style>
  <w:style w:type="table" w:styleId="Svtlseznam">
    <w:name w:val="Light List"/>
    <w:basedOn w:val="Normlntabulka"/>
    <w:uiPriority w:val="61"/>
    <w:rsid w:val="00EB4909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dpisobsahu">
    <w:name w:val="TOC Heading"/>
    <w:basedOn w:val="Nadpis1"/>
    <w:next w:val="Normln"/>
    <w:uiPriority w:val="39"/>
    <w:unhideWhenUsed/>
    <w:qFormat/>
    <w:rsid w:val="0081464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6032B"/>
    <w:pPr>
      <w:spacing w:line="310" w:lineRule="auto"/>
    </w:pPr>
    <w:rPr>
      <w:b/>
      <w:bC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327837"/>
    <w:pPr>
      <w:spacing w:after="100"/>
      <w:ind w:left="216"/>
    </w:pPr>
    <w:rPr>
      <w:rFonts w:asciiTheme="minorHAnsi" w:eastAsiaTheme="minorEastAsia" w:hAnsiTheme="minorHAns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81464A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E118DC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rsid w:val="00C92CA1"/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8E509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podatelna.zidenice@brno.cz" TargetMode="Externa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zidenice.ewu" TargetMode="External"/><Relationship Id="rId17" Type="http://schemas.openxmlformats.org/officeDocument/2006/relationships/hyperlink" Target="http://www.zidenice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no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isvz.cz/isvz/Ciselniky/Strom.aspx?typ=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-zakazky.cz/Profil-Zadavatele/%2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zakazky.cz/Profil-Zadavatele/7acb1c93-7807-4868-b92e-4aecc7b5fcf2" TargetMode="Externa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&#218;M&#268;%20-%20tajemn&#237;k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E83B3-D32F-4E9C-916E-D727BE01C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ÚMČ - tajemník</Template>
  <TotalTime>1135</TotalTime>
  <Pages>57</Pages>
  <Words>12179</Words>
  <Characters>75845</Characters>
  <Application>Microsoft Office Word</Application>
  <DocSecurity>0</DocSecurity>
  <Lines>632</Lines>
  <Paragraphs>175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Ing</vt:lpstr>
      <vt:lpstr>Ing</vt:lpstr>
    </vt:vector>
  </TitlesOfParts>
  <Company>ÚMČ Židenice</Company>
  <LinksUpToDate>false</LinksUpToDate>
  <CharactersWithSpaces>87849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Mgr. Veronika Cibulková</dc:creator>
  <cp:lastModifiedBy>Šlesinger Pavel (MČ Brno-Židenice)</cp:lastModifiedBy>
  <cp:revision>30</cp:revision>
  <cp:lastPrinted>2021-10-04T13:38:00Z</cp:lastPrinted>
  <dcterms:created xsi:type="dcterms:W3CDTF">2021-05-06T12:50:00Z</dcterms:created>
  <dcterms:modified xsi:type="dcterms:W3CDTF">2021-10-04T13:57:00Z</dcterms:modified>
</cp:coreProperties>
</file>